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0D54B" w14:textId="77777777" w:rsidR="00297DF1" w:rsidRDefault="00297DF1" w:rsidP="00A161C4"/>
    <w:p w14:paraId="36AB24AF" w14:textId="68C3F189" w:rsidR="008C0ABD" w:rsidRPr="008C0ABD" w:rsidRDefault="008C0ABD" w:rsidP="008C0ABD">
      <w:pPr>
        <w:pStyle w:val="SectionTitle0"/>
      </w:pPr>
      <w:r>
        <w:t>Working Remotely</w:t>
      </w:r>
    </w:p>
    <w:p w14:paraId="666C3B8A" w14:textId="616D3061" w:rsidR="00A72F37" w:rsidRPr="00A161C4" w:rsidRDefault="008C0ABD" w:rsidP="00A161C4">
      <w:pPr>
        <w:pStyle w:val="Subtitle"/>
        <w:rPr>
          <w:sz w:val="48"/>
          <w:szCs w:val="48"/>
        </w:rPr>
      </w:pPr>
      <w:r>
        <w:rPr>
          <w:sz w:val="48"/>
          <w:szCs w:val="48"/>
        </w:rPr>
        <w:t xml:space="preserve">Inspired People Solutions | </w:t>
      </w:r>
      <w:r w:rsidR="00297DF1" w:rsidRPr="00A161C4">
        <w:rPr>
          <w:sz w:val="48"/>
          <w:szCs w:val="48"/>
        </w:rPr>
        <w:t>COVID-19 Response</w:t>
      </w:r>
    </w:p>
    <w:p w14:paraId="647A40CB" w14:textId="77777777" w:rsidR="00297DF1" w:rsidRDefault="00297DF1" w:rsidP="00A161C4"/>
    <w:p w14:paraId="50FB7C1D" w14:textId="77777777" w:rsidR="00297DF1" w:rsidRDefault="00297DF1" w:rsidP="00A161C4"/>
    <w:p w14:paraId="34E2EBFF" w14:textId="78118195" w:rsidR="00297DF1" w:rsidRDefault="00297DF1" w:rsidP="00A161C4">
      <w:r>
        <w:rPr>
          <w:noProof/>
        </w:rPr>
        <w:drawing>
          <wp:inline distT="0" distB="0" distL="0" distR="0" wp14:anchorId="0C029759" wp14:editId="35F4EDD4">
            <wp:extent cx="6122035" cy="3546475"/>
            <wp:effectExtent l="19050" t="19050" r="12065" b="15875"/>
            <wp:docPr id="1" name="Picture 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guide to working remote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035" cy="3546475"/>
                    </a:xfrm>
                    <a:prstGeom prst="rect">
                      <a:avLst/>
                    </a:prstGeom>
                    <a:ln w="19050">
                      <a:solidFill>
                        <a:srgbClr val="5FB81A"/>
                      </a:solidFill>
                    </a:ln>
                  </pic:spPr>
                </pic:pic>
              </a:graphicData>
            </a:graphic>
          </wp:inline>
        </w:drawing>
      </w:r>
    </w:p>
    <w:p w14:paraId="7D76BCA2" w14:textId="4F2F9A9F" w:rsidR="00297DF1" w:rsidRDefault="00297DF1" w:rsidP="00A161C4"/>
    <w:p w14:paraId="704BA4B1" w14:textId="77777777" w:rsidR="00297DF1" w:rsidRDefault="00297DF1" w:rsidP="00A161C4"/>
    <w:p w14:paraId="1D8C95BA" w14:textId="68339F28" w:rsidR="00297DF1" w:rsidRPr="00297DF1" w:rsidRDefault="00297DF1" w:rsidP="00A161C4">
      <w:pPr>
        <w:pStyle w:val="Subtitle"/>
      </w:pPr>
      <w:r w:rsidRPr="00297DF1">
        <w:t>2020</w:t>
      </w:r>
    </w:p>
    <w:p w14:paraId="7D29D472" w14:textId="68EC2E9D" w:rsidR="006A3AEB" w:rsidRPr="00513EF6" w:rsidRDefault="005C30E3" w:rsidP="00A161C4">
      <w:pPr>
        <w:rPr>
          <w:rFonts w:ascii="Calibri" w:hAnsi="Calibri"/>
          <w:lang w:val="en-US"/>
        </w:rPr>
      </w:pPr>
      <w:r w:rsidRPr="001560FC">
        <w:br w:type="page"/>
      </w:r>
    </w:p>
    <w:p w14:paraId="7573BC8E" w14:textId="5CF881AC" w:rsidR="004B075B" w:rsidRPr="00297DF1" w:rsidRDefault="00297DF1" w:rsidP="00A161C4">
      <w:pPr>
        <w:pStyle w:val="Heading1"/>
      </w:pPr>
      <w:r w:rsidRPr="00297DF1">
        <w:lastRenderedPageBreak/>
        <w:t xml:space="preserve">A message from </w:t>
      </w:r>
      <w:r w:rsidR="009C24FC">
        <w:t>Inspired People Solutions</w:t>
      </w:r>
    </w:p>
    <w:p w14:paraId="2F69C226" w14:textId="44B12ED5" w:rsidR="00297DF1" w:rsidRPr="00297DF1" w:rsidRDefault="009C24FC" w:rsidP="00A161C4">
      <w:r>
        <w:rPr>
          <w:noProof/>
        </w:rPr>
        <w:t xml:space="preserve">Inspired People Solutions </w:t>
      </w:r>
      <w:r w:rsidR="00A471B0">
        <w:rPr>
          <w:noProof/>
        </w:rPr>
        <w:t xml:space="preserve">aims to equip you </w:t>
      </w:r>
      <w:r w:rsidR="00297DF1" w:rsidRPr="00297DF1">
        <w:t xml:space="preserve">to respond to the rapidly changing external environment with the COVID-19 virus. </w:t>
      </w:r>
      <w:r w:rsidR="00A471B0">
        <w:t xml:space="preserve"> </w:t>
      </w:r>
      <w:r w:rsidR="00297DF1" w:rsidRPr="00297DF1">
        <w:t xml:space="preserve">In doing so, we are deeply committed to the health and well-being of our </w:t>
      </w:r>
      <w:r w:rsidR="00A471B0">
        <w:t>Community</w:t>
      </w:r>
      <w:r w:rsidR="00297DF1" w:rsidRPr="00297DF1">
        <w:t xml:space="preserve">, and that of our </w:t>
      </w:r>
      <w:r w:rsidR="00A471B0">
        <w:t>Clients</w:t>
      </w:r>
      <w:r w:rsidR="00297DF1" w:rsidRPr="00297DF1">
        <w:t xml:space="preserve">, </w:t>
      </w:r>
      <w:r w:rsidR="00A471B0">
        <w:t>M</w:t>
      </w:r>
      <w:r w:rsidR="00297DF1" w:rsidRPr="00297DF1">
        <w:t xml:space="preserve">embers and </w:t>
      </w:r>
      <w:r w:rsidR="00A471B0">
        <w:t>St</w:t>
      </w:r>
      <w:r w:rsidR="00297DF1" w:rsidRPr="00297DF1">
        <w:t>akeholders.</w:t>
      </w:r>
    </w:p>
    <w:p w14:paraId="3CA7E98C" w14:textId="47880590" w:rsidR="00297DF1" w:rsidRDefault="00297DF1" w:rsidP="00A161C4">
      <w:pPr>
        <w:rPr>
          <w:spacing w:val="-2"/>
        </w:rPr>
      </w:pPr>
      <w:r w:rsidRPr="00A161C4">
        <w:rPr>
          <w:spacing w:val="-2"/>
        </w:rPr>
        <w:t>On behalf o</w:t>
      </w:r>
      <w:r w:rsidR="00A471B0">
        <w:rPr>
          <w:spacing w:val="-2"/>
        </w:rPr>
        <w:t xml:space="preserve">f </w:t>
      </w:r>
      <w:r w:rsidR="009C24FC">
        <w:rPr>
          <w:spacing w:val="-2"/>
        </w:rPr>
        <w:t>Inspired People So</w:t>
      </w:r>
      <w:r w:rsidR="00FC05F7">
        <w:rPr>
          <w:spacing w:val="-2"/>
        </w:rPr>
        <w:t>l</w:t>
      </w:r>
      <w:r w:rsidR="009C24FC">
        <w:rPr>
          <w:spacing w:val="-2"/>
        </w:rPr>
        <w:t xml:space="preserve">utions </w:t>
      </w:r>
      <w:r w:rsidR="00FC05F7">
        <w:rPr>
          <w:spacing w:val="-2"/>
        </w:rPr>
        <w:t xml:space="preserve">we </w:t>
      </w:r>
      <w:r w:rsidRPr="00A161C4">
        <w:rPr>
          <w:spacing w:val="-2"/>
        </w:rPr>
        <w:t xml:space="preserve">are actively working on the most appropriate solutions for our </w:t>
      </w:r>
      <w:r w:rsidR="00FC05F7">
        <w:rPr>
          <w:spacing w:val="-2"/>
        </w:rPr>
        <w:t>Community</w:t>
      </w:r>
      <w:r w:rsidRPr="00A161C4">
        <w:rPr>
          <w:spacing w:val="-2"/>
        </w:rPr>
        <w:t xml:space="preserve">. </w:t>
      </w:r>
      <w:r w:rsidR="00FC05F7">
        <w:rPr>
          <w:spacing w:val="-2"/>
        </w:rPr>
        <w:t xml:space="preserve"> </w:t>
      </w:r>
      <w:r w:rsidRPr="00A161C4">
        <w:rPr>
          <w:spacing w:val="-2"/>
        </w:rPr>
        <w:t>As part of our Business Continuity Plan (BCP) a host of information and support material is available to ensure you are informed, alert and feel safe and supported during this time.</w:t>
      </w:r>
    </w:p>
    <w:p w14:paraId="484A3556" w14:textId="24ADA286" w:rsidR="00FC05F7" w:rsidRDefault="00FC05F7" w:rsidP="00A161C4">
      <w:pPr>
        <w:rPr>
          <w:spacing w:val="-2"/>
        </w:rPr>
      </w:pPr>
      <w:r>
        <w:rPr>
          <w:spacing w:val="-2"/>
        </w:rPr>
        <w:t>Here's some links to help you stay informed, but also assist you with managing your workforce, team, and for those that have changing environments at home:</w:t>
      </w:r>
    </w:p>
    <w:p w14:paraId="3440BEEE" w14:textId="102EE6EB" w:rsidR="00FC05F7" w:rsidRDefault="00FC05F7" w:rsidP="00A161C4">
      <w:pPr>
        <w:rPr>
          <w:spacing w:val="-2"/>
        </w:rPr>
      </w:pPr>
      <w:hyperlink r:id="rId9" w:history="1">
        <w:r w:rsidRPr="00FC05F7">
          <w:rPr>
            <w:rStyle w:val="Hyperlink"/>
            <w:rFonts w:asciiTheme="minorHAnsi" w:hAnsiTheme="minorHAnsi"/>
            <w:spacing w:val="-2"/>
            <w:sz w:val="22"/>
            <w:szCs w:val="22"/>
          </w:rPr>
          <w:t>HR &amp; Manager’s Information</w:t>
        </w:r>
      </w:hyperlink>
    </w:p>
    <w:p w14:paraId="31515CBE" w14:textId="147C0F1B" w:rsidR="00FC05F7" w:rsidRDefault="00FC05F7" w:rsidP="00A161C4">
      <w:pPr>
        <w:rPr>
          <w:spacing w:val="-2"/>
        </w:rPr>
      </w:pPr>
      <w:hyperlink r:id="rId10" w:history="1">
        <w:proofErr w:type="spellStart"/>
        <w:r w:rsidRPr="00FC05F7">
          <w:rPr>
            <w:rStyle w:val="Hyperlink"/>
            <w:rFonts w:asciiTheme="minorHAnsi" w:hAnsiTheme="minorHAnsi"/>
            <w:spacing w:val="-2"/>
            <w:sz w:val="22"/>
            <w:szCs w:val="22"/>
          </w:rPr>
          <w:t>PodCast</w:t>
        </w:r>
        <w:proofErr w:type="spellEnd"/>
        <w:r w:rsidRPr="00FC05F7">
          <w:rPr>
            <w:rStyle w:val="Hyperlink"/>
            <w:rFonts w:asciiTheme="minorHAnsi" w:hAnsiTheme="minorHAnsi"/>
            <w:spacing w:val="-2"/>
            <w:sz w:val="22"/>
            <w:szCs w:val="22"/>
          </w:rPr>
          <w:t xml:space="preserve"> on Remote Ready &amp; Working from Home</w:t>
        </w:r>
      </w:hyperlink>
    </w:p>
    <w:p w14:paraId="402B169A" w14:textId="48C3559F" w:rsidR="00FC05F7" w:rsidRDefault="00FC05F7" w:rsidP="00A161C4">
      <w:pPr>
        <w:rPr>
          <w:spacing w:val="-2"/>
        </w:rPr>
      </w:pPr>
      <w:hyperlink r:id="rId11" w:history="1">
        <w:r w:rsidRPr="00FC05F7">
          <w:rPr>
            <w:rStyle w:val="Hyperlink"/>
            <w:rFonts w:asciiTheme="minorHAnsi" w:hAnsiTheme="minorHAnsi"/>
            <w:spacing w:val="-2"/>
            <w:sz w:val="22"/>
            <w:szCs w:val="22"/>
          </w:rPr>
          <w:t>Community Page – this is for Tools, Tips, Tricks but also resources for Employees working at home</w:t>
        </w:r>
      </w:hyperlink>
    </w:p>
    <w:p w14:paraId="6837EB8B" w14:textId="6D32C6F0" w:rsidR="00297DF1" w:rsidRPr="00297DF1" w:rsidRDefault="00297DF1" w:rsidP="00A161C4">
      <w:r w:rsidRPr="00297DF1">
        <w:t>We will continue to curate external resources to keep you informed of the latest developments and expert advice.</w:t>
      </w:r>
      <w:r w:rsidR="00DB30D2">
        <w:t xml:space="preserve">  We have a Manager’s </w:t>
      </w:r>
      <w:proofErr w:type="spellStart"/>
      <w:r w:rsidR="00DB30D2">
        <w:t>ToolKit</w:t>
      </w:r>
      <w:proofErr w:type="spellEnd"/>
      <w:r w:rsidR="00DB30D2">
        <w:t xml:space="preserve"> for Working Remotely, and if your Managers are new to having Team Members work remotely, this is a Guide that will assist them.</w:t>
      </w:r>
    </w:p>
    <w:p w14:paraId="3C1E9214" w14:textId="5267E3E6" w:rsidR="00FC05F7" w:rsidRDefault="00297DF1" w:rsidP="00A161C4">
      <w:r w:rsidRPr="00A161C4">
        <w:t xml:space="preserve">We will continue to work with you to understand your concerns and needs. A key focus is to empower you to work flexibly and to remain productive for your own wellbeing and as part of a collective effort to limit the impact that the COVID-19 virus. </w:t>
      </w:r>
      <w:r w:rsidR="00FC05F7">
        <w:t xml:space="preserve"> We have worked with our Community to provide you with this G</w:t>
      </w:r>
      <w:r w:rsidRPr="00A161C4">
        <w:t xml:space="preserve">uide to embrace the opportunity to work differently, embrace change and continue to </w:t>
      </w:r>
      <w:r w:rsidR="00FC05F7">
        <w:t>provide value, community, connection and work satisfaction and adaptation to our Community.  W</w:t>
      </w:r>
      <w:r w:rsidRPr="00A161C4">
        <w:t xml:space="preserve">e are all in this together and </w:t>
      </w:r>
      <w:r w:rsidR="00FC05F7">
        <w:t>Inspired People Solutions’ aim is to continue to support, encourage, empower, equip and assist you during this time.</w:t>
      </w:r>
      <w:r w:rsidR="008C0ABD">
        <w:t xml:space="preserve">  This is a Guide to assist you during this time, please obtain your own independent legal advice and use as much of the information provided for your use.</w:t>
      </w:r>
    </w:p>
    <w:p w14:paraId="7D439AF1" w14:textId="2285B844" w:rsidR="00FC05F7" w:rsidRPr="00A161C4" w:rsidRDefault="00FC05F7" w:rsidP="00A161C4">
      <w:r>
        <w:t>Stay Safe, Healthy &amp; Empowered,</w:t>
      </w:r>
    </w:p>
    <w:p w14:paraId="5D4195E9" w14:textId="74290158" w:rsidR="00297DF1" w:rsidRPr="00297DF1" w:rsidRDefault="00297DF1" w:rsidP="00A161C4"/>
    <w:p w14:paraId="6571A548" w14:textId="62DF4B48" w:rsidR="00297DF1" w:rsidRPr="00A161C4" w:rsidRDefault="00FC05F7" w:rsidP="00A161C4">
      <w:pPr>
        <w:rPr>
          <w:b/>
          <w:bCs/>
        </w:rPr>
      </w:pPr>
      <w:r>
        <w:rPr>
          <w:b/>
          <w:bCs/>
        </w:rPr>
        <w:t>Helen Butler</w:t>
      </w:r>
    </w:p>
    <w:p w14:paraId="6B8C4547" w14:textId="78376BEF" w:rsidR="00297DF1" w:rsidRPr="00FC05F7" w:rsidRDefault="00FC05F7" w:rsidP="00A161C4">
      <w:pPr>
        <w:rPr>
          <w:b/>
          <w:bCs/>
        </w:rPr>
      </w:pPr>
      <w:r w:rsidRPr="00FC05F7">
        <w:rPr>
          <w:b/>
          <w:bCs/>
        </w:rPr>
        <w:t>Inspired People Solutions</w:t>
      </w:r>
    </w:p>
    <w:p w14:paraId="37CE4E1E" w14:textId="0097A12E" w:rsidR="00297DF1" w:rsidRDefault="00297DF1" w:rsidP="00A161C4">
      <w:r>
        <w:br w:type="page"/>
      </w:r>
    </w:p>
    <w:p w14:paraId="03DAADDD" w14:textId="515CD851" w:rsidR="00297DF1" w:rsidRPr="00297DF1" w:rsidRDefault="00297DF1" w:rsidP="00A161C4">
      <w:pPr>
        <w:pStyle w:val="Heading1"/>
      </w:pPr>
      <w:r w:rsidRPr="00297DF1">
        <w:lastRenderedPageBreak/>
        <w:t xml:space="preserve">Empowering </w:t>
      </w:r>
      <w:r w:rsidR="00FC05F7">
        <w:t xml:space="preserve">Employees </w:t>
      </w:r>
      <w:r w:rsidRPr="00297DF1">
        <w:t>to work differently</w:t>
      </w:r>
      <w:r w:rsidR="00FC05F7">
        <w:t xml:space="preserve"> &amp; Managers to manage differently</w:t>
      </w:r>
    </w:p>
    <w:p w14:paraId="774CB1A7" w14:textId="02C5452A" w:rsidR="00297DF1" w:rsidRPr="00297DF1" w:rsidRDefault="00FC05F7" w:rsidP="00A161C4">
      <w:r>
        <w:t>W</w:t>
      </w:r>
      <w:r w:rsidR="00297DF1" w:rsidRPr="00297DF1">
        <w:t>ith the COVID-19 virus impacting how people live and work across the globe</w:t>
      </w:r>
      <w:r>
        <w:t>, we enter into unprecedented times as a Community</w:t>
      </w:r>
      <w:r w:rsidR="00297DF1" w:rsidRPr="00297DF1">
        <w:t xml:space="preserve">. </w:t>
      </w:r>
      <w:r>
        <w:t xml:space="preserve"> </w:t>
      </w:r>
      <w:r w:rsidR="00297DF1" w:rsidRPr="00297DF1">
        <w:t>To ensure health and safety of all, we each have a role to play in reducing the spread of this virus.</w:t>
      </w:r>
    </w:p>
    <w:p w14:paraId="1EDA66C7" w14:textId="3D5BABC8" w:rsidR="00297DF1" w:rsidRPr="00297DF1" w:rsidRDefault="00297DF1" w:rsidP="00A161C4">
      <w:r w:rsidRPr="00297DF1">
        <w:t xml:space="preserve">The arrival of COVID-19 has fast tracked our need to create approaches, systems and processes that enable flexible working. </w:t>
      </w:r>
      <w:r w:rsidR="00FC05F7">
        <w:t xml:space="preserve">    </w:t>
      </w:r>
      <w:r w:rsidRPr="00297DF1">
        <w:t>These changes include empowering people to perform their roles in more contemporary and connected ways – including flexible, ways of working, and operating in ambiguous times.</w:t>
      </w:r>
    </w:p>
    <w:p w14:paraId="5DA0B604" w14:textId="769ED6A1" w:rsidR="00297DF1" w:rsidRPr="00297DF1" w:rsidRDefault="00297DF1" w:rsidP="00A161C4">
      <w:r w:rsidRPr="00297DF1">
        <w:t>As a first priority</w:t>
      </w:r>
      <w:r w:rsidR="007C6ED2">
        <w:t xml:space="preserve"> is to have you working safely at home.  We are here to enable you to work remotely.  Firstly with infrastructure: physical &amp; IT  and then with connectivity support to enable you to work cohesively with your Team at Home.  </w:t>
      </w:r>
      <w:r w:rsidRPr="00297DF1">
        <w:t>Following that, we will support collaboration and connection across a remote workforce.</w:t>
      </w:r>
    </w:p>
    <w:p w14:paraId="33AFF563" w14:textId="54555359" w:rsidR="00A161C4" w:rsidRDefault="00297DF1" w:rsidP="00A161C4">
      <w:r w:rsidRPr="00297DF1">
        <w:t xml:space="preserve">We are enabling these changes at a rapid pace, </w:t>
      </w:r>
      <w:r w:rsidR="007C6ED2">
        <w:t>and we have set up [ highlight your IT capabilities to work from home ] .</w:t>
      </w:r>
    </w:p>
    <w:p w14:paraId="36A148E9" w14:textId="785B0BE5" w:rsidR="00297DF1" w:rsidRDefault="00297DF1" w:rsidP="00A161C4">
      <w:pPr>
        <w:jc w:val="center"/>
      </w:pPr>
    </w:p>
    <w:p w14:paraId="57E4508B" w14:textId="05C09319" w:rsidR="007C6ED2" w:rsidRDefault="007C6ED2" w:rsidP="00A161C4">
      <w:pPr>
        <w:jc w:val="center"/>
      </w:pPr>
      <w:r>
        <w:rPr>
          <w:noProof/>
        </w:rPr>
        <w:drawing>
          <wp:inline distT="0" distB="0" distL="0" distR="0" wp14:anchorId="47D7EBB1" wp14:editId="45810CE4">
            <wp:extent cx="3835400" cy="2120900"/>
            <wp:effectExtent l="0" t="0" r="0" b="0"/>
            <wp:docPr id="12" name="Picture 12"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exible Working Pic.png"/>
                    <pic:cNvPicPr/>
                  </pic:nvPicPr>
                  <pic:blipFill>
                    <a:blip r:embed="rId12">
                      <a:extLst>
                        <a:ext uri="{28A0092B-C50C-407E-A947-70E740481C1C}">
                          <a14:useLocalDpi xmlns:a14="http://schemas.microsoft.com/office/drawing/2010/main" val="0"/>
                        </a:ext>
                      </a:extLst>
                    </a:blip>
                    <a:stretch>
                      <a:fillRect/>
                    </a:stretch>
                  </pic:blipFill>
                  <pic:spPr>
                    <a:xfrm>
                      <a:off x="0" y="0"/>
                      <a:ext cx="3835400" cy="2120900"/>
                    </a:xfrm>
                    <a:prstGeom prst="rect">
                      <a:avLst/>
                    </a:prstGeom>
                  </pic:spPr>
                </pic:pic>
              </a:graphicData>
            </a:graphic>
          </wp:inline>
        </w:drawing>
      </w:r>
    </w:p>
    <w:p w14:paraId="42A2D3FA" w14:textId="0065A139" w:rsidR="00A161C4" w:rsidRDefault="00A161C4" w:rsidP="00A161C4">
      <w:r>
        <w:br w:type="page"/>
      </w:r>
    </w:p>
    <w:p w14:paraId="55E6BB68" w14:textId="217FDCC1" w:rsidR="00297DF1" w:rsidRDefault="007C6ED2" w:rsidP="00A161C4">
      <w:pPr>
        <w:pStyle w:val="Heading1"/>
      </w:pPr>
      <w:r>
        <w:lastRenderedPageBreak/>
        <w:t>Resources</w:t>
      </w:r>
    </w:p>
    <w:p w14:paraId="5EFA93CF" w14:textId="77777777" w:rsidR="00A161C4" w:rsidRPr="00A161C4" w:rsidRDefault="00A161C4" w:rsidP="000D57C5">
      <w:pPr>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8025"/>
      </w:tblGrid>
      <w:tr w:rsidR="00C33D52" w14:paraId="7A72D86E" w14:textId="77777777" w:rsidTr="00C33D52">
        <w:trPr>
          <w:trHeight w:val="1134"/>
        </w:trPr>
        <w:tc>
          <w:tcPr>
            <w:tcW w:w="1616" w:type="dxa"/>
            <w:vAlign w:val="center"/>
          </w:tcPr>
          <w:p w14:paraId="41F1A005" w14:textId="79A50C6B" w:rsidR="00A161C4" w:rsidRDefault="00C33D52" w:rsidP="00A161C4">
            <w:pPr>
              <w:spacing w:before="0"/>
              <w:jc w:val="center"/>
            </w:pPr>
            <w:r>
              <w:rPr>
                <w:noProof/>
              </w:rPr>
              <w:drawing>
                <wp:inline distT="0" distB="0" distL="0" distR="0" wp14:anchorId="4BDA5B2F" wp14:editId="2A5EC1B0">
                  <wp:extent cx="677333" cy="450734"/>
                  <wp:effectExtent l="0" t="0" r="0" b="0"/>
                  <wp:docPr id="26" name="Picture 26" descr="A picture containing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pdat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0977" cy="459813"/>
                          </a:xfrm>
                          <a:prstGeom prst="rect">
                            <a:avLst/>
                          </a:prstGeom>
                        </pic:spPr>
                      </pic:pic>
                    </a:graphicData>
                  </a:graphic>
                </wp:inline>
              </w:drawing>
            </w:r>
          </w:p>
        </w:tc>
        <w:tc>
          <w:tcPr>
            <w:tcW w:w="8025" w:type="dxa"/>
            <w:vAlign w:val="center"/>
          </w:tcPr>
          <w:p w14:paraId="6D94A460" w14:textId="5D71574E" w:rsidR="00A161C4" w:rsidRPr="000D57C5" w:rsidRDefault="00A161C4" w:rsidP="00A161C4">
            <w:pPr>
              <w:spacing w:before="0"/>
              <w:jc w:val="left"/>
              <w:rPr>
                <w:b/>
                <w:bCs/>
              </w:rPr>
            </w:pPr>
            <w:r w:rsidRPr="000D57C5">
              <w:rPr>
                <w:b/>
                <w:bCs/>
              </w:rPr>
              <w:t xml:space="preserve">Regular COVID-19 updates from your </w:t>
            </w:r>
            <w:r w:rsidR="00DB30D2">
              <w:rPr>
                <w:b/>
                <w:bCs/>
              </w:rPr>
              <w:t>Head of Safety &amp; Head of P&amp;C</w:t>
            </w:r>
          </w:p>
        </w:tc>
      </w:tr>
      <w:tr w:rsidR="00C33D52" w14:paraId="38933FB6" w14:textId="77777777" w:rsidTr="00C33D52">
        <w:trPr>
          <w:trHeight w:val="1134"/>
        </w:trPr>
        <w:tc>
          <w:tcPr>
            <w:tcW w:w="1616" w:type="dxa"/>
            <w:vAlign w:val="center"/>
          </w:tcPr>
          <w:p w14:paraId="22E5E0FC" w14:textId="6F4135CA" w:rsidR="00A161C4" w:rsidRDefault="00A161C4" w:rsidP="00A161C4">
            <w:pPr>
              <w:spacing w:before="0"/>
              <w:jc w:val="center"/>
            </w:pPr>
            <w:r>
              <w:rPr>
                <w:noProof/>
                <w:sz w:val="20"/>
              </w:rPr>
              <w:drawing>
                <wp:inline distT="0" distB="0" distL="0" distR="0" wp14:anchorId="33B967B7" wp14:editId="10AEA1DC">
                  <wp:extent cx="493778" cy="49377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493778" cy="493775"/>
                          </a:xfrm>
                          <a:prstGeom prst="rect">
                            <a:avLst/>
                          </a:prstGeom>
                        </pic:spPr>
                      </pic:pic>
                    </a:graphicData>
                  </a:graphic>
                </wp:inline>
              </w:drawing>
            </w:r>
          </w:p>
        </w:tc>
        <w:tc>
          <w:tcPr>
            <w:tcW w:w="8025" w:type="dxa"/>
            <w:vAlign w:val="center"/>
          </w:tcPr>
          <w:p w14:paraId="67F4E21C" w14:textId="16C3186C" w:rsidR="00A161C4" w:rsidRPr="000D57C5" w:rsidRDefault="00A161C4" w:rsidP="00A161C4">
            <w:pPr>
              <w:spacing w:before="0"/>
              <w:jc w:val="left"/>
              <w:rPr>
                <w:b/>
                <w:bCs/>
              </w:rPr>
            </w:pPr>
            <w:r w:rsidRPr="000D57C5">
              <w:rPr>
                <w:b/>
                <w:bCs/>
              </w:rPr>
              <w:t>Online Wellbeing resources</w:t>
            </w:r>
            <w:r w:rsidR="00C33D52">
              <w:rPr>
                <w:b/>
                <w:bCs/>
              </w:rPr>
              <w:t xml:space="preserve"> </w:t>
            </w:r>
            <w:r w:rsidR="00C33D52" w:rsidRPr="00C33D52">
              <w:t>[ insert link to you own internal sources ]</w:t>
            </w:r>
          </w:p>
        </w:tc>
      </w:tr>
      <w:tr w:rsidR="00C33D52" w14:paraId="4A77C735" w14:textId="77777777" w:rsidTr="00C33D52">
        <w:trPr>
          <w:trHeight w:val="1134"/>
        </w:trPr>
        <w:tc>
          <w:tcPr>
            <w:tcW w:w="1616" w:type="dxa"/>
            <w:vAlign w:val="center"/>
          </w:tcPr>
          <w:p w14:paraId="04000668" w14:textId="2A9B73E6" w:rsidR="00A161C4" w:rsidRDefault="00C33D52" w:rsidP="00A161C4">
            <w:pPr>
              <w:spacing w:before="0"/>
              <w:jc w:val="center"/>
            </w:pPr>
            <w:r>
              <w:rPr>
                <w:noProof/>
              </w:rPr>
              <w:drawing>
                <wp:inline distT="0" distB="0" distL="0" distR="0" wp14:anchorId="28B9FA20" wp14:editId="470ACAE5">
                  <wp:extent cx="889000" cy="639456"/>
                  <wp:effectExtent l="0" t="0" r="0" b="0"/>
                  <wp:docPr id="24" name="Picture 24" descr="A picture containing woman, sitting, peop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sychologist Pic.jpeg"/>
                          <pic:cNvPicPr/>
                        </pic:nvPicPr>
                        <pic:blipFill>
                          <a:blip r:embed="rId15">
                            <a:extLst>
                              <a:ext uri="{28A0092B-C50C-407E-A947-70E740481C1C}">
                                <a14:useLocalDpi xmlns:a14="http://schemas.microsoft.com/office/drawing/2010/main" val="0"/>
                              </a:ext>
                            </a:extLst>
                          </a:blip>
                          <a:stretch>
                            <a:fillRect/>
                          </a:stretch>
                        </pic:blipFill>
                        <pic:spPr>
                          <a:xfrm>
                            <a:off x="0" y="0"/>
                            <a:ext cx="905576" cy="651379"/>
                          </a:xfrm>
                          <a:prstGeom prst="rect">
                            <a:avLst/>
                          </a:prstGeom>
                        </pic:spPr>
                      </pic:pic>
                    </a:graphicData>
                  </a:graphic>
                </wp:inline>
              </w:drawing>
            </w:r>
          </w:p>
        </w:tc>
        <w:tc>
          <w:tcPr>
            <w:tcW w:w="8025" w:type="dxa"/>
            <w:vAlign w:val="center"/>
          </w:tcPr>
          <w:p w14:paraId="10027CBB" w14:textId="5107B5E5" w:rsidR="00A161C4" w:rsidRPr="000D57C5" w:rsidRDefault="00A161C4" w:rsidP="00A161C4">
            <w:pPr>
              <w:spacing w:before="0"/>
              <w:jc w:val="left"/>
              <w:rPr>
                <w:b/>
                <w:bCs/>
              </w:rPr>
            </w:pPr>
            <w:r w:rsidRPr="000D57C5">
              <w:rPr>
                <w:b/>
                <w:bCs/>
              </w:rPr>
              <w:t xml:space="preserve">Our EAP provider </w:t>
            </w:r>
            <w:r w:rsidR="00DB30D2">
              <w:t xml:space="preserve">[ insert name ] </w:t>
            </w:r>
            <w:r w:rsidRPr="000D57C5">
              <w:rPr>
                <w:b/>
                <w:bCs/>
              </w:rPr>
              <w:t>providing support for individuals and their families through virtual counselling</w:t>
            </w:r>
          </w:p>
        </w:tc>
      </w:tr>
      <w:tr w:rsidR="00C33D52" w14:paraId="4D70A397" w14:textId="77777777" w:rsidTr="00C33D52">
        <w:trPr>
          <w:trHeight w:val="1134"/>
        </w:trPr>
        <w:tc>
          <w:tcPr>
            <w:tcW w:w="1616" w:type="dxa"/>
            <w:vAlign w:val="center"/>
          </w:tcPr>
          <w:p w14:paraId="70221BB6" w14:textId="1DD332B8" w:rsidR="00A161C4" w:rsidRDefault="00A161C4" w:rsidP="00A161C4">
            <w:pPr>
              <w:spacing w:before="0"/>
              <w:jc w:val="center"/>
            </w:pPr>
            <w:r>
              <w:rPr>
                <w:noProof/>
                <w:sz w:val="20"/>
              </w:rPr>
              <w:drawing>
                <wp:inline distT="0" distB="0" distL="0" distR="0" wp14:anchorId="4A4D84A0" wp14:editId="69562879">
                  <wp:extent cx="481120" cy="48768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481120" cy="487680"/>
                          </a:xfrm>
                          <a:prstGeom prst="rect">
                            <a:avLst/>
                          </a:prstGeom>
                        </pic:spPr>
                      </pic:pic>
                    </a:graphicData>
                  </a:graphic>
                </wp:inline>
              </w:drawing>
            </w:r>
          </w:p>
        </w:tc>
        <w:tc>
          <w:tcPr>
            <w:tcW w:w="8025" w:type="dxa"/>
            <w:vAlign w:val="center"/>
          </w:tcPr>
          <w:p w14:paraId="678DFEB0" w14:textId="309F7B9A" w:rsidR="00A161C4" w:rsidRPr="000D57C5" w:rsidRDefault="00A161C4" w:rsidP="00A161C4">
            <w:pPr>
              <w:spacing w:before="0"/>
              <w:jc w:val="left"/>
              <w:rPr>
                <w:b/>
                <w:bCs/>
              </w:rPr>
            </w:pPr>
            <w:r w:rsidRPr="000D57C5">
              <w:rPr>
                <w:b/>
                <w:bCs/>
              </w:rPr>
              <w:t>A list curated</w:t>
            </w:r>
            <w:r w:rsidRPr="00C33D52">
              <w:rPr>
                <w:b/>
                <w:bCs/>
                <w:color w:val="549E39" w:themeColor="accent1"/>
              </w:rPr>
              <w:t xml:space="preserve"> </w:t>
            </w:r>
            <w:hyperlink w:anchor="_External_resources" w:history="1">
              <w:r w:rsidRPr="00C33D52">
                <w:rPr>
                  <w:rStyle w:val="Hyperlink"/>
                  <w:rFonts w:asciiTheme="minorHAnsi" w:hAnsiTheme="minorHAnsi"/>
                  <w:b/>
                  <w:bCs/>
                  <w:color w:val="549E39" w:themeColor="accent1"/>
                  <w:sz w:val="22"/>
                  <w:szCs w:val="22"/>
                </w:rPr>
                <w:t>externa</w:t>
              </w:r>
              <w:r w:rsidRPr="00C33D52">
                <w:rPr>
                  <w:rStyle w:val="Hyperlink"/>
                  <w:rFonts w:asciiTheme="minorHAnsi" w:hAnsiTheme="minorHAnsi"/>
                  <w:b/>
                  <w:bCs/>
                  <w:color w:val="549E39" w:themeColor="accent1"/>
                  <w:sz w:val="22"/>
                  <w:szCs w:val="22"/>
                </w:rPr>
                <w:t>l</w:t>
              </w:r>
              <w:r w:rsidRPr="00C33D52">
                <w:rPr>
                  <w:rStyle w:val="Hyperlink"/>
                  <w:rFonts w:asciiTheme="minorHAnsi" w:hAnsiTheme="minorHAnsi"/>
                  <w:b/>
                  <w:bCs/>
                  <w:color w:val="549E39" w:themeColor="accent1"/>
                  <w:sz w:val="22"/>
                  <w:szCs w:val="22"/>
                </w:rPr>
                <w:t xml:space="preserve"> r</w:t>
              </w:r>
              <w:r w:rsidRPr="00C33D52">
                <w:rPr>
                  <w:rStyle w:val="Hyperlink"/>
                  <w:rFonts w:asciiTheme="minorHAnsi" w:hAnsiTheme="minorHAnsi"/>
                  <w:b/>
                  <w:bCs/>
                  <w:color w:val="549E39" w:themeColor="accent1"/>
                  <w:sz w:val="22"/>
                  <w:szCs w:val="22"/>
                </w:rPr>
                <w:t>e</w:t>
              </w:r>
              <w:r w:rsidRPr="00C33D52">
                <w:rPr>
                  <w:rStyle w:val="Hyperlink"/>
                  <w:rFonts w:asciiTheme="minorHAnsi" w:hAnsiTheme="minorHAnsi"/>
                  <w:b/>
                  <w:bCs/>
                  <w:color w:val="549E39" w:themeColor="accent1"/>
                  <w:sz w:val="22"/>
                  <w:szCs w:val="22"/>
                </w:rPr>
                <w:t>sources</w:t>
              </w:r>
            </w:hyperlink>
          </w:p>
        </w:tc>
      </w:tr>
      <w:tr w:rsidR="00C33D52" w14:paraId="4AFDB293" w14:textId="77777777" w:rsidTr="00C33D52">
        <w:trPr>
          <w:trHeight w:val="1134"/>
        </w:trPr>
        <w:tc>
          <w:tcPr>
            <w:tcW w:w="1616" w:type="dxa"/>
            <w:vAlign w:val="center"/>
          </w:tcPr>
          <w:p w14:paraId="447D7401" w14:textId="6F44680D" w:rsidR="00A161C4" w:rsidRDefault="00C33D52" w:rsidP="00A161C4">
            <w:pPr>
              <w:spacing w:before="0"/>
              <w:jc w:val="center"/>
              <w:rPr>
                <w:noProof/>
                <w:sz w:val="20"/>
              </w:rPr>
            </w:pPr>
            <w:r>
              <w:rPr>
                <w:noProof/>
                <w:sz w:val="20"/>
              </w:rPr>
              <w:drawing>
                <wp:inline distT="0" distB="0" distL="0" distR="0" wp14:anchorId="2E58AF03" wp14:editId="1C4B0ECC">
                  <wp:extent cx="626533" cy="51531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list.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791" cy="521284"/>
                          </a:xfrm>
                          <a:prstGeom prst="rect">
                            <a:avLst/>
                          </a:prstGeom>
                        </pic:spPr>
                      </pic:pic>
                    </a:graphicData>
                  </a:graphic>
                </wp:inline>
              </w:drawing>
            </w:r>
          </w:p>
        </w:tc>
        <w:tc>
          <w:tcPr>
            <w:tcW w:w="8025" w:type="dxa"/>
            <w:vAlign w:val="center"/>
          </w:tcPr>
          <w:p w14:paraId="1BD81080" w14:textId="3D89765B" w:rsidR="00A161C4" w:rsidRPr="000D57C5" w:rsidRDefault="00A161C4" w:rsidP="00A161C4">
            <w:pPr>
              <w:spacing w:before="0"/>
              <w:jc w:val="left"/>
              <w:rPr>
                <w:b/>
                <w:bCs/>
              </w:rPr>
            </w:pPr>
            <w:r w:rsidRPr="000D57C5">
              <w:rPr>
                <w:b/>
                <w:bCs/>
              </w:rPr>
              <w:t>Guides</w:t>
            </w:r>
            <w:r w:rsidR="008C0ABD">
              <w:rPr>
                <w:b/>
                <w:bCs/>
              </w:rPr>
              <w:t xml:space="preserve"> &amp; Checklists</w:t>
            </w:r>
            <w:r w:rsidRPr="000D57C5">
              <w:rPr>
                <w:b/>
                <w:bCs/>
              </w:rPr>
              <w:t xml:space="preserve"> that will support your transition to work remotely</w:t>
            </w:r>
          </w:p>
        </w:tc>
      </w:tr>
    </w:tbl>
    <w:p w14:paraId="2E2D3D7E" w14:textId="189CDDB9" w:rsidR="00A161C4" w:rsidRDefault="00A161C4" w:rsidP="00A161C4"/>
    <w:p w14:paraId="54F2B89B" w14:textId="7F364A9C" w:rsidR="000D57C5" w:rsidRDefault="000D57C5">
      <w:pPr>
        <w:keepNext w:val="0"/>
        <w:keepLines w:val="0"/>
        <w:autoSpaceDE/>
        <w:autoSpaceDN/>
        <w:adjustRightInd/>
        <w:spacing w:before="0"/>
        <w:jc w:val="left"/>
      </w:pPr>
      <w:r>
        <w:br w:type="page"/>
      </w:r>
    </w:p>
    <w:p w14:paraId="60D9316A" w14:textId="5FD0E056" w:rsidR="00A161C4" w:rsidRPr="00EF737B" w:rsidRDefault="00DB30D2" w:rsidP="000D57C5">
      <w:pPr>
        <w:pStyle w:val="Heading1"/>
      </w:pPr>
      <w:r>
        <w:lastRenderedPageBreak/>
        <w:t>Here’s a Snapshot to Working from Home</w:t>
      </w:r>
    </w:p>
    <w:p w14:paraId="1269C309" w14:textId="4D93C46B" w:rsidR="00EF737B" w:rsidRDefault="00EF737B" w:rsidP="00AF181B">
      <w:pPr>
        <w:spacing w:before="0"/>
      </w:pPr>
    </w:p>
    <w:tbl>
      <w:tblPr>
        <w:tblStyle w:val="TableGrid"/>
        <w:tblW w:w="9551" w:type="dxa"/>
        <w:tblInd w:w="-664" w:type="dxa"/>
        <w:tblBorders>
          <w:top w:val="double" w:sz="12" w:space="0" w:color="000000" w:themeColor="text1"/>
          <w:left w:val="double" w:sz="12" w:space="0" w:color="000000" w:themeColor="text1"/>
          <w:bottom w:val="double" w:sz="12" w:space="0" w:color="000000" w:themeColor="text1"/>
          <w:right w:val="double" w:sz="12" w:space="0" w:color="000000" w:themeColor="text1"/>
          <w:insideH w:val="none" w:sz="0" w:space="0" w:color="auto"/>
          <w:insideV w:val="none" w:sz="0" w:space="0" w:color="auto"/>
        </w:tblBorders>
        <w:tblLook w:val="04A0" w:firstRow="1" w:lastRow="0" w:firstColumn="1" w:lastColumn="0" w:noHBand="0" w:noVBand="1"/>
      </w:tblPr>
      <w:tblGrid>
        <w:gridCol w:w="2387"/>
        <w:gridCol w:w="2387"/>
        <w:gridCol w:w="2387"/>
        <w:gridCol w:w="2390"/>
      </w:tblGrid>
      <w:tr w:rsidR="00007C38" w14:paraId="4FDA3259" w14:textId="77777777" w:rsidTr="005D3AAB">
        <w:tc>
          <w:tcPr>
            <w:tcW w:w="9551" w:type="dxa"/>
            <w:gridSpan w:val="4"/>
          </w:tcPr>
          <w:p w14:paraId="3015D006" w14:textId="1362C9E0" w:rsidR="00007C38" w:rsidRDefault="00007C38" w:rsidP="005D3AAB">
            <w:pPr>
              <w:keepNext w:val="0"/>
              <w:keepLines w:val="0"/>
              <w:ind w:left="80" w:right="84"/>
            </w:pPr>
            <w:r w:rsidRPr="00EF737B">
              <w:rPr>
                <w:b/>
                <w:bCs/>
                <w:color w:val="008000"/>
                <w:sz w:val="36"/>
                <w:szCs w:val="36"/>
              </w:rPr>
              <w:t>Team leader guide to working from home</w:t>
            </w:r>
          </w:p>
        </w:tc>
      </w:tr>
      <w:tr w:rsidR="00EF737B" w14:paraId="19330000" w14:textId="77777777" w:rsidTr="005D3AAB">
        <w:tc>
          <w:tcPr>
            <w:tcW w:w="4774" w:type="dxa"/>
            <w:gridSpan w:val="2"/>
          </w:tcPr>
          <w:p w14:paraId="7477DD55" w14:textId="37FDF360" w:rsidR="00EF737B" w:rsidRPr="00EF737B" w:rsidRDefault="00EF737B" w:rsidP="005D3AAB">
            <w:pPr>
              <w:keepNext w:val="0"/>
              <w:keepLines w:val="0"/>
              <w:ind w:left="80" w:right="84"/>
              <w:rPr>
                <w:b/>
                <w:bCs/>
                <w:sz w:val="28"/>
                <w:szCs w:val="28"/>
              </w:rPr>
            </w:pPr>
            <w:r w:rsidRPr="00EF737B">
              <w:rPr>
                <w:b/>
                <w:bCs/>
                <w:sz w:val="28"/>
                <w:szCs w:val="28"/>
              </w:rPr>
              <w:t>Supporting your team</w:t>
            </w:r>
          </w:p>
        </w:tc>
        <w:tc>
          <w:tcPr>
            <w:tcW w:w="4777" w:type="dxa"/>
            <w:gridSpan w:val="2"/>
          </w:tcPr>
          <w:p w14:paraId="35730927" w14:textId="603B5B72" w:rsidR="00EF737B" w:rsidRPr="00EF737B" w:rsidRDefault="00EF737B" w:rsidP="005D3AAB">
            <w:pPr>
              <w:keepNext w:val="0"/>
              <w:keepLines w:val="0"/>
              <w:ind w:left="-14" w:right="-105"/>
              <w:rPr>
                <w:b/>
                <w:bCs/>
                <w:sz w:val="28"/>
                <w:szCs w:val="28"/>
              </w:rPr>
            </w:pPr>
            <w:r w:rsidRPr="00EF737B">
              <w:rPr>
                <w:b/>
                <w:bCs/>
                <w:sz w:val="28"/>
                <w:szCs w:val="28"/>
              </w:rPr>
              <w:t>Opportunities</w:t>
            </w:r>
          </w:p>
        </w:tc>
      </w:tr>
      <w:tr w:rsidR="00EF737B" w:rsidRPr="00AF181B" w14:paraId="2669ACC5" w14:textId="77777777" w:rsidTr="005D3AAB">
        <w:tc>
          <w:tcPr>
            <w:tcW w:w="4774" w:type="dxa"/>
            <w:gridSpan w:val="2"/>
          </w:tcPr>
          <w:p w14:paraId="3B392996" w14:textId="131F2130" w:rsidR="00EF737B" w:rsidRPr="00AF181B" w:rsidRDefault="00EF737B" w:rsidP="005D3AAB">
            <w:pPr>
              <w:keepNext w:val="0"/>
              <w:keepLines w:val="0"/>
              <w:ind w:left="80" w:right="84"/>
              <w:rPr>
                <w:sz w:val="20"/>
                <w:szCs w:val="20"/>
              </w:rPr>
            </w:pPr>
            <w:r w:rsidRPr="00AF181B">
              <w:rPr>
                <w:sz w:val="20"/>
                <w:szCs w:val="20"/>
              </w:rPr>
              <w:t>There are a few things you can do as a people leader to keep your team engaged and connected.</w:t>
            </w:r>
          </w:p>
          <w:p w14:paraId="11744D8E" w14:textId="76915C35" w:rsidR="00EF737B" w:rsidRPr="00AF181B" w:rsidRDefault="00EF737B" w:rsidP="005D3AAB">
            <w:pPr>
              <w:keepNext w:val="0"/>
              <w:keepLines w:val="0"/>
              <w:ind w:left="80" w:right="84"/>
              <w:rPr>
                <w:b/>
                <w:bCs/>
                <w:color w:val="5FB81A"/>
                <w:sz w:val="20"/>
                <w:szCs w:val="20"/>
              </w:rPr>
            </w:pPr>
            <w:r w:rsidRPr="00AF181B">
              <w:rPr>
                <w:b/>
                <w:bCs/>
                <w:color w:val="5FB81A"/>
                <w:sz w:val="20"/>
                <w:szCs w:val="20"/>
              </w:rPr>
              <w:t>Clear check ins</w:t>
            </w:r>
          </w:p>
          <w:p w14:paraId="3A59C720" w14:textId="3217310B" w:rsidR="00EF737B" w:rsidRPr="00AF181B" w:rsidRDefault="00EF737B" w:rsidP="005D3AAB">
            <w:pPr>
              <w:keepNext w:val="0"/>
              <w:keepLines w:val="0"/>
              <w:ind w:left="80" w:right="84"/>
              <w:rPr>
                <w:sz w:val="20"/>
                <w:szCs w:val="20"/>
              </w:rPr>
            </w:pPr>
            <w:r w:rsidRPr="00AF181B">
              <w:rPr>
                <w:sz w:val="20"/>
                <w:szCs w:val="20"/>
              </w:rPr>
              <w:t>Be very clear with your team how and when you expect them to communicate and check in.</w:t>
            </w:r>
            <w:r w:rsidR="00DB30D2">
              <w:rPr>
                <w:sz w:val="20"/>
                <w:szCs w:val="20"/>
              </w:rPr>
              <w:t xml:space="preserve"> Sometimes it will be for them to drop a short video in your Group Chat about what they are doing and have planned.  Sometimes it will be a hangout all together. Be clear about what you want and have your team participate.</w:t>
            </w:r>
          </w:p>
          <w:p w14:paraId="60867765" w14:textId="708CD3EA" w:rsidR="00EF737B" w:rsidRPr="00AF181B" w:rsidRDefault="00EF737B" w:rsidP="005D3AAB">
            <w:pPr>
              <w:keepNext w:val="0"/>
              <w:keepLines w:val="0"/>
              <w:ind w:left="80" w:right="84"/>
              <w:rPr>
                <w:b/>
                <w:bCs/>
                <w:color w:val="5FB81A"/>
                <w:sz w:val="20"/>
                <w:szCs w:val="20"/>
              </w:rPr>
            </w:pPr>
            <w:proofErr w:type="spellStart"/>
            <w:r w:rsidRPr="00AF181B">
              <w:rPr>
                <w:b/>
                <w:bCs/>
                <w:color w:val="5FB81A"/>
                <w:sz w:val="20"/>
                <w:szCs w:val="20"/>
              </w:rPr>
              <w:t>Hel</w:t>
            </w:r>
            <w:proofErr w:type="spellEnd"/>
            <w:r w:rsidRPr="00AF181B">
              <w:rPr>
                <w:b/>
                <w:bCs/>
                <w:color w:val="5FB81A"/>
                <w:sz w:val="20"/>
                <w:szCs w:val="20"/>
              </w:rPr>
              <w:t>ping your team</w:t>
            </w:r>
          </w:p>
          <w:p w14:paraId="2E062752" w14:textId="74AC5922" w:rsidR="00EF737B" w:rsidRPr="00AF181B" w:rsidRDefault="00EF737B" w:rsidP="005D3AAB">
            <w:pPr>
              <w:keepNext w:val="0"/>
              <w:keepLines w:val="0"/>
              <w:ind w:left="80" w:right="84"/>
              <w:rPr>
                <w:sz w:val="20"/>
                <w:szCs w:val="20"/>
              </w:rPr>
            </w:pPr>
            <w:r w:rsidRPr="00AF181B">
              <w:rPr>
                <w:sz w:val="20"/>
                <w:szCs w:val="20"/>
              </w:rPr>
              <w:t xml:space="preserve">Be mindful </w:t>
            </w:r>
            <w:r w:rsidR="00660CE8" w:rsidRPr="00AF181B">
              <w:rPr>
                <w:sz w:val="20"/>
                <w:szCs w:val="20"/>
              </w:rPr>
              <w:t xml:space="preserve">of challenges people may have. </w:t>
            </w:r>
            <w:r w:rsidR="00DB30D2">
              <w:rPr>
                <w:sz w:val="20"/>
                <w:szCs w:val="20"/>
              </w:rPr>
              <w:t xml:space="preserve">Discuss with each Team Member individually what their current situation is at home.  Be flexible to commit to a change in hours, outcomes, job-sharing, project deadlines.  </w:t>
            </w:r>
            <w:r w:rsidR="00660CE8" w:rsidRPr="00AF181B">
              <w:rPr>
                <w:sz w:val="20"/>
                <w:szCs w:val="20"/>
              </w:rPr>
              <w:t xml:space="preserve">Continue to support mental and physical wellbeing at home. </w:t>
            </w:r>
          </w:p>
          <w:p w14:paraId="5921438F" w14:textId="14E30E3B" w:rsidR="00660CE8" w:rsidRPr="00AF181B" w:rsidRDefault="00660CE8" w:rsidP="005D3AAB">
            <w:pPr>
              <w:keepNext w:val="0"/>
              <w:keepLines w:val="0"/>
              <w:ind w:left="80" w:right="84"/>
              <w:rPr>
                <w:b/>
                <w:bCs/>
                <w:color w:val="5FB81A"/>
                <w:sz w:val="20"/>
                <w:szCs w:val="20"/>
              </w:rPr>
            </w:pPr>
            <w:r w:rsidRPr="00AF181B">
              <w:rPr>
                <w:b/>
                <w:bCs/>
                <w:color w:val="5FB81A"/>
                <w:sz w:val="20"/>
                <w:szCs w:val="20"/>
              </w:rPr>
              <w:t>Prevent burnout</w:t>
            </w:r>
          </w:p>
          <w:p w14:paraId="27E2B027" w14:textId="6E14A17C" w:rsidR="00660CE8" w:rsidRPr="00AF181B" w:rsidRDefault="00660CE8" w:rsidP="005D3AAB">
            <w:pPr>
              <w:keepNext w:val="0"/>
              <w:keepLines w:val="0"/>
              <w:ind w:left="80" w:right="84"/>
              <w:rPr>
                <w:sz w:val="20"/>
                <w:szCs w:val="20"/>
              </w:rPr>
            </w:pPr>
            <w:r w:rsidRPr="00AF181B">
              <w:rPr>
                <w:sz w:val="20"/>
                <w:szCs w:val="20"/>
              </w:rPr>
              <w:t>Some people may end up putting in more hours and working harder when they’re at home. Monitor this. Don’t let people burn out.</w:t>
            </w:r>
            <w:r w:rsidR="00DB30D2">
              <w:rPr>
                <w:sz w:val="20"/>
                <w:szCs w:val="20"/>
              </w:rPr>
              <w:t xml:space="preserve">  Make sure breaks are taken, </w:t>
            </w:r>
            <w:r w:rsidR="005D3AAB">
              <w:rPr>
                <w:sz w:val="20"/>
                <w:szCs w:val="20"/>
              </w:rPr>
              <w:t xml:space="preserve">welfare checks are made by you and by your Team.  We would recommend you listen to Amy Phillips </w:t>
            </w:r>
            <w:proofErr w:type="spellStart"/>
            <w:r w:rsidR="005D3AAB">
              <w:rPr>
                <w:sz w:val="20"/>
                <w:szCs w:val="20"/>
              </w:rPr>
              <w:t>PodCast</w:t>
            </w:r>
            <w:proofErr w:type="spellEnd"/>
            <w:r w:rsidR="005D3AAB">
              <w:rPr>
                <w:sz w:val="20"/>
                <w:szCs w:val="20"/>
              </w:rPr>
              <w:t xml:space="preserve"> about defining team roles – Do-</w:t>
            </w:r>
            <w:proofErr w:type="spellStart"/>
            <w:r w:rsidR="005D3AAB">
              <w:rPr>
                <w:sz w:val="20"/>
                <w:szCs w:val="20"/>
              </w:rPr>
              <w:t>ers</w:t>
            </w:r>
            <w:proofErr w:type="spellEnd"/>
            <w:r w:rsidR="005D3AAB">
              <w:rPr>
                <w:sz w:val="20"/>
                <w:szCs w:val="20"/>
              </w:rPr>
              <w:t xml:space="preserve">, Thinkers, Carers. </w:t>
            </w:r>
          </w:p>
          <w:p w14:paraId="120317DB" w14:textId="77777777" w:rsidR="00660CE8" w:rsidRPr="00AF181B" w:rsidRDefault="00660CE8" w:rsidP="005D3AAB">
            <w:pPr>
              <w:keepNext w:val="0"/>
              <w:keepLines w:val="0"/>
              <w:ind w:left="80" w:right="84"/>
              <w:rPr>
                <w:b/>
                <w:bCs/>
                <w:color w:val="5FB81A"/>
                <w:sz w:val="20"/>
                <w:szCs w:val="20"/>
              </w:rPr>
            </w:pPr>
            <w:r w:rsidRPr="00AF181B">
              <w:rPr>
                <w:b/>
                <w:bCs/>
                <w:color w:val="5FB81A"/>
                <w:sz w:val="20"/>
                <w:szCs w:val="20"/>
              </w:rPr>
              <w:t>Call outs</w:t>
            </w:r>
          </w:p>
          <w:p w14:paraId="2EEBF153" w14:textId="61E535BF" w:rsidR="00660CE8" w:rsidRPr="00AF181B" w:rsidRDefault="00660CE8" w:rsidP="005D3AAB">
            <w:pPr>
              <w:keepNext w:val="0"/>
              <w:keepLines w:val="0"/>
              <w:ind w:left="80" w:right="84"/>
              <w:rPr>
                <w:sz w:val="20"/>
                <w:szCs w:val="20"/>
              </w:rPr>
            </w:pPr>
            <w:r w:rsidRPr="00AF181B">
              <w:rPr>
                <w:sz w:val="20"/>
                <w:szCs w:val="20"/>
              </w:rPr>
              <w:t>Let your team know they’re doing a good job. Tell them you appreciate their adaptability and hard work</w:t>
            </w:r>
            <w:r w:rsidR="005D3AAB">
              <w:rPr>
                <w:sz w:val="20"/>
                <w:szCs w:val="20"/>
              </w:rPr>
              <w:t xml:space="preserve">.  </w:t>
            </w:r>
          </w:p>
          <w:p w14:paraId="599DBC73" w14:textId="77777777" w:rsidR="00660CE8" w:rsidRPr="00AF181B" w:rsidRDefault="00660CE8" w:rsidP="005D3AAB">
            <w:pPr>
              <w:keepNext w:val="0"/>
              <w:keepLines w:val="0"/>
              <w:ind w:left="80" w:right="84"/>
              <w:rPr>
                <w:b/>
                <w:bCs/>
                <w:color w:val="5FB81A"/>
                <w:sz w:val="20"/>
                <w:szCs w:val="20"/>
              </w:rPr>
            </w:pPr>
            <w:r w:rsidRPr="00AF181B">
              <w:rPr>
                <w:b/>
                <w:bCs/>
                <w:color w:val="5FB81A"/>
                <w:sz w:val="20"/>
                <w:szCs w:val="20"/>
              </w:rPr>
              <w:t>Personal touches</w:t>
            </w:r>
          </w:p>
          <w:p w14:paraId="0E3923EF" w14:textId="1DE551FC" w:rsidR="00660CE8" w:rsidRDefault="00660CE8" w:rsidP="005D3AAB">
            <w:pPr>
              <w:keepNext w:val="0"/>
              <w:keepLines w:val="0"/>
              <w:ind w:left="80" w:right="84"/>
              <w:rPr>
                <w:sz w:val="20"/>
                <w:szCs w:val="20"/>
              </w:rPr>
            </w:pPr>
            <w:r w:rsidRPr="00AF181B">
              <w:rPr>
                <w:sz w:val="20"/>
                <w:szCs w:val="20"/>
              </w:rPr>
              <w:t xml:space="preserve">Check in personally with your direct reports and ensure they check in with their teammates too. Not just about work – anything that’s important to them. </w:t>
            </w:r>
            <w:r w:rsidR="005D3AAB">
              <w:rPr>
                <w:sz w:val="20"/>
                <w:szCs w:val="20"/>
              </w:rPr>
              <w:t xml:space="preserve">  Remember, we have no collective Kitchen anymore – let’s start with the Virtual Cup of Team chats with your Team.</w:t>
            </w:r>
          </w:p>
          <w:p w14:paraId="6F2A7C96" w14:textId="1338B332" w:rsidR="005D3AAB" w:rsidRDefault="005D3AAB" w:rsidP="005D3AAB">
            <w:pPr>
              <w:keepNext w:val="0"/>
              <w:keepLines w:val="0"/>
              <w:ind w:left="80" w:right="84"/>
              <w:rPr>
                <w:b/>
                <w:bCs/>
                <w:sz w:val="28"/>
                <w:szCs w:val="28"/>
              </w:rPr>
            </w:pPr>
          </w:p>
          <w:p w14:paraId="013F5378" w14:textId="77777777" w:rsidR="005D3AAB" w:rsidRDefault="005D3AAB" w:rsidP="005D3AAB">
            <w:pPr>
              <w:keepNext w:val="0"/>
              <w:keepLines w:val="0"/>
              <w:ind w:left="80" w:right="84"/>
              <w:rPr>
                <w:b/>
                <w:bCs/>
                <w:sz w:val="28"/>
                <w:szCs w:val="28"/>
              </w:rPr>
            </w:pPr>
          </w:p>
          <w:p w14:paraId="2A1D2E80" w14:textId="77777777" w:rsidR="00007C38" w:rsidRDefault="00007C38" w:rsidP="005D3AAB">
            <w:pPr>
              <w:keepNext w:val="0"/>
              <w:keepLines w:val="0"/>
              <w:ind w:left="80" w:right="84"/>
              <w:rPr>
                <w:b/>
                <w:bCs/>
                <w:sz w:val="28"/>
                <w:szCs w:val="28"/>
              </w:rPr>
            </w:pPr>
            <w:r w:rsidRPr="00007C38">
              <w:rPr>
                <w:b/>
                <w:bCs/>
                <w:sz w:val="28"/>
                <w:szCs w:val="28"/>
              </w:rPr>
              <w:t>Helpful leader habits</w:t>
            </w:r>
          </w:p>
          <w:p w14:paraId="5C96DE04" w14:textId="7571CEF3" w:rsidR="005D3AAB" w:rsidRPr="00AF181B" w:rsidRDefault="005D3AAB" w:rsidP="005D3AAB">
            <w:pPr>
              <w:keepNext w:val="0"/>
              <w:keepLines w:val="0"/>
              <w:ind w:left="80" w:right="84"/>
              <w:rPr>
                <w:sz w:val="20"/>
                <w:szCs w:val="20"/>
              </w:rPr>
            </w:pPr>
          </w:p>
        </w:tc>
        <w:tc>
          <w:tcPr>
            <w:tcW w:w="4777" w:type="dxa"/>
            <w:gridSpan w:val="2"/>
          </w:tcPr>
          <w:p w14:paraId="76249C9D" w14:textId="6D303BC6" w:rsidR="00EF737B" w:rsidRPr="00AF181B" w:rsidRDefault="00660CE8" w:rsidP="005D3AAB">
            <w:pPr>
              <w:keepNext w:val="0"/>
              <w:keepLines w:val="0"/>
              <w:ind w:left="128" w:right="321"/>
              <w:rPr>
                <w:sz w:val="20"/>
                <w:szCs w:val="20"/>
              </w:rPr>
            </w:pPr>
            <w:r w:rsidRPr="00AF181B">
              <w:rPr>
                <w:sz w:val="20"/>
                <w:szCs w:val="20"/>
              </w:rPr>
              <w:lastRenderedPageBreak/>
              <w:t>Can any good come from this? Perhaps. Think about opportunities.</w:t>
            </w:r>
          </w:p>
          <w:p w14:paraId="0E589F0D" w14:textId="061B6715"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36224" behindDoc="0" locked="0" layoutInCell="1" allowOverlap="1" wp14:anchorId="56B55AF2" wp14:editId="37E74EC1">
                      <wp:simplePos x="0" y="0"/>
                      <wp:positionH relativeFrom="column">
                        <wp:posOffset>204552</wp:posOffset>
                      </wp:positionH>
                      <wp:positionV relativeFrom="paragraph">
                        <wp:posOffset>80645</wp:posOffset>
                      </wp:positionV>
                      <wp:extent cx="930593" cy="252000"/>
                      <wp:effectExtent l="0" t="0" r="3175" b="0"/>
                      <wp:wrapNone/>
                      <wp:docPr id="141" name="Group 141"/>
                      <wp:cNvGraphicFramePr/>
                      <a:graphic xmlns:a="http://schemas.openxmlformats.org/drawingml/2006/main">
                        <a:graphicData uri="http://schemas.microsoft.com/office/word/2010/wordprocessingGroup">
                          <wpg:wgp>
                            <wpg:cNvGrpSpPr/>
                            <wpg:grpSpPr>
                              <a:xfrm>
                                <a:off x="0" y="0"/>
                                <a:ext cx="930593" cy="252000"/>
                                <a:chOff x="0" y="0"/>
                                <a:chExt cx="930593" cy="252000"/>
                              </a:xfrm>
                            </wpg:grpSpPr>
                            <wps:wsp>
                              <wps:cNvPr id="10" name="Rectangle: Rounded Corners 10"/>
                              <wps:cNvSpPr/>
                              <wps:spPr>
                                <a:xfrm>
                                  <a:off x="30593" y="0"/>
                                  <a:ext cx="900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AB45" w14:textId="59EDA3C9" w:rsidR="003B61D6" w:rsidRPr="00660CE8" w:rsidRDefault="003B61D6" w:rsidP="00660CE8">
                                    <w:pPr>
                                      <w:spacing w:before="0"/>
                                      <w:jc w:val="left"/>
                                      <w:rPr>
                                        <w:b/>
                                        <w:bCs/>
                                        <w:sz w:val="18"/>
                                        <w:szCs w:val="18"/>
                                        <w:lang w:val="en-US"/>
                                      </w:rPr>
                                    </w:pPr>
                                    <w:r>
                                      <w:rPr>
                                        <w:b/>
                                        <w:bCs/>
                                        <w:sz w:val="18"/>
                                        <w:szCs w:val="18"/>
                                        <w:lang w:val="en-US"/>
                                      </w:rPr>
                                      <w:t>Creativity</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5" name="Oval 5"/>
                              <wps:cNvSpPr/>
                              <wps:spPr>
                                <a:xfrm>
                                  <a:off x="0" y="0"/>
                                  <a:ext cx="252000" cy="25200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C8CBA" w14:textId="2DD55A81"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6B55AF2" id="Group 141" o:spid="_x0000_s1026" style="position:absolute;left:0;text-align:left;margin-left:16.1pt;margin-top:6.35pt;width:73.3pt;height:19.85pt;z-index:251636224" coordsize="930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">
                      <v:roundrect id="Rectangle: Rounded Corners 10" o:spid="_x0000_s1027" style="position:absolute;left:305;width:900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" fillcolor="#d8d8d8 [2732]" stroked="f" strokeweight="1pt">
                        <v:stroke joinstyle="miter"/>
                        <v:textbox inset="7mm,0,0,0">
                          <w:txbxContent>
                            <w:p w14:paraId="6B3DAB45" w14:textId="59EDA3C9" w:rsidR="003B61D6" w:rsidRPr="00660CE8" w:rsidRDefault="003B61D6" w:rsidP="00660CE8">
                              <w:pPr>
                                <w:spacing w:before="0"/>
                                <w:jc w:val="left"/>
                                <w:rPr>
                                  <w:b/>
                                  <w:bCs/>
                                  <w:sz w:val="18"/>
                                  <w:szCs w:val="18"/>
                                  <w:lang w:val="en-US"/>
                                </w:rPr>
                              </w:pPr>
                              <w:r>
                                <w:rPr>
                                  <w:b/>
                                  <w:bCs/>
                                  <w:sz w:val="18"/>
                                  <w:szCs w:val="18"/>
                                  <w:lang w:val="en-US"/>
                                </w:rPr>
                                <w:t>Creativity</w:t>
                              </w:r>
                            </w:p>
                          </w:txbxContent>
                        </v:textbox>
                      </v:roundrect>
                      <v:oval id="Oval 5" o:spid="_x0000_s1028"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" fillcolor="green" stroked="f" strokeweight="1pt">
                        <v:stroke joinstyle="miter"/>
                        <v:textbox inset="0,0,0,0">
                          <w:txbxContent>
                            <w:p w14:paraId="730C8CBA" w14:textId="2DD55A81"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1</w:t>
                              </w:r>
                            </w:p>
                          </w:txbxContent>
                        </v:textbox>
                      </v:oval>
                    </v:group>
                  </w:pict>
                </mc:Fallback>
              </mc:AlternateContent>
            </w:r>
          </w:p>
          <w:p w14:paraId="72F16E95" w14:textId="50943E5C" w:rsidR="00660CE8" w:rsidRPr="00AF181B" w:rsidRDefault="00660CE8" w:rsidP="005D3AAB">
            <w:pPr>
              <w:keepNext w:val="0"/>
              <w:keepLines w:val="0"/>
              <w:ind w:left="269" w:right="179"/>
              <w:rPr>
                <w:sz w:val="20"/>
                <w:szCs w:val="20"/>
              </w:rPr>
            </w:pPr>
            <w:r w:rsidRPr="00AF181B">
              <w:rPr>
                <w:sz w:val="20"/>
                <w:szCs w:val="20"/>
              </w:rPr>
              <w:t>You could get some amazing creative ideas from your team.</w:t>
            </w:r>
          </w:p>
          <w:p w14:paraId="459F6B74" w14:textId="237753F7"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41344" behindDoc="0" locked="0" layoutInCell="1" allowOverlap="1" wp14:anchorId="33DCF86F" wp14:editId="3FC51BE1">
                      <wp:simplePos x="0" y="0"/>
                      <wp:positionH relativeFrom="column">
                        <wp:posOffset>205187</wp:posOffset>
                      </wp:positionH>
                      <wp:positionV relativeFrom="paragraph">
                        <wp:posOffset>92075</wp:posOffset>
                      </wp:positionV>
                      <wp:extent cx="1038593" cy="252000"/>
                      <wp:effectExtent l="0" t="0" r="9525" b="0"/>
                      <wp:wrapNone/>
                      <wp:docPr id="140" name="Group 140"/>
                      <wp:cNvGraphicFramePr/>
                      <a:graphic xmlns:a="http://schemas.openxmlformats.org/drawingml/2006/main">
                        <a:graphicData uri="http://schemas.microsoft.com/office/word/2010/wordprocessingGroup">
                          <wpg:wgp>
                            <wpg:cNvGrpSpPr/>
                            <wpg:grpSpPr>
                              <a:xfrm>
                                <a:off x="0" y="0"/>
                                <a:ext cx="1038593" cy="252000"/>
                                <a:chOff x="0" y="0"/>
                                <a:chExt cx="1038593" cy="252000"/>
                              </a:xfrm>
                            </wpg:grpSpPr>
                            <wps:wsp>
                              <wps:cNvPr id="98" name="Rectangle: Rounded Corners 98"/>
                              <wps:cNvSpPr/>
                              <wps:spPr>
                                <a:xfrm>
                                  <a:off x="30593" y="0"/>
                                  <a:ext cx="1008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0229C" w14:textId="343C50F1" w:rsidR="003B61D6" w:rsidRPr="00660CE8" w:rsidRDefault="003B61D6" w:rsidP="00660CE8">
                                    <w:pPr>
                                      <w:spacing w:before="0"/>
                                      <w:jc w:val="left"/>
                                      <w:rPr>
                                        <w:b/>
                                        <w:bCs/>
                                        <w:sz w:val="18"/>
                                        <w:szCs w:val="18"/>
                                        <w:lang w:val="en-US"/>
                                      </w:rPr>
                                    </w:pPr>
                                    <w:r>
                                      <w:rPr>
                                        <w:b/>
                                        <w:bCs/>
                                        <w:sz w:val="18"/>
                                        <w:szCs w:val="18"/>
                                        <w:lang w:val="en-US"/>
                                      </w:rPr>
                                      <w:t>Productivity</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02" name="Oval 102"/>
                              <wps:cNvSpPr/>
                              <wps:spPr>
                                <a:xfrm>
                                  <a:off x="0" y="0"/>
                                  <a:ext cx="252000" cy="252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C823B" w14:textId="7E8A2662"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3DCF86F" id="Group 140" o:spid="_x0000_s1029" style="position:absolute;left:0;text-align:left;margin-left:16.15pt;margin-top:7.25pt;width:81.8pt;height:19.85pt;z-index:251641344" coordsize="1038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">
                      <v:roundrect id="Rectangle: Rounded Corners 98" o:spid="_x0000_s1030" style="position:absolute;left:305;width:1008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" fillcolor="#d8d8d8 [2732]" stroked="f" strokeweight="1pt">
                        <v:stroke joinstyle="miter"/>
                        <v:textbox inset="7mm,0,0,0">
                          <w:txbxContent>
                            <w:p w14:paraId="33F0229C" w14:textId="343C50F1" w:rsidR="003B61D6" w:rsidRPr="00660CE8" w:rsidRDefault="003B61D6" w:rsidP="00660CE8">
                              <w:pPr>
                                <w:spacing w:before="0"/>
                                <w:jc w:val="left"/>
                                <w:rPr>
                                  <w:b/>
                                  <w:bCs/>
                                  <w:sz w:val="18"/>
                                  <w:szCs w:val="18"/>
                                  <w:lang w:val="en-US"/>
                                </w:rPr>
                              </w:pPr>
                              <w:r>
                                <w:rPr>
                                  <w:b/>
                                  <w:bCs/>
                                  <w:sz w:val="18"/>
                                  <w:szCs w:val="18"/>
                                  <w:lang w:val="en-US"/>
                                </w:rPr>
                                <w:t>Productivity</w:t>
                              </w:r>
                            </w:p>
                          </w:txbxContent>
                        </v:textbox>
                      </v:roundrect>
                      <v:oval id="Oval 102" o:spid="_x0000_s1031"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" fillcolor="#549e39 [3204]" stroked="f" strokeweight="1pt">
                        <v:stroke joinstyle="miter"/>
                        <v:textbox inset="0,0,0,0">
                          <w:txbxContent>
                            <w:p w14:paraId="1E6C823B" w14:textId="7E8A2662"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2</w:t>
                              </w:r>
                            </w:p>
                          </w:txbxContent>
                        </v:textbox>
                      </v:oval>
                    </v:group>
                  </w:pict>
                </mc:Fallback>
              </mc:AlternateContent>
            </w:r>
          </w:p>
          <w:p w14:paraId="5C291809" w14:textId="548E8591" w:rsidR="00660CE8" w:rsidRPr="00AF181B" w:rsidRDefault="00660CE8" w:rsidP="005D3AAB">
            <w:pPr>
              <w:keepNext w:val="0"/>
              <w:keepLines w:val="0"/>
              <w:ind w:left="269" w:right="179"/>
              <w:rPr>
                <w:sz w:val="20"/>
                <w:szCs w:val="20"/>
              </w:rPr>
            </w:pPr>
            <w:r w:rsidRPr="00AF181B">
              <w:rPr>
                <w:sz w:val="20"/>
                <w:szCs w:val="20"/>
              </w:rPr>
              <w:t>Less meetings and distractions. Lots of focussed work will get done. Work will be prioritised. We’ll focus more on what matters.</w:t>
            </w:r>
          </w:p>
          <w:p w14:paraId="283CE686" w14:textId="54ECAD39"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51584" behindDoc="0" locked="0" layoutInCell="1" allowOverlap="1" wp14:anchorId="16BE5227" wp14:editId="07CB5172">
                      <wp:simplePos x="0" y="0"/>
                      <wp:positionH relativeFrom="column">
                        <wp:posOffset>203835</wp:posOffset>
                      </wp:positionH>
                      <wp:positionV relativeFrom="paragraph">
                        <wp:posOffset>81128</wp:posOffset>
                      </wp:positionV>
                      <wp:extent cx="1182593" cy="252000"/>
                      <wp:effectExtent l="0" t="0" r="0" b="0"/>
                      <wp:wrapNone/>
                      <wp:docPr id="137" name="Group 137"/>
                      <wp:cNvGraphicFramePr/>
                      <a:graphic xmlns:a="http://schemas.openxmlformats.org/drawingml/2006/main">
                        <a:graphicData uri="http://schemas.microsoft.com/office/word/2010/wordprocessingGroup">
                          <wpg:wgp>
                            <wpg:cNvGrpSpPr/>
                            <wpg:grpSpPr>
                              <a:xfrm>
                                <a:off x="0" y="0"/>
                                <a:ext cx="1182593" cy="252000"/>
                                <a:chOff x="0" y="0"/>
                                <a:chExt cx="1182593" cy="252000"/>
                              </a:xfrm>
                            </wpg:grpSpPr>
                            <wps:wsp>
                              <wps:cNvPr id="126" name="Rectangle: Rounded Corners 126"/>
                              <wps:cNvSpPr/>
                              <wps:spPr>
                                <a:xfrm>
                                  <a:off x="30593" y="0"/>
                                  <a:ext cx="1152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5F9FA" w14:textId="77777777" w:rsidR="003B61D6" w:rsidRPr="00660CE8" w:rsidRDefault="003B61D6" w:rsidP="00660CE8">
                                    <w:pPr>
                                      <w:spacing w:before="0"/>
                                      <w:jc w:val="left"/>
                                      <w:rPr>
                                        <w:b/>
                                        <w:bCs/>
                                        <w:sz w:val="18"/>
                                        <w:szCs w:val="18"/>
                                        <w:lang w:val="en-US"/>
                                      </w:rPr>
                                    </w:pPr>
                                    <w:proofErr w:type="spellStart"/>
                                    <w:r w:rsidRPr="00660CE8">
                                      <w:rPr>
                                        <w:b/>
                                        <w:bCs/>
                                        <w:sz w:val="18"/>
                                        <w:szCs w:val="18"/>
                                        <w:lang w:val="en-US"/>
                                      </w:rPr>
                                      <w:t>Self leadership</w:t>
                                    </w:r>
                                    <w:proofErr w:type="spellEnd"/>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27" name="Oval 127"/>
                              <wps:cNvSpPr/>
                              <wps:spPr>
                                <a:xfrm>
                                  <a:off x="0" y="0"/>
                                  <a:ext cx="252000" cy="25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6CF02" w14:textId="77777777" w:rsidR="003B61D6" w:rsidRPr="00660CE8" w:rsidRDefault="003B61D6" w:rsidP="00660CE8">
                                    <w:pPr>
                                      <w:spacing w:before="0"/>
                                      <w:jc w:val="center"/>
                                      <w:rPr>
                                        <w:b/>
                                        <w:bCs/>
                                        <w:color w:val="FFFFFF" w:themeColor="background1"/>
                                        <w:sz w:val="20"/>
                                        <w:szCs w:val="20"/>
                                        <w:lang w:val="en-US"/>
                                      </w:rPr>
                                    </w:pPr>
                                    <w:r w:rsidRPr="00660CE8">
                                      <w:rPr>
                                        <w:b/>
                                        <w:bCs/>
                                        <w:color w:val="FFFFFF" w:themeColor="background1"/>
                                        <w:sz w:val="20"/>
                                        <w:szCs w:val="20"/>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6BE5227" id="Group 137" o:spid="_x0000_s1032" style="position:absolute;left:0;text-align:left;margin-left:16.05pt;margin-top:6.4pt;width:93.1pt;height:19.85pt;z-index:251651584" coordsize="1182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">
                      <v:roundrect id="Rectangle: Rounded Corners 126" o:spid="_x0000_s1033" style="position:absolute;left:305;width:1152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" fillcolor="#d8d8d8 [2732]" stroked="f" strokeweight="1pt">
                        <v:stroke joinstyle="miter"/>
                        <v:textbox inset="7mm,0,0,0">
                          <w:txbxContent>
                            <w:p w14:paraId="64D5F9FA" w14:textId="77777777" w:rsidR="003B61D6" w:rsidRPr="00660CE8" w:rsidRDefault="003B61D6" w:rsidP="00660CE8">
                              <w:pPr>
                                <w:spacing w:before="0"/>
                                <w:jc w:val="left"/>
                                <w:rPr>
                                  <w:b/>
                                  <w:bCs/>
                                  <w:sz w:val="18"/>
                                  <w:szCs w:val="18"/>
                                  <w:lang w:val="en-US"/>
                                </w:rPr>
                              </w:pPr>
                              <w:proofErr w:type="spellStart"/>
                              <w:r w:rsidRPr="00660CE8">
                                <w:rPr>
                                  <w:b/>
                                  <w:bCs/>
                                  <w:sz w:val="18"/>
                                  <w:szCs w:val="18"/>
                                  <w:lang w:val="en-US"/>
                                </w:rPr>
                                <w:t>Self leadership</w:t>
                              </w:r>
                              <w:proofErr w:type="spellEnd"/>
                            </w:p>
                          </w:txbxContent>
                        </v:textbox>
                      </v:roundrect>
                      <v:oval id="Oval 127" o:spid="_x0000_s1034"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" fillcolor="#8ab833 [3205]" stroked="f" strokeweight="1pt">
                        <v:stroke joinstyle="miter"/>
                        <v:textbox inset="0,0,0,0">
                          <w:txbxContent>
                            <w:p w14:paraId="6386CF02" w14:textId="77777777" w:rsidR="003B61D6" w:rsidRPr="00660CE8" w:rsidRDefault="003B61D6" w:rsidP="00660CE8">
                              <w:pPr>
                                <w:spacing w:before="0"/>
                                <w:jc w:val="center"/>
                                <w:rPr>
                                  <w:b/>
                                  <w:bCs/>
                                  <w:color w:val="FFFFFF" w:themeColor="background1"/>
                                  <w:sz w:val="20"/>
                                  <w:szCs w:val="20"/>
                                  <w:lang w:val="en-US"/>
                                </w:rPr>
                              </w:pPr>
                              <w:r w:rsidRPr="00660CE8">
                                <w:rPr>
                                  <w:b/>
                                  <w:bCs/>
                                  <w:color w:val="FFFFFF" w:themeColor="background1"/>
                                  <w:sz w:val="20"/>
                                  <w:szCs w:val="20"/>
                                  <w:lang w:val="en-US"/>
                                </w:rPr>
                                <w:t>3</w:t>
                              </w:r>
                            </w:p>
                          </w:txbxContent>
                        </v:textbox>
                      </v:oval>
                    </v:group>
                  </w:pict>
                </mc:Fallback>
              </mc:AlternateContent>
            </w:r>
          </w:p>
          <w:p w14:paraId="58B5BBEF" w14:textId="1B3A7384" w:rsidR="00660CE8" w:rsidRPr="00AF181B" w:rsidRDefault="00660CE8" w:rsidP="005D3AAB">
            <w:pPr>
              <w:keepNext w:val="0"/>
              <w:keepLines w:val="0"/>
              <w:ind w:left="269" w:right="179"/>
              <w:rPr>
                <w:sz w:val="20"/>
                <w:szCs w:val="20"/>
              </w:rPr>
            </w:pPr>
            <w:r w:rsidRPr="00AF181B">
              <w:rPr>
                <w:sz w:val="20"/>
                <w:szCs w:val="20"/>
              </w:rPr>
              <w:t>Team members will need to self-manage and self-motivate. Some will really step up!</w:t>
            </w:r>
          </w:p>
          <w:p w14:paraId="0E83A144" w14:textId="5BC27A13"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46464" behindDoc="0" locked="0" layoutInCell="1" allowOverlap="1" wp14:anchorId="4ED214C7" wp14:editId="1E003990">
                      <wp:simplePos x="0" y="0"/>
                      <wp:positionH relativeFrom="column">
                        <wp:posOffset>204470</wp:posOffset>
                      </wp:positionH>
                      <wp:positionV relativeFrom="paragraph">
                        <wp:posOffset>96037</wp:posOffset>
                      </wp:positionV>
                      <wp:extent cx="1002593" cy="252000"/>
                      <wp:effectExtent l="0" t="0" r="7620" b="0"/>
                      <wp:wrapNone/>
                      <wp:docPr id="136" name="Group 136"/>
                      <wp:cNvGraphicFramePr/>
                      <a:graphic xmlns:a="http://schemas.openxmlformats.org/drawingml/2006/main">
                        <a:graphicData uri="http://schemas.microsoft.com/office/word/2010/wordprocessingGroup">
                          <wpg:wgp>
                            <wpg:cNvGrpSpPr/>
                            <wpg:grpSpPr>
                              <a:xfrm>
                                <a:off x="0" y="0"/>
                                <a:ext cx="1002593" cy="252000"/>
                                <a:chOff x="0" y="0"/>
                                <a:chExt cx="1002593" cy="252000"/>
                              </a:xfrm>
                            </wpg:grpSpPr>
                            <wps:wsp>
                              <wps:cNvPr id="123" name="Rectangle: Rounded Corners 123"/>
                              <wps:cNvSpPr/>
                              <wps:spPr>
                                <a:xfrm>
                                  <a:off x="30593" y="0"/>
                                  <a:ext cx="972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6005F" w14:textId="49047B06" w:rsidR="003B61D6" w:rsidRPr="00660CE8" w:rsidRDefault="003B61D6" w:rsidP="00660CE8">
                                    <w:pPr>
                                      <w:spacing w:before="0"/>
                                      <w:jc w:val="left"/>
                                      <w:rPr>
                                        <w:b/>
                                        <w:bCs/>
                                        <w:sz w:val="18"/>
                                        <w:szCs w:val="18"/>
                                        <w:lang w:val="en-US"/>
                                      </w:rPr>
                                    </w:pPr>
                                    <w:r>
                                      <w:rPr>
                                        <w:b/>
                                        <w:bCs/>
                                        <w:sz w:val="18"/>
                                        <w:szCs w:val="18"/>
                                        <w:lang w:val="en-US"/>
                                      </w:rPr>
                                      <w:t>Less travel</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24" name="Oval 124"/>
                              <wps:cNvSpPr/>
                              <wps:spPr>
                                <a:xfrm>
                                  <a:off x="0" y="0"/>
                                  <a:ext cx="252000" cy="252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44300" w14:textId="5C7FDC2F"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ED214C7" id="Group 136" o:spid="_x0000_s1035" style="position:absolute;left:0;text-align:left;margin-left:16.1pt;margin-top:7.55pt;width:78.95pt;height:19.85pt;z-index:251646464" coordsize="1002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">
                      <v:roundrect id="Rectangle: Rounded Corners 123" o:spid="_x0000_s1036" style="position:absolute;left:305;width:972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" fillcolor="#d8d8d8 [2732]" stroked="f" strokeweight="1pt">
                        <v:stroke joinstyle="miter"/>
                        <v:textbox inset="7mm,0,0,0">
                          <w:txbxContent>
                            <w:p w14:paraId="33C6005F" w14:textId="49047B06" w:rsidR="003B61D6" w:rsidRPr="00660CE8" w:rsidRDefault="003B61D6" w:rsidP="00660CE8">
                              <w:pPr>
                                <w:spacing w:before="0"/>
                                <w:jc w:val="left"/>
                                <w:rPr>
                                  <w:b/>
                                  <w:bCs/>
                                  <w:sz w:val="18"/>
                                  <w:szCs w:val="18"/>
                                  <w:lang w:val="en-US"/>
                                </w:rPr>
                              </w:pPr>
                              <w:r>
                                <w:rPr>
                                  <w:b/>
                                  <w:bCs/>
                                  <w:sz w:val="18"/>
                                  <w:szCs w:val="18"/>
                                  <w:lang w:val="en-US"/>
                                </w:rPr>
                                <w:t>Less travel</w:t>
                              </w:r>
                            </w:p>
                          </w:txbxContent>
                        </v:textbox>
                      </v:roundrect>
                      <v:oval id="Oval 124" o:spid="_x0000_s1037"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" fillcolor="#029676 [3207]" stroked="f" strokeweight="1pt">
                        <v:stroke joinstyle="miter"/>
                        <v:textbox inset="0,0,0,0">
                          <w:txbxContent>
                            <w:p w14:paraId="4BB44300" w14:textId="5C7FDC2F"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4</w:t>
                              </w:r>
                            </w:p>
                          </w:txbxContent>
                        </v:textbox>
                      </v:oval>
                    </v:group>
                  </w:pict>
                </mc:Fallback>
              </mc:AlternateContent>
            </w:r>
          </w:p>
          <w:p w14:paraId="272A0339" w14:textId="0236EF90" w:rsidR="00660CE8" w:rsidRPr="00AF181B" w:rsidRDefault="00660CE8" w:rsidP="005D3AAB">
            <w:pPr>
              <w:keepNext w:val="0"/>
              <w:keepLines w:val="0"/>
              <w:ind w:left="269" w:right="179"/>
              <w:rPr>
                <w:sz w:val="20"/>
                <w:szCs w:val="20"/>
              </w:rPr>
            </w:pPr>
            <w:r w:rsidRPr="00AF181B">
              <w:rPr>
                <w:sz w:val="20"/>
                <w:szCs w:val="20"/>
              </w:rPr>
              <w:t xml:space="preserve">Some people may get two hours a day back without travelling. Less stress – more work for some. </w:t>
            </w:r>
          </w:p>
          <w:p w14:paraId="1BB10C8C" w14:textId="38258F3A"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56704" behindDoc="0" locked="0" layoutInCell="1" allowOverlap="1" wp14:anchorId="13F46D6E" wp14:editId="09AD172B">
                      <wp:simplePos x="0" y="0"/>
                      <wp:positionH relativeFrom="column">
                        <wp:posOffset>203917</wp:posOffset>
                      </wp:positionH>
                      <wp:positionV relativeFrom="paragraph">
                        <wp:posOffset>85725</wp:posOffset>
                      </wp:positionV>
                      <wp:extent cx="966593" cy="252000"/>
                      <wp:effectExtent l="0" t="0" r="5080" b="0"/>
                      <wp:wrapNone/>
                      <wp:docPr id="135" name="Group 135"/>
                      <wp:cNvGraphicFramePr/>
                      <a:graphic xmlns:a="http://schemas.openxmlformats.org/drawingml/2006/main">
                        <a:graphicData uri="http://schemas.microsoft.com/office/word/2010/wordprocessingGroup">
                          <wpg:wgp>
                            <wpg:cNvGrpSpPr/>
                            <wpg:grpSpPr>
                              <a:xfrm>
                                <a:off x="0" y="0"/>
                                <a:ext cx="966593" cy="252000"/>
                                <a:chOff x="0" y="0"/>
                                <a:chExt cx="966593" cy="252000"/>
                              </a:xfrm>
                            </wpg:grpSpPr>
                            <wps:wsp>
                              <wps:cNvPr id="129" name="Rectangle: Rounded Corners 129"/>
                              <wps:cNvSpPr/>
                              <wps:spPr>
                                <a:xfrm>
                                  <a:off x="30593" y="0"/>
                                  <a:ext cx="936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299ED" w14:textId="2CAC364A" w:rsidR="003B61D6" w:rsidRPr="00660CE8" w:rsidRDefault="003B61D6" w:rsidP="00660CE8">
                                    <w:pPr>
                                      <w:spacing w:before="0"/>
                                      <w:jc w:val="left"/>
                                      <w:rPr>
                                        <w:b/>
                                        <w:bCs/>
                                        <w:sz w:val="18"/>
                                        <w:szCs w:val="18"/>
                                        <w:lang w:val="en-US"/>
                                      </w:rPr>
                                    </w:pPr>
                                    <w:r>
                                      <w:rPr>
                                        <w:b/>
                                        <w:bCs/>
                                        <w:sz w:val="18"/>
                                        <w:szCs w:val="18"/>
                                        <w:lang w:val="en-US"/>
                                      </w:rPr>
                                      <w:t>Rehearsal</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30" name="Oval 130"/>
                              <wps:cNvSpPr/>
                              <wps:spPr>
                                <a:xfrm>
                                  <a:off x="0" y="0"/>
                                  <a:ext cx="252000" cy="25200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7F10D" w14:textId="118CB61A"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3F46D6E" id="Group 135" o:spid="_x0000_s1038" style="position:absolute;left:0;text-align:left;margin-left:16.05pt;margin-top:6.75pt;width:76.1pt;height:19.85pt;z-index:251656704" coordsize="966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">
                      <v:roundrect id="Rectangle: Rounded Corners 129" o:spid="_x0000_s1039" style="position:absolute;left:305;width:936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" fillcolor="#d8d8d8 [2732]" stroked="f" strokeweight="1pt">
                        <v:stroke joinstyle="miter"/>
                        <v:textbox inset="7mm,0,0,0">
                          <w:txbxContent>
                            <w:p w14:paraId="536299ED" w14:textId="2CAC364A" w:rsidR="003B61D6" w:rsidRPr="00660CE8" w:rsidRDefault="003B61D6" w:rsidP="00660CE8">
                              <w:pPr>
                                <w:spacing w:before="0"/>
                                <w:jc w:val="left"/>
                                <w:rPr>
                                  <w:b/>
                                  <w:bCs/>
                                  <w:sz w:val="18"/>
                                  <w:szCs w:val="18"/>
                                  <w:lang w:val="en-US"/>
                                </w:rPr>
                              </w:pPr>
                              <w:r>
                                <w:rPr>
                                  <w:b/>
                                  <w:bCs/>
                                  <w:sz w:val="18"/>
                                  <w:szCs w:val="18"/>
                                  <w:lang w:val="en-US"/>
                                </w:rPr>
                                <w:t>Rehearsal</w:t>
                              </w:r>
                            </w:p>
                          </w:txbxContent>
                        </v:textbox>
                      </v:roundrect>
                      <v:oval id="Oval 130" o:spid="_x0000_s1040"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" fillcolor="#4ab5c4 [3208]" stroked="f" strokeweight="1pt">
                        <v:stroke joinstyle="miter"/>
                        <v:textbox inset="0,0,0,0">
                          <w:txbxContent>
                            <w:p w14:paraId="1417F10D" w14:textId="118CB61A"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5</w:t>
                              </w:r>
                            </w:p>
                          </w:txbxContent>
                        </v:textbox>
                      </v:oval>
                    </v:group>
                  </w:pict>
                </mc:Fallback>
              </mc:AlternateContent>
            </w:r>
          </w:p>
          <w:p w14:paraId="407B3256" w14:textId="77777777" w:rsidR="00660CE8" w:rsidRPr="00AF181B" w:rsidRDefault="00660CE8" w:rsidP="005D3AAB">
            <w:pPr>
              <w:keepNext w:val="0"/>
              <w:keepLines w:val="0"/>
              <w:ind w:left="269" w:right="179"/>
              <w:rPr>
                <w:sz w:val="20"/>
                <w:szCs w:val="20"/>
              </w:rPr>
            </w:pPr>
            <w:r w:rsidRPr="00AF181B">
              <w:rPr>
                <w:sz w:val="20"/>
                <w:szCs w:val="20"/>
              </w:rPr>
              <w:t xml:space="preserve">This is a rehearsal for the future of work. It could change us forever. </w:t>
            </w:r>
          </w:p>
          <w:p w14:paraId="27C2C650" w14:textId="7842CC88" w:rsidR="00660CE8" w:rsidRPr="00AF181B" w:rsidRDefault="00007C38" w:rsidP="005D3AAB">
            <w:pPr>
              <w:keepNext w:val="0"/>
              <w:keepLines w:val="0"/>
              <w:ind w:left="269" w:right="179"/>
              <w:rPr>
                <w:sz w:val="20"/>
                <w:szCs w:val="20"/>
              </w:rPr>
            </w:pPr>
            <w:r>
              <w:rPr>
                <w:noProof/>
                <w:sz w:val="20"/>
                <w:szCs w:val="20"/>
              </w:rPr>
              <mc:AlternateContent>
                <mc:Choice Requires="wpg">
                  <w:drawing>
                    <wp:anchor distT="0" distB="0" distL="114300" distR="114300" simplePos="0" relativeHeight="251661824" behindDoc="0" locked="0" layoutInCell="1" allowOverlap="1" wp14:anchorId="4BA6DE54" wp14:editId="505E7588">
                      <wp:simplePos x="0" y="0"/>
                      <wp:positionH relativeFrom="column">
                        <wp:posOffset>203917</wp:posOffset>
                      </wp:positionH>
                      <wp:positionV relativeFrom="paragraph">
                        <wp:posOffset>88900</wp:posOffset>
                      </wp:positionV>
                      <wp:extent cx="1041737" cy="251460"/>
                      <wp:effectExtent l="0" t="0" r="6350" b="0"/>
                      <wp:wrapNone/>
                      <wp:docPr id="134" name="Group 134"/>
                      <wp:cNvGraphicFramePr/>
                      <a:graphic xmlns:a="http://schemas.openxmlformats.org/drawingml/2006/main">
                        <a:graphicData uri="http://schemas.microsoft.com/office/word/2010/wordprocessingGroup">
                          <wpg:wgp>
                            <wpg:cNvGrpSpPr/>
                            <wpg:grpSpPr>
                              <a:xfrm>
                                <a:off x="0" y="0"/>
                                <a:ext cx="1041737" cy="251460"/>
                                <a:chOff x="0" y="0"/>
                                <a:chExt cx="1041737" cy="251460"/>
                              </a:xfrm>
                            </wpg:grpSpPr>
                            <wps:wsp>
                              <wps:cNvPr id="132" name="Rectangle: Rounded Corners 132"/>
                              <wps:cNvSpPr/>
                              <wps:spPr>
                                <a:xfrm>
                                  <a:off x="33992" y="0"/>
                                  <a:ext cx="1007745" cy="25146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686A6" w14:textId="63BECA57" w:rsidR="003B61D6" w:rsidRPr="00660CE8" w:rsidRDefault="003B61D6" w:rsidP="00660CE8">
                                    <w:pPr>
                                      <w:spacing w:before="0"/>
                                      <w:jc w:val="left"/>
                                      <w:rPr>
                                        <w:b/>
                                        <w:bCs/>
                                        <w:sz w:val="18"/>
                                        <w:szCs w:val="18"/>
                                        <w:lang w:val="en-US"/>
                                      </w:rPr>
                                    </w:pPr>
                                    <w:r>
                                      <w:rPr>
                                        <w:b/>
                                        <w:bCs/>
                                        <w:sz w:val="18"/>
                                        <w:szCs w:val="18"/>
                                        <w:lang w:val="en-US"/>
                                      </w:rPr>
                                      <w:t>Technology</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33" name="Oval 133"/>
                              <wps:cNvSpPr/>
                              <wps:spPr>
                                <a:xfrm>
                                  <a:off x="0" y="0"/>
                                  <a:ext cx="251460" cy="25146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587B0" w14:textId="452A3F8B"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BA6DE54" id="Group 134" o:spid="_x0000_s1041" style="position:absolute;left:0;text-align:left;margin-left:16.05pt;margin-top:7pt;width:82.05pt;height:19.8pt;z-index:251661824" coordsize="10417,2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">
                      <v:roundrect id="Rectangle: Rounded Corners 132" o:spid="_x0000_s1042" style="position:absolute;left:339;width:10078;height:251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" fillcolor="#d8d8d8 [2732]" stroked="f" strokeweight="1pt">
                        <v:stroke joinstyle="miter"/>
                        <v:textbox inset="7mm,0,0,0">
                          <w:txbxContent>
                            <w:p w14:paraId="646686A6" w14:textId="63BECA57" w:rsidR="003B61D6" w:rsidRPr="00660CE8" w:rsidRDefault="003B61D6" w:rsidP="00660CE8">
                              <w:pPr>
                                <w:spacing w:before="0"/>
                                <w:jc w:val="left"/>
                                <w:rPr>
                                  <w:b/>
                                  <w:bCs/>
                                  <w:sz w:val="18"/>
                                  <w:szCs w:val="18"/>
                                  <w:lang w:val="en-US"/>
                                </w:rPr>
                              </w:pPr>
                              <w:r>
                                <w:rPr>
                                  <w:b/>
                                  <w:bCs/>
                                  <w:sz w:val="18"/>
                                  <w:szCs w:val="18"/>
                                  <w:lang w:val="en-US"/>
                                </w:rPr>
                                <w:t>Technology</w:t>
                              </w:r>
                            </w:p>
                          </w:txbxContent>
                        </v:textbox>
                      </v:roundrect>
                      <v:oval id="Oval 133" o:spid="_x0000_s1043" style="position:absolute;width:2514;height:2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" fillcolor="#0989b1 [3209]" stroked="f" strokeweight="1pt">
                        <v:stroke joinstyle="miter"/>
                        <v:textbox inset="0,0,0,0">
                          <w:txbxContent>
                            <w:p w14:paraId="162587B0" w14:textId="452A3F8B" w:rsidR="003B61D6" w:rsidRPr="00660CE8" w:rsidRDefault="003B61D6" w:rsidP="00660CE8">
                              <w:pPr>
                                <w:spacing w:before="0"/>
                                <w:jc w:val="center"/>
                                <w:rPr>
                                  <w:b/>
                                  <w:bCs/>
                                  <w:color w:val="FFFFFF" w:themeColor="background1"/>
                                  <w:sz w:val="20"/>
                                  <w:szCs w:val="20"/>
                                  <w:lang w:val="en-US"/>
                                </w:rPr>
                              </w:pPr>
                              <w:r>
                                <w:rPr>
                                  <w:b/>
                                  <w:bCs/>
                                  <w:color w:val="FFFFFF" w:themeColor="background1"/>
                                  <w:sz w:val="20"/>
                                  <w:szCs w:val="20"/>
                                  <w:lang w:val="en-US"/>
                                </w:rPr>
                                <w:t>6</w:t>
                              </w:r>
                            </w:p>
                          </w:txbxContent>
                        </v:textbox>
                      </v:oval>
                    </v:group>
                  </w:pict>
                </mc:Fallback>
              </mc:AlternateContent>
            </w:r>
          </w:p>
          <w:p w14:paraId="22D026B5" w14:textId="6F77049B" w:rsidR="00660CE8" w:rsidRPr="00AF181B" w:rsidRDefault="00660CE8" w:rsidP="005D3AAB">
            <w:pPr>
              <w:keepNext w:val="0"/>
              <w:keepLines w:val="0"/>
              <w:ind w:left="269" w:right="179"/>
              <w:rPr>
                <w:sz w:val="20"/>
                <w:szCs w:val="20"/>
              </w:rPr>
            </w:pPr>
            <w:r w:rsidRPr="00AF181B">
              <w:rPr>
                <w:sz w:val="20"/>
                <w:szCs w:val="20"/>
              </w:rPr>
              <w:t>Those with less appetite for technology may need more support and patience.</w:t>
            </w:r>
          </w:p>
        </w:tc>
      </w:tr>
      <w:tr w:rsidR="00007C38" w:rsidRPr="00AF181B" w14:paraId="4918D5D0" w14:textId="77777777" w:rsidTr="005D3AAB">
        <w:trPr>
          <w:trHeight w:val="1417"/>
        </w:trPr>
        <w:tc>
          <w:tcPr>
            <w:tcW w:w="2387" w:type="dxa"/>
          </w:tcPr>
          <w:p w14:paraId="773BC83B" w14:textId="35AD8301" w:rsidR="00007C38" w:rsidRPr="00AF181B" w:rsidRDefault="00007C38" w:rsidP="00007C38">
            <w:pPr>
              <w:keepNext w:val="0"/>
              <w:keepLines w:val="0"/>
              <w:ind w:left="313" w:right="276"/>
              <w:rPr>
                <w:sz w:val="20"/>
                <w:szCs w:val="20"/>
              </w:rPr>
            </w:pPr>
            <w:r>
              <w:rPr>
                <w:noProof/>
                <w:sz w:val="20"/>
                <w:szCs w:val="20"/>
              </w:rPr>
              <mc:AlternateContent>
                <mc:Choice Requires="wps">
                  <w:drawing>
                    <wp:anchor distT="0" distB="0" distL="114300" distR="114300" simplePos="0" relativeHeight="251662848" behindDoc="0" locked="0" layoutInCell="1" allowOverlap="1" wp14:anchorId="03ED01F5" wp14:editId="52CFC2FD">
                      <wp:simplePos x="0" y="0"/>
                      <wp:positionH relativeFrom="column">
                        <wp:posOffset>184150</wp:posOffset>
                      </wp:positionH>
                      <wp:positionV relativeFrom="paragraph">
                        <wp:posOffset>34290</wp:posOffset>
                      </wp:positionV>
                      <wp:extent cx="1203337" cy="756847"/>
                      <wp:effectExtent l="0" t="0" r="0" b="100965"/>
                      <wp:wrapNone/>
                      <wp:docPr id="142" name="Speech Bubble: Rectangle 142"/>
                      <wp:cNvGraphicFramePr/>
                      <a:graphic xmlns:a="http://schemas.openxmlformats.org/drawingml/2006/main">
                        <a:graphicData uri="http://schemas.microsoft.com/office/word/2010/wordprocessingShape">
                          <wps:wsp>
                            <wps:cNvSpPr/>
                            <wps:spPr>
                              <a:xfrm>
                                <a:off x="0" y="0"/>
                                <a:ext cx="1203337"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CCCE3" w14:textId="4DBCA118" w:rsidR="003B61D6" w:rsidRPr="00007C38" w:rsidRDefault="003B61D6" w:rsidP="00007C38">
                                  <w:pPr>
                                    <w:spacing w:before="0"/>
                                    <w:jc w:val="center"/>
                                    <w:rPr>
                                      <w:sz w:val="16"/>
                                      <w:szCs w:val="16"/>
                                      <w:lang w:val="en-US"/>
                                    </w:rPr>
                                  </w:pPr>
                                  <w:r w:rsidRPr="00007C38">
                                    <w:rPr>
                                      <w:sz w:val="16"/>
                                      <w:szCs w:val="16"/>
                                      <w:lang w:val="en-US"/>
                                    </w:rPr>
                                    <w:t>I start my day by emailing my team</w:t>
                                  </w:r>
                                  <w:r>
                                    <w:rPr>
                                      <w:sz w:val="16"/>
                                      <w:szCs w:val="16"/>
                                      <w:lang w:val="en-US"/>
                                    </w:rPr>
                                    <w:t xml:space="preserve"> a quick update on any key priorities and words of encouragement or praise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D01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2" o:spid="_x0000_s1044" type="#_x0000_t61" style="position:absolute;left:0;text-align:left;margin-left:14.5pt;margin-top:2.7pt;width:94.75pt;height:5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" adj="6300,24300" fillcolor="#d8d8d8 [2732]" stroked="f" strokeweight="1pt">
                      <v:textbox inset="1mm,1mm,1mm,1mm">
                        <w:txbxContent>
                          <w:p w14:paraId="6BECCCE3" w14:textId="4DBCA118" w:rsidR="003B61D6" w:rsidRPr="00007C38" w:rsidRDefault="003B61D6" w:rsidP="00007C38">
                            <w:pPr>
                              <w:spacing w:before="0"/>
                              <w:jc w:val="center"/>
                              <w:rPr>
                                <w:sz w:val="16"/>
                                <w:szCs w:val="16"/>
                                <w:lang w:val="en-US"/>
                              </w:rPr>
                            </w:pPr>
                            <w:r w:rsidRPr="00007C38">
                              <w:rPr>
                                <w:sz w:val="16"/>
                                <w:szCs w:val="16"/>
                                <w:lang w:val="en-US"/>
                              </w:rPr>
                              <w:t>I start my day by emailing my team</w:t>
                            </w:r>
                            <w:r>
                              <w:rPr>
                                <w:sz w:val="16"/>
                                <w:szCs w:val="16"/>
                                <w:lang w:val="en-US"/>
                              </w:rPr>
                              <w:t xml:space="preserve"> a quick update on any key priorities and words of encouragement or praise</w:t>
                            </w:r>
                          </w:p>
                        </w:txbxContent>
                      </v:textbox>
                    </v:shape>
                  </w:pict>
                </mc:Fallback>
              </mc:AlternateContent>
            </w:r>
          </w:p>
        </w:tc>
        <w:tc>
          <w:tcPr>
            <w:tcW w:w="2387" w:type="dxa"/>
          </w:tcPr>
          <w:p w14:paraId="4B7D7838" w14:textId="1FF843F4" w:rsidR="00007C38" w:rsidRPr="00AF181B" w:rsidRDefault="0098755A" w:rsidP="00007C38">
            <w:pPr>
              <w:keepNext w:val="0"/>
              <w:keepLines w:val="0"/>
              <w:ind w:left="313" w:right="276"/>
              <w:rPr>
                <w:sz w:val="20"/>
                <w:szCs w:val="20"/>
              </w:rPr>
            </w:pPr>
            <w:r w:rsidRPr="00C4319E">
              <w:rPr>
                <w:noProof/>
                <w:sz w:val="20"/>
                <w:szCs w:val="20"/>
              </w:rPr>
              <w:drawing>
                <wp:anchor distT="0" distB="0" distL="114300" distR="114300" simplePos="0" relativeHeight="251713024" behindDoc="0" locked="0" layoutInCell="1" allowOverlap="1" wp14:anchorId="3A55EDC6" wp14:editId="3A0C0627">
                  <wp:simplePos x="0" y="0"/>
                  <wp:positionH relativeFrom="column">
                    <wp:posOffset>466090</wp:posOffset>
                  </wp:positionH>
                  <wp:positionV relativeFrom="paragraph">
                    <wp:posOffset>874556</wp:posOffset>
                  </wp:positionV>
                  <wp:extent cx="651510" cy="711835"/>
                  <wp:effectExtent l="0" t="0" r="0" b="0"/>
                  <wp:wrapNone/>
                  <wp:docPr id="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0"/>
                          <pic:cNvPicPr>
                            <a:picLocks noChangeAspect="1" noChangeArrowheads="1"/>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51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81380">
              <w:rPr>
                <w:noProof/>
                <w:sz w:val="20"/>
                <w:szCs w:val="20"/>
              </w:rPr>
              <mc:AlternateContent>
                <mc:Choice Requires="wps">
                  <w:drawing>
                    <wp:anchor distT="0" distB="0" distL="114300" distR="114300" simplePos="0" relativeHeight="251664896" behindDoc="0" locked="0" layoutInCell="1" allowOverlap="1" wp14:anchorId="64E12EF9" wp14:editId="41076D1C">
                      <wp:simplePos x="0" y="0"/>
                      <wp:positionH relativeFrom="column">
                        <wp:posOffset>157480</wp:posOffset>
                      </wp:positionH>
                      <wp:positionV relativeFrom="paragraph">
                        <wp:posOffset>35560</wp:posOffset>
                      </wp:positionV>
                      <wp:extent cx="1203337" cy="756847"/>
                      <wp:effectExtent l="0" t="0" r="0" b="100965"/>
                      <wp:wrapNone/>
                      <wp:docPr id="143" name="Speech Bubble: Rectangle 143"/>
                      <wp:cNvGraphicFramePr/>
                      <a:graphic xmlns:a="http://schemas.openxmlformats.org/drawingml/2006/main">
                        <a:graphicData uri="http://schemas.microsoft.com/office/word/2010/wordprocessingShape">
                          <wps:wsp>
                            <wps:cNvSpPr/>
                            <wps:spPr>
                              <a:xfrm flipH="1">
                                <a:off x="0" y="0"/>
                                <a:ext cx="1203337"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53908" w14:textId="35CFFA90" w:rsidR="003B61D6" w:rsidRPr="00007C38" w:rsidRDefault="003B61D6" w:rsidP="00E81380">
                                  <w:pPr>
                                    <w:spacing w:before="0"/>
                                    <w:jc w:val="center"/>
                                    <w:rPr>
                                      <w:sz w:val="16"/>
                                      <w:szCs w:val="16"/>
                                      <w:lang w:val="en-US"/>
                                    </w:rPr>
                                  </w:pPr>
                                  <w:r>
                                    <w:rPr>
                                      <w:sz w:val="16"/>
                                      <w:szCs w:val="16"/>
                                      <w:lang w:val="en-US"/>
                                    </w:rPr>
                                    <w:t>Even though I have less face to face meetings I’m still using my outlook calendar to schedule my time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2EF9" id="Speech Bubble: Rectangle 143" o:spid="_x0000_s1045" type="#_x0000_t61" style="position:absolute;left:0;text-align:left;margin-left:12.4pt;margin-top:2.8pt;width:94.75pt;height:59.6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" adj="6300,24300" fillcolor="#d8d8d8 [2732]" stroked="f" strokeweight="1pt">
                      <v:textbox inset="1mm,1mm,1mm,1mm">
                        <w:txbxContent>
                          <w:p w14:paraId="1CC53908" w14:textId="35CFFA90" w:rsidR="003B61D6" w:rsidRPr="00007C38" w:rsidRDefault="003B61D6" w:rsidP="00E81380">
                            <w:pPr>
                              <w:spacing w:before="0"/>
                              <w:jc w:val="center"/>
                              <w:rPr>
                                <w:sz w:val="16"/>
                                <w:szCs w:val="16"/>
                                <w:lang w:val="en-US"/>
                              </w:rPr>
                            </w:pPr>
                            <w:r>
                              <w:rPr>
                                <w:sz w:val="16"/>
                                <w:szCs w:val="16"/>
                                <w:lang w:val="en-US"/>
                              </w:rPr>
                              <w:t>Even though I have less face to face meetings I’m still using my outlook calendar to schedule my time</w:t>
                            </w:r>
                          </w:p>
                        </w:txbxContent>
                      </v:textbox>
                    </v:shape>
                  </w:pict>
                </mc:Fallback>
              </mc:AlternateContent>
            </w:r>
          </w:p>
        </w:tc>
        <w:tc>
          <w:tcPr>
            <w:tcW w:w="2387" w:type="dxa"/>
          </w:tcPr>
          <w:p w14:paraId="2779CEB1" w14:textId="17A0CBBE" w:rsidR="00007C38" w:rsidRPr="00AF181B" w:rsidRDefault="00E81380" w:rsidP="00007C38">
            <w:pPr>
              <w:keepNext w:val="0"/>
              <w:keepLines w:val="0"/>
              <w:ind w:left="313" w:right="276"/>
              <w:rPr>
                <w:sz w:val="20"/>
                <w:szCs w:val="20"/>
              </w:rPr>
            </w:pPr>
            <w:r>
              <w:rPr>
                <w:noProof/>
                <w:sz w:val="20"/>
                <w:szCs w:val="20"/>
              </w:rPr>
              <mc:AlternateContent>
                <mc:Choice Requires="wps">
                  <w:drawing>
                    <wp:anchor distT="0" distB="0" distL="114300" distR="114300" simplePos="0" relativeHeight="251666944" behindDoc="0" locked="0" layoutInCell="1" allowOverlap="1" wp14:anchorId="0EB4E954" wp14:editId="54F190EE">
                      <wp:simplePos x="0" y="0"/>
                      <wp:positionH relativeFrom="column">
                        <wp:posOffset>131445</wp:posOffset>
                      </wp:positionH>
                      <wp:positionV relativeFrom="paragraph">
                        <wp:posOffset>34290</wp:posOffset>
                      </wp:positionV>
                      <wp:extent cx="1313565" cy="756847"/>
                      <wp:effectExtent l="0" t="0" r="1270" b="100965"/>
                      <wp:wrapNone/>
                      <wp:docPr id="144" name="Speech Bubble: Rectangle 144"/>
                      <wp:cNvGraphicFramePr/>
                      <a:graphic xmlns:a="http://schemas.openxmlformats.org/drawingml/2006/main">
                        <a:graphicData uri="http://schemas.microsoft.com/office/word/2010/wordprocessingShape">
                          <wps:wsp>
                            <wps:cNvSpPr/>
                            <wps:spPr>
                              <a:xfrm>
                                <a:off x="0" y="0"/>
                                <a:ext cx="1313565"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521B7" w14:textId="692C7369" w:rsidR="003B61D6" w:rsidRPr="00007C38" w:rsidRDefault="003B61D6" w:rsidP="00E81380">
                                  <w:pPr>
                                    <w:spacing w:before="0"/>
                                    <w:jc w:val="center"/>
                                    <w:rPr>
                                      <w:sz w:val="16"/>
                                      <w:szCs w:val="16"/>
                                      <w:lang w:val="en-US"/>
                                    </w:rPr>
                                  </w:pPr>
                                  <w:r>
                                    <w:rPr>
                                      <w:sz w:val="16"/>
                                      <w:szCs w:val="16"/>
                                      <w:lang w:val="en-US"/>
                                    </w:rPr>
                                    <w:t xml:space="preserve">We have a regular scheduled 10am </w:t>
                                  </w:r>
                                  <w:r w:rsidR="00C33D52">
                                    <w:rPr>
                                      <w:sz w:val="16"/>
                                      <w:szCs w:val="16"/>
                                      <w:lang w:val="en-US"/>
                                    </w:rPr>
                                    <w:t>H</w:t>
                                  </w:r>
                                  <w:r>
                                    <w:rPr>
                                      <w:sz w:val="16"/>
                                      <w:szCs w:val="16"/>
                                      <w:lang w:val="en-US"/>
                                    </w:rPr>
                                    <w:t>uddle. It’s been great to see how my team (and their pets) are keen to be a part of this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E954" id="Speech Bubble: Rectangle 144" o:spid="_x0000_s1046" type="#_x0000_t61" style="position:absolute;left:0;text-align:left;margin-left:10.35pt;margin-top:2.7pt;width:103.45pt;height:5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" adj="6300,24300" fillcolor="#d8d8d8 [2732]" stroked="f" strokeweight="1pt">
                      <v:textbox inset="1mm,1mm,1mm,1mm">
                        <w:txbxContent>
                          <w:p w14:paraId="6EC521B7" w14:textId="692C7369" w:rsidR="003B61D6" w:rsidRPr="00007C38" w:rsidRDefault="003B61D6" w:rsidP="00E81380">
                            <w:pPr>
                              <w:spacing w:before="0"/>
                              <w:jc w:val="center"/>
                              <w:rPr>
                                <w:sz w:val="16"/>
                                <w:szCs w:val="16"/>
                                <w:lang w:val="en-US"/>
                              </w:rPr>
                            </w:pPr>
                            <w:r>
                              <w:rPr>
                                <w:sz w:val="16"/>
                                <w:szCs w:val="16"/>
                                <w:lang w:val="en-US"/>
                              </w:rPr>
                              <w:t xml:space="preserve">We have a regular scheduled 10am </w:t>
                            </w:r>
                            <w:r w:rsidR="00C33D52">
                              <w:rPr>
                                <w:sz w:val="16"/>
                                <w:szCs w:val="16"/>
                                <w:lang w:val="en-US"/>
                              </w:rPr>
                              <w:t>H</w:t>
                            </w:r>
                            <w:r>
                              <w:rPr>
                                <w:sz w:val="16"/>
                                <w:szCs w:val="16"/>
                                <w:lang w:val="en-US"/>
                              </w:rPr>
                              <w:t>uddle. It’s been great to see how my team (and their pets) are keen to be a part of this</w:t>
                            </w:r>
                          </w:p>
                        </w:txbxContent>
                      </v:textbox>
                    </v:shape>
                  </w:pict>
                </mc:Fallback>
              </mc:AlternateContent>
            </w:r>
          </w:p>
        </w:tc>
        <w:tc>
          <w:tcPr>
            <w:tcW w:w="2390" w:type="dxa"/>
          </w:tcPr>
          <w:p w14:paraId="126F0B80" w14:textId="7724644E" w:rsidR="00007C38" w:rsidRPr="00AF181B" w:rsidRDefault="00E81380" w:rsidP="00007C38">
            <w:pPr>
              <w:keepNext w:val="0"/>
              <w:keepLines w:val="0"/>
              <w:ind w:left="313" w:right="276"/>
              <w:rPr>
                <w:sz w:val="20"/>
                <w:szCs w:val="20"/>
              </w:rPr>
            </w:pPr>
            <w:r>
              <w:rPr>
                <w:noProof/>
                <w:sz w:val="20"/>
                <w:szCs w:val="20"/>
              </w:rPr>
              <mc:AlternateContent>
                <mc:Choice Requires="wps">
                  <w:drawing>
                    <wp:anchor distT="0" distB="0" distL="114300" distR="114300" simplePos="0" relativeHeight="251668992" behindDoc="0" locked="0" layoutInCell="1" allowOverlap="1" wp14:anchorId="4A290A4F" wp14:editId="5251D86C">
                      <wp:simplePos x="0" y="0"/>
                      <wp:positionH relativeFrom="column">
                        <wp:posOffset>214630</wp:posOffset>
                      </wp:positionH>
                      <wp:positionV relativeFrom="paragraph">
                        <wp:posOffset>34290</wp:posOffset>
                      </wp:positionV>
                      <wp:extent cx="989030" cy="756847"/>
                      <wp:effectExtent l="0" t="0" r="1905" b="100965"/>
                      <wp:wrapNone/>
                      <wp:docPr id="145" name="Speech Bubble: Rectangle 145"/>
                      <wp:cNvGraphicFramePr/>
                      <a:graphic xmlns:a="http://schemas.openxmlformats.org/drawingml/2006/main">
                        <a:graphicData uri="http://schemas.microsoft.com/office/word/2010/wordprocessingShape">
                          <wps:wsp>
                            <wps:cNvSpPr/>
                            <wps:spPr>
                              <a:xfrm flipH="1">
                                <a:off x="0" y="0"/>
                                <a:ext cx="989030"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B69AE" w14:textId="22FDEC46" w:rsidR="003B61D6" w:rsidRPr="00007C38" w:rsidRDefault="003B61D6" w:rsidP="00E81380">
                                  <w:pPr>
                                    <w:spacing w:before="0"/>
                                    <w:jc w:val="center"/>
                                    <w:rPr>
                                      <w:sz w:val="16"/>
                                      <w:szCs w:val="16"/>
                                      <w:lang w:val="en-US"/>
                                    </w:rPr>
                                  </w:pPr>
                                  <w:r>
                                    <w:rPr>
                                      <w:sz w:val="16"/>
                                      <w:szCs w:val="16"/>
                                      <w:lang w:val="en-US"/>
                                    </w:rPr>
                                    <w:t>Our team has a WhatsApp group that they use to check in on each other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0A4F" id="Speech Bubble: Rectangle 145" o:spid="_x0000_s1047" type="#_x0000_t61" style="position:absolute;left:0;text-align:left;margin-left:16.9pt;margin-top:2.7pt;width:77.9pt;height:59.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" adj="6300,24300" fillcolor="#d8d8d8 [2732]" stroked="f" strokeweight="1pt">
                      <v:textbox inset="1mm,1mm,1mm,1mm">
                        <w:txbxContent>
                          <w:p w14:paraId="7AAB69AE" w14:textId="22FDEC46" w:rsidR="003B61D6" w:rsidRPr="00007C38" w:rsidRDefault="003B61D6" w:rsidP="00E81380">
                            <w:pPr>
                              <w:spacing w:before="0"/>
                              <w:jc w:val="center"/>
                              <w:rPr>
                                <w:sz w:val="16"/>
                                <w:szCs w:val="16"/>
                                <w:lang w:val="en-US"/>
                              </w:rPr>
                            </w:pPr>
                            <w:r>
                              <w:rPr>
                                <w:sz w:val="16"/>
                                <w:szCs w:val="16"/>
                                <w:lang w:val="en-US"/>
                              </w:rPr>
                              <w:t>Our team has a WhatsApp group that they use to check in on each other</w:t>
                            </w:r>
                          </w:p>
                        </w:txbxContent>
                      </v:textbox>
                    </v:shape>
                  </w:pict>
                </mc:Fallback>
              </mc:AlternateContent>
            </w:r>
          </w:p>
        </w:tc>
      </w:tr>
      <w:tr w:rsidR="00007C38" w:rsidRPr="00AF181B" w14:paraId="6EF7CFD6" w14:textId="77777777" w:rsidTr="005D3AAB">
        <w:trPr>
          <w:trHeight w:val="1191"/>
        </w:trPr>
        <w:tc>
          <w:tcPr>
            <w:tcW w:w="9551" w:type="dxa"/>
            <w:gridSpan w:val="4"/>
          </w:tcPr>
          <w:p w14:paraId="6319C718" w14:textId="37E9DB2B" w:rsidR="00007C38" w:rsidRPr="00AF181B" w:rsidRDefault="0098755A" w:rsidP="00007C38">
            <w:pPr>
              <w:keepNext w:val="0"/>
              <w:keepLines w:val="0"/>
              <w:ind w:left="313" w:right="276"/>
              <w:rPr>
                <w:sz w:val="20"/>
                <w:szCs w:val="20"/>
              </w:rPr>
            </w:pPr>
            <w:r w:rsidRPr="00C4319E">
              <w:rPr>
                <w:noProof/>
                <w:sz w:val="20"/>
                <w:szCs w:val="20"/>
              </w:rPr>
              <w:drawing>
                <wp:anchor distT="0" distB="0" distL="114300" distR="114300" simplePos="0" relativeHeight="251714048" behindDoc="0" locked="0" layoutInCell="1" allowOverlap="1" wp14:anchorId="5AED102D" wp14:editId="5345B8E4">
                  <wp:simplePos x="0" y="0"/>
                  <wp:positionH relativeFrom="column">
                    <wp:posOffset>3560445</wp:posOffset>
                  </wp:positionH>
                  <wp:positionV relativeFrom="paragraph">
                    <wp:posOffset>12700</wp:posOffset>
                  </wp:positionV>
                  <wp:extent cx="511810" cy="640080"/>
                  <wp:effectExtent l="0" t="0" r="2540" b="7620"/>
                  <wp:wrapNone/>
                  <wp:docPr id="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1"/>
                          <pic:cNvPicPr>
                            <a:picLocks noChangeAspect="1" noChangeArrowheads="1"/>
                          </pic:cNvPicPr>
                        </pic:nvPicPr>
                        <pic:blipFill>
                          <a:blip r:embed="rId20">
                            <a:duotone>
                              <a:schemeClr val="accent1">
                                <a:shade val="45000"/>
                                <a:satMod val="135000"/>
                              </a:schemeClr>
                              <a:prstClr val="white"/>
                            </a:duotone>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181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4319E">
              <w:rPr>
                <w:noProof/>
                <w:sz w:val="20"/>
                <w:szCs w:val="20"/>
              </w:rPr>
              <w:drawing>
                <wp:anchor distT="0" distB="0" distL="114300" distR="114300" simplePos="0" relativeHeight="251715072" behindDoc="0" locked="0" layoutInCell="1" allowOverlap="1" wp14:anchorId="337FE1EE" wp14:editId="4C9034C8">
                  <wp:simplePos x="0" y="0"/>
                  <wp:positionH relativeFrom="column">
                    <wp:posOffset>420370</wp:posOffset>
                  </wp:positionH>
                  <wp:positionV relativeFrom="paragraph">
                    <wp:posOffset>17780</wp:posOffset>
                  </wp:positionV>
                  <wp:extent cx="637540" cy="637540"/>
                  <wp:effectExtent l="0" t="0" r="0" b="0"/>
                  <wp:wrapNone/>
                  <wp:docPr id="2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2"/>
                          <pic:cNvPicPr>
                            <a:picLocks noChangeAspect="1" noChangeArrowheads="1"/>
                          </pic:cNvPicPr>
                        </pic:nvPicPr>
                        <pic:blipFill>
                          <a:blip r:embed="rId22">
                            <a:duotone>
                              <a:prstClr val="black"/>
                              <a:schemeClr val="accent1">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4319E">
              <w:rPr>
                <w:noProof/>
                <w:sz w:val="20"/>
                <w:szCs w:val="20"/>
              </w:rPr>
              <w:drawing>
                <wp:anchor distT="0" distB="0" distL="114300" distR="114300" simplePos="0" relativeHeight="251712000" behindDoc="0" locked="0" layoutInCell="1" allowOverlap="1" wp14:anchorId="4B644AF2" wp14:editId="70CEE766">
                  <wp:simplePos x="0" y="0"/>
                  <wp:positionH relativeFrom="column">
                    <wp:posOffset>4932045</wp:posOffset>
                  </wp:positionH>
                  <wp:positionV relativeFrom="paragraph">
                    <wp:posOffset>12226</wp:posOffset>
                  </wp:positionV>
                  <wp:extent cx="584200" cy="645160"/>
                  <wp:effectExtent l="0" t="0" r="6350" b="2540"/>
                  <wp:wrapNone/>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9"/>
                          <pic:cNvPicPr>
                            <a:picLocks noChangeAspect="1" noChangeArrowheads="1"/>
                          </pic:cNvPicPr>
                        </pic:nvPicPr>
                        <pic:blipFill>
                          <a:blip r:embed="rId24">
                            <a:duotone>
                              <a:prstClr val="black"/>
                              <a:schemeClr val="accent1">
                                <a:tint val="45000"/>
                                <a:satMod val="400000"/>
                              </a:schemeClr>
                            </a:duotone>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20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C33D52" w:rsidRPr="00AF181B" w14:paraId="7CF6348A" w14:textId="77777777" w:rsidTr="005D3AAB">
        <w:trPr>
          <w:trHeight w:val="1191"/>
        </w:trPr>
        <w:tc>
          <w:tcPr>
            <w:tcW w:w="9551" w:type="dxa"/>
            <w:gridSpan w:val="4"/>
          </w:tcPr>
          <w:p w14:paraId="3D5EE7FA" w14:textId="77777777" w:rsidR="00C33D52" w:rsidRPr="00C4319E" w:rsidRDefault="00C33D52" w:rsidP="00007C38">
            <w:pPr>
              <w:keepNext w:val="0"/>
              <w:keepLines w:val="0"/>
              <w:ind w:left="313" w:right="276"/>
              <w:rPr>
                <w:noProof/>
                <w:sz w:val="20"/>
                <w:szCs w:val="20"/>
              </w:rPr>
            </w:pPr>
          </w:p>
        </w:tc>
      </w:tr>
    </w:tbl>
    <w:p w14:paraId="69C72AE2" w14:textId="11901EBA" w:rsidR="005D3AAB" w:rsidRDefault="005D3AAB" w:rsidP="00EF737B"/>
    <w:p w14:paraId="60F782C9" w14:textId="77777777" w:rsidR="005D3AAB" w:rsidRDefault="005D3AAB">
      <w:pPr>
        <w:keepNext w:val="0"/>
        <w:keepLines w:val="0"/>
        <w:autoSpaceDE/>
        <w:autoSpaceDN/>
        <w:adjustRightInd/>
        <w:spacing w:before="0"/>
        <w:jc w:val="left"/>
      </w:pPr>
      <w:r>
        <w:br w:type="page"/>
      </w:r>
    </w:p>
    <w:p w14:paraId="62E1F565" w14:textId="77777777" w:rsidR="00EF737B" w:rsidRDefault="00EF737B" w:rsidP="00EF737B"/>
    <w:p w14:paraId="4565AC22" w14:textId="77777777" w:rsidR="00B37755" w:rsidRDefault="00B37755" w:rsidP="00F02B66">
      <w:pPr>
        <w:spacing w:before="0"/>
      </w:pPr>
    </w:p>
    <w:tbl>
      <w:tblPr>
        <w:tblStyle w:val="TableGrid"/>
        <w:tblW w:w="0" w:type="auto"/>
        <w:tblBorders>
          <w:top w:val="double" w:sz="12" w:space="0" w:color="000000" w:themeColor="text1"/>
          <w:left w:val="double" w:sz="12" w:space="0" w:color="000000" w:themeColor="text1"/>
          <w:bottom w:val="double" w:sz="12" w:space="0" w:color="000000" w:themeColor="text1"/>
          <w:right w:val="double" w:sz="12" w:space="0" w:color="000000" w:themeColor="text1"/>
          <w:insideH w:val="none" w:sz="0" w:space="0" w:color="auto"/>
          <w:insideV w:val="none" w:sz="0" w:space="0" w:color="auto"/>
        </w:tblBorders>
        <w:tblLook w:val="04A0" w:firstRow="1" w:lastRow="0" w:firstColumn="1" w:lastColumn="0" w:noHBand="0" w:noVBand="1"/>
      </w:tblPr>
      <w:tblGrid>
        <w:gridCol w:w="2387"/>
        <w:gridCol w:w="2387"/>
        <w:gridCol w:w="2387"/>
        <w:gridCol w:w="2390"/>
      </w:tblGrid>
      <w:tr w:rsidR="00E81380" w14:paraId="67A73B18" w14:textId="77777777" w:rsidTr="003B61D6">
        <w:tc>
          <w:tcPr>
            <w:tcW w:w="9551" w:type="dxa"/>
            <w:gridSpan w:val="4"/>
          </w:tcPr>
          <w:p w14:paraId="4E211ECB" w14:textId="5C8F028D" w:rsidR="00E81380" w:rsidRDefault="00E81380" w:rsidP="003B61D6">
            <w:pPr>
              <w:keepNext w:val="0"/>
              <w:keepLines w:val="0"/>
              <w:ind w:left="313" w:right="276"/>
            </w:pPr>
            <w:proofErr w:type="spellStart"/>
            <w:r>
              <w:rPr>
                <w:b/>
                <w:bCs/>
                <w:color w:val="008000"/>
                <w:sz w:val="36"/>
                <w:szCs w:val="36"/>
              </w:rPr>
              <w:t xml:space="preserve">Self </w:t>
            </w:r>
            <w:r w:rsidRPr="00EF737B">
              <w:rPr>
                <w:b/>
                <w:bCs/>
                <w:color w:val="008000"/>
                <w:sz w:val="36"/>
                <w:szCs w:val="36"/>
              </w:rPr>
              <w:t>leader</w:t>
            </w:r>
            <w:r>
              <w:rPr>
                <w:b/>
                <w:bCs/>
                <w:color w:val="008000"/>
                <w:sz w:val="36"/>
                <w:szCs w:val="36"/>
              </w:rPr>
              <w:t>ship</w:t>
            </w:r>
            <w:proofErr w:type="spellEnd"/>
            <w:r w:rsidRPr="00EF737B">
              <w:rPr>
                <w:b/>
                <w:bCs/>
                <w:color w:val="008000"/>
                <w:sz w:val="36"/>
                <w:szCs w:val="36"/>
              </w:rPr>
              <w:t xml:space="preserve"> guide to working from home</w:t>
            </w:r>
          </w:p>
        </w:tc>
      </w:tr>
      <w:tr w:rsidR="00E81380" w14:paraId="4AA48A82" w14:textId="77777777" w:rsidTr="003B61D6">
        <w:tc>
          <w:tcPr>
            <w:tcW w:w="4772" w:type="dxa"/>
            <w:gridSpan w:val="2"/>
          </w:tcPr>
          <w:p w14:paraId="1592FEC8" w14:textId="484A208C" w:rsidR="00E81380" w:rsidRPr="00EF737B" w:rsidRDefault="00E81380" w:rsidP="003B61D6">
            <w:pPr>
              <w:keepNext w:val="0"/>
              <w:keepLines w:val="0"/>
              <w:ind w:left="276" w:right="312"/>
              <w:rPr>
                <w:b/>
                <w:bCs/>
                <w:sz w:val="28"/>
                <w:szCs w:val="28"/>
              </w:rPr>
            </w:pPr>
            <w:r>
              <w:rPr>
                <w:b/>
                <w:bCs/>
                <w:sz w:val="28"/>
                <w:szCs w:val="28"/>
              </w:rPr>
              <w:t>Productive home worker habits</w:t>
            </w:r>
          </w:p>
        </w:tc>
        <w:tc>
          <w:tcPr>
            <w:tcW w:w="4779" w:type="dxa"/>
            <w:gridSpan w:val="2"/>
          </w:tcPr>
          <w:p w14:paraId="43450A2F" w14:textId="5BA3BFB8" w:rsidR="00E81380" w:rsidRPr="00EF737B" w:rsidRDefault="00E81380" w:rsidP="003B61D6">
            <w:pPr>
              <w:keepNext w:val="0"/>
              <w:keepLines w:val="0"/>
              <w:ind w:left="313" w:right="276"/>
              <w:rPr>
                <w:b/>
                <w:bCs/>
                <w:sz w:val="28"/>
                <w:szCs w:val="28"/>
              </w:rPr>
            </w:pPr>
            <w:r>
              <w:rPr>
                <w:b/>
                <w:bCs/>
                <w:sz w:val="28"/>
                <w:szCs w:val="28"/>
              </w:rPr>
              <w:t>Working remotely as a team</w:t>
            </w:r>
          </w:p>
        </w:tc>
      </w:tr>
      <w:tr w:rsidR="00E81380" w:rsidRPr="00AF181B" w14:paraId="7B682620" w14:textId="77777777" w:rsidTr="003B61D6">
        <w:tc>
          <w:tcPr>
            <w:tcW w:w="4772" w:type="dxa"/>
            <w:gridSpan w:val="2"/>
          </w:tcPr>
          <w:p w14:paraId="40F88D31" w14:textId="58D6728A" w:rsidR="00E81380" w:rsidRPr="00AF181B" w:rsidRDefault="00E81380" w:rsidP="00E81380">
            <w:pPr>
              <w:keepNext w:val="0"/>
              <w:keepLines w:val="0"/>
              <w:ind w:left="313" w:right="276"/>
              <w:rPr>
                <w:sz w:val="20"/>
                <w:szCs w:val="20"/>
              </w:rPr>
            </w:pPr>
            <w:r>
              <w:rPr>
                <w:sz w:val="20"/>
                <w:szCs w:val="20"/>
              </w:rPr>
              <w:t>These six habits can help your team continually have productive working days.</w:t>
            </w:r>
          </w:p>
          <w:p w14:paraId="1A4D75A8" w14:textId="7777777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83328" behindDoc="0" locked="0" layoutInCell="1" allowOverlap="1" wp14:anchorId="26518901" wp14:editId="34960E58">
                      <wp:simplePos x="0" y="0"/>
                      <wp:positionH relativeFrom="column">
                        <wp:posOffset>203835</wp:posOffset>
                      </wp:positionH>
                      <wp:positionV relativeFrom="paragraph">
                        <wp:posOffset>92862</wp:posOffset>
                      </wp:positionV>
                      <wp:extent cx="858593" cy="252000"/>
                      <wp:effectExtent l="0" t="0" r="0" b="0"/>
                      <wp:wrapNone/>
                      <wp:docPr id="184" name="Group 184"/>
                      <wp:cNvGraphicFramePr/>
                      <a:graphic xmlns:a="http://schemas.openxmlformats.org/drawingml/2006/main">
                        <a:graphicData uri="http://schemas.microsoft.com/office/word/2010/wordprocessingGroup">
                          <wpg:wgp>
                            <wpg:cNvGrpSpPr/>
                            <wpg:grpSpPr>
                              <a:xfrm>
                                <a:off x="0" y="0"/>
                                <a:ext cx="858593" cy="252000"/>
                                <a:chOff x="0" y="0"/>
                                <a:chExt cx="858593" cy="252000"/>
                              </a:xfrm>
                            </wpg:grpSpPr>
                            <wps:wsp>
                              <wps:cNvPr id="185" name="Rectangle: Rounded Corners 185"/>
                              <wps:cNvSpPr/>
                              <wps:spPr>
                                <a:xfrm>
                                  <a:off x="30593" y="0"/>
                                  <a:ext cx="828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F7828" w14:textId="04DF449B" w:rsidR="003B61D6" w:rsidRPr="00660CE8" w:rsidRDefault="003B61D6" w:rsidP="00E81380">
                                    <w:pPr>
                                      <w:spacing w:before="0"/>
                                      <w:jc w:val="left"/>
                                      <w:rPr>
                                        <w:b/>
                                        <w:bCs/>
                                        <w:sz w:val="18"/>
                                        <w:szCs w:val="18"/>
                                        <w:lang w:val="en-US"/>
                                      </w:rPr>
                                    </w:pPr>
                                    <w:r>
                                      <w:rPr>
                                        <w:b/>
                                        <w:bCs/>
                                        <w:sz w:val="18"/>
                                        <w:szCs w:val="18"/>
                                        <w:lang w:val="en-US"/>
                                      </w:rPr>
                                      <w:t>Prepare</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86" name="Oval 186"/>
                              <wps:cNvSpPr/>
                              <wps:spPr>
                                <a:xfrm>
                                  <a:off x="0" y="0"/>
                                  <a:ext cx="252000" cy="25200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14F8D"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518901" id="Group 184" o:spid="_x0000_s1048" style="position:absolute;left:0;text-align:left;margin-left:16.05pt;margin-top:7.3pt;width:67.6pt;height:19.85pt;z-index:251683328;mso-width-relative:margin" coordsize="858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">
                      <v:roundrect id="Rectangle: Rounded Corners 185" o:spid="_x0000_s1049" style="position:absolute;left:305;width:828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" fillcolor="#d8d8d8 [2732]" stroked="f" strokeweight="1pt">
                        <v:stroke joinstyle="miter"/>
                        <v:textbox inset="7mm,0,0,0">
                          <w:txbxContent>
                            <w:p w14:paraId="0D8F7828" w14:textId="04DF449B" w:rsidR="003B61D6" w:rsidRPr="00660CE8" w:rsidRDefault="003B61D6" w:rsidP="00E81380">
                              <w:pPr>
                                <w:spacing w:before="0"/>
                                <w:jc w:val="left"/>
                                <w:rPr>
                                  <w:b/>
                                  <w:bCs/>
                                  <w:sz w:val="18"/>
                                  <w:szCs w:val="18"/>
                                  <w:lang w:val="en-US"/>
                                </w:rPr>
                              </w:pPr>
                              <w:r>
                                <w:rPr>
                                  <w:b/>
                                  <w:bCs/>
                                  <w:sz w:val="18"/>
                                  <w:szCs w:val="18"/>
                                  <w:lang w:val="en-US"/>
                                </w:rPr>
                                <w:t>Prepare</w:t>
                              </w:r>
                            </w:p>
                          </w:txbxContent>
                        </v:textbox>
                      </v:roundrect>
                      <v:oval id="Oval 186" o:spid="_x0000_s1050"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" fillcolor="green" stroked="f" strokeweight="1pt">
                        <v:stroke joinstyle="miter"/>
                        <v:textbox inset="0,0,0,0">
                          <w:txbxContent>
                            <w:p w14:paraId="54014F8D"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1</w:t>
                              </w:r>
                            </w:p>
                          </w:txbxContent>
                        </v:textbox>
                      </v:oval>
                    </v:group>
                  </w:pict>
                </mc:Fallback>
              </mc:AlternateContent>
            </w:r>
          </w:p>
          <w:p w14:paraId="28A7743E" w14:textId="1B08CC78" w:rsidR="00E81380" w:rsidRPr="00AF181B" w:rsidRDefault="00E81380" w:rsidP="00E81380">
            <w:pPr>
              <w:keepNext w:val="0"/>
              <w:keepLines w:val="0"/>
              <w:ind w:left="313" w:right="276"/>
              <w:rPr>
                <w:sz w:val="20"/>
                <w:szCs w:val="20"/>
              </w:rPr>
            </w:pPr>
            <w:r>
              <w:rPr>
                <w:sz w:val="20"/>
                <w:szCs w:val="20"/>
              </w:rPr>
              <w:t>Prepare as you would for a normal work day.</w:t>
            </w:r>
          </w:p>
          <w:p w14:paraId="3B232991" w14:textId="7777777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84352" behindDoc="0" locked="0" layoutInCell="1" allowOverlap="1" wp14:anchorId="5AB53C0C" wp14:editId="7BB104E8">
                      <wp:simplePos x="0" y="0"/>
                      <wp:positionH relativeFrom="column">
                        <wp:posOffset>204381</wp:posOffset>
                      </wp:positionH>
                      <wp:positionV relativeFrom="paragraph">
                        <wp:posOffset>92116</wp:posOffset>
                      </wp:positionV>
                      <wp:extent cx="858593" cy="252000"/>
                      <wp:effectExtent l="0" t="0" r="0" b="0"/>
                      <wp:wrapNone/>
                      <wp:docPr id="187" name="Group 187"/>
                      <wp:cNvGraphicFramePr/>
                      <a:graphic xmlns:a="http://schemas.openxmlformats.org/drawingml/2006/main">
                        <a:graphicData uri="http://schemas.microsoft.com/office/word/2010/wordprocessingGroup">
                          <wpg:wgp>
                            <wpg:cNvGrpSpPr/>
                            <wpg:grpSpPr>
                              <a:xfrm>
                                <a:off x="0" y="0"/>
                                <a:ext cx="858593" cy="252000"/>
                                <a:chOff x="0" y="0"/>
                                <a:chExt cx="858593" cy="252000"/>
                              </a:xfrm>
                            </wpg:grpSpPr>
                            <wps:wsp>
                              <wps:cNvPr id="188" name="Rectangle: Rounded Corners 188"/>
                              <wps:cNvSpPr/>
                              <wps:spPr>
                                <a:xfrm>
                                  <a:off x="30593" y="0"/>
                                  <a:ext cx="828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5B6D4" w14:textId="316FDB10" w:rsidR="003B61D6" w:rsidRPr="00660CE8" w:rsidRDefault="003B61D6" w:rsidP="00E81380">
                                    <w:pPr>
                                      <w:spacing w:before="0"/>
                                      <w:jc w:val="left"/>
                                      <w:rPr>
                                        <w:b/>
                                        <w:bCs/>
                                        <w:sz w:val="18"/>
                                        <w:szCs w:val="18"/>
                                        <w:lang w:val="en-US"/>
                                      </w:rPr>
                                    </w:pPr>
                                    <w:r>
                                      <w:rPr>
                                        <w:b/>
                                        <w:bCs/>
                                        <w:sz w:val="18"/>
                                        <w:szCs w:val="18"/>
                                        <w:lang w:val="en-US"/>
                                      </w:rPr>
                                      <w:t>Exercise</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89" name="Oval 189"/>
                              <wps:cNvSpPr/>
                              <wps:spPr>
                                <a:xfrm>
                                  <a:off x="0" y="0"/>
                                  <a:ext cx="252000" cy="252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3BE5A"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B53C0C" id="Group 187" o:spid="_x0000_s1051" style="position:absolute;left:0;text-align:left;margin-left:16.1pt;margin-top:7.25pt;width:67.6pt;height:19.85pt;z-index:251684352;mso-width-relative:margin" coordsize="858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">
                      <v:roundrect id="Rectangle: Rounded Corners 188" o:spid="_x0000_s1052" style="position:absolute;left:305;width:828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" fillcolor="#d8d8d8 [2732]" stroked="f" strokeweight="1pt">
                        <v:stroke joinstyle="miter"/>
                        <v:textbox inset="7mm,0,0,0">
                          <w:txbxContent>
                            <w:p w14:paraId="5155B6D4" w14:textId="316FDB10" w:rsidR="003B61D6" w:rsidRPr="00660CE8" w:rsidRDefault="003B61D6" w:rsidP="00E81380">
                              <w:pPr>
                                <w:spacing w:before="0"/>
                                <w:jc w:val="left"/>
                                <w:rPr>
                                  <w:b/>
                                  <w:bCs/>
                                  <w:sz w:val="18"/>
                                  <w:szCs w:val="18"/>
                                  <w:lang w:val="en-US"/>
                                </w:rPr>
                              </w:pPr>
                              <w:r>
                                <w:rPr>
                                  <w:b/>
                                  <w:bCs/>
                                  <w:sz w:val="18"/>
                                  <w:szCs w:val="18"/>
                                  <w:lang w:val="en-US"/>
                                </w:rPr>
                                <w:t>Exercise</w:t>
                              </w:r>
                            </w:p>
                          </w:txbxContent>
                        </v:textbox>
                      </v:roundrect>
                      <v:oval id="Oval 189" o:spid="_x0000_s1053"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" fillcolor="#549e39 [3204]" stroked="f" strokeweight="1pt">
                        <v:stroke joinstyle="miter"/>
                        <v:textbox inset="0,0,0,0">
                          <w:txbxContent>
                            <w:p w14:paraId="6053BE5A"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2</w:t>
                              </w:r>
                            </w:p>
                          </w:txbxContent>
                        </v:textbox>
                      </v:oval>
                    </v:group>
                  </w:pict>
                </mc:Fallback>
              </mc:AlternateContent>
            </w:r>
          </w:p>
          <w:p w14:paraId="4EFE7E9C" w14:textId="42FF52CC" w:rsidR="00E81380" w:rsidRPr="00AF181B" w:rsidRDefault="00E81380" w:rsidP="00E81380">
            <w:pPr>
              <w:keepNext w:val="0"/>
              <w:keepLines w:val="0"/>
              <w:ind w:left="313" w:right="276"/>
              <w:rPr>
                <w:sz w:val="20"/>
                <w:szCs w:val="20"/>
              </w:rPr>
            </w:pPr>
            <w:r>
              <w:rPr>
                <w:sz w:val="20"/>
                <w:szCs w:val="20"/>
              </w:rPr>
              <w:t>Make sure you get outside for some exercise.</w:t>
            </w:r>
          </w:p>
          <w:p w14:paraId="144C05D5" w14:textId="7777777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86400" behindDoc="0" locked="0" layoutInCell="1" allowOverlap="1" wp14:anchorId="65BF9EE7" wp14:editId="5116284C">
                      <wp:simplePos x="0" y="0"/>
                      <wp:positionH relativeFrom="column">
                        <wp:posOffset>203835</wp:posOffset>
                      </wp:positionH>
                      <wp:positionV relativeFrom="paragraph">
                        <wp:posOffset>92227</wp:posOffset>
                      </wp:positionV>
                      <wp:extent cx="1038593" cy="252000"/>
                      <wp:effectExtent l="0" t="0" r="9525" b="0"/>
                      <wp:wrapNone/>
                      <wp:docPr id="190" name="Group 190"/>
                      <wp:cNvGraphicFramePr/>
                      <a:graphic xmlns:a="http://schemas.openxmlformats.org/drawingml/2006/main">
                        <a:graphicData uri="http://schemas.microsoft.com/office/word/2010/wordprocessingGroup">
                          <wpg:wgp>
                            <wpg:cNvGrpSpPr/>
                            <wpg:grpSpPr>
                              <a:xfrm>
                                <a:off x="0" y="0"/>
                                <a:ext cx="1038593" cy="252000"/>
                                <a:chOff x="0" y="0"/>
                                <a:chExt cx="1038593" cy="252000"/>
                              </a:xfrm>
                            </wpg:grpSpPr>
                            <wps:wsp>
                              <wps:cNvPr id="191" name="Rectangle: Rounded Corners 191"/>
                              <wps:cNvSpPr/>
                              <wps:spPr>
                                <a:xfrm>
                                  <a:off x="30593" y="0"/>
                                  <a:ext cx="1008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A6CA6" w14:textId="0B36DF1E" w:rsidR="003B61D6" w:rsidRPr="00660CE8" w:rsidRDefault="003B61D6" w:rsidP="00E81380">
                                    <w:pPr>
                                      <w:spacing w:before="0"/>
                                      <w:jc w:val="left"/>
                                      <w:rPr>
                                        <w:b/>
                                        <w:bCs/>
                                        <w:sz w:val="18"/>
                                        <w:szCs w:val="18"/>
                                        <w:lang w:val="en-US"/>
                                      </w:rPr>
                                    </w:pPr>
                                    <w:r>
                                      <w:rPr>
                                        <w:b/>
                                        <w:bCs/>
                                        <w:sz w:val="18"/>
                                        <w:szCs w:val="18"/>
                                        <w:lang w:val="en-US"/>
                                      </w:rPr>
                                      <w:t>Take breaks</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92" name="Oval 192"/>
                              <wps:cNvSpPr/>
                              <wps:spPr>
                                <a:xfrm>
                                  <a:off x="0" y="0"/>
                                  <a:ext cx="252000" cy="25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6C9A4" w14:textId="77777777" w:rsidR="003B61D6" w:rsidRPr="00660CE8" w:rsidRDefault="003B61D6" w:rsidP="00E81380">
                                    <w:pPr>
                                      <w:spacing w:before="0"/>
                                      <w:jc w:val="center"/>
                                      <w:rPr>
                                        <w:b/>
                                        <w:bCs/>
                                        <w:color w:val="FFFFFF" w:themeColor="background1"/>
                                        <w:sz w:val="20"/>
                                        <w:szCs w:val="20"/>
                                        <w:lang w:val="en-US"/>
                                      </w:rPr>
                                    </w:pPr>
                                    <w:r w:rsidRPr="00660CE8">
                                      <w:rPr>
                                        <w:b/>
                                        <w:bCs/>
                                        <w:color w:val="FFFFFF" w:themeColor="background1"/>
                                        <w:sz w:val="20"/>
                                        <w:szCs w:val="20"/>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BF9EE7" id="Group 190" o:spid="_x0000_s1054" style="position:absolute;left:0;text-align:left;margin-left:16.05pt;margin-top:7.25pt;width:81.8pt;height:19.85pt;z-index:251686400;mso-width-relative:margin" coordsize="1038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">
                      <v:roundrect id="Rectangle: Rounded Corners 191" o:spid="_x0000_s1055" style="position:absolute;left:305;width:1008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" fillcolor="#d8d8d8 [2732]" stroked="f" strokeweight="1pt">
                        <v:stroke joinstyle="miter"/>
                        <v:textbox inset="7mm,0,0,0">
                          <w:txbxContent>
                            <w:p w14:paraId="07BA6CA6" w14:textId="0B36DF1E" w:rsidR="003B61D6" w:rsidRPr="00660CE8" w:rsidRDefault="003B61D6" w:rsidP="00E81380">
                              <w:pPr>
                                <w:spacing w:before="0"/>
                                <w:jc w:val="left"/>
                                <w:rPr>
                                  <w:b/>
                                  <w:bCs/>
                                  <w:sz w:val="18"/>
                                  <w:szCs w:val="18"/>
                                  <w:lang w:val="en-US"/>
                                </w:rPr>
                              </w:pPr>
                              <w:r>
                                <w:rPr>
                                  <w:b/>
                                  <w:bCs/>
                                  <w:sz w:val="18"/>
                                  <w:szCs w:val="18"/>
                                  <w:lang w:val="en-US"/>
                                </w:rPr>
                                <w:t>Take breaks</w:t>
                              </w:r>
                            </w:p>
                          </w:txbxContent>
                        </v:textbox>
                      </v:roundrect>
                      <v:oval id="Oval 192" o:spid="_x0000_s1056"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" fillcolor="#8ab833 [3205]" stroked="f" strokeweight="1pt">
                        <v:stroke joinstyle="miter"/>
                        <v:textbox inset="0,0,0,0">
                          <w:txbxContent>
                            <w:p w14:paraId="15E6C9A4" w14:textId="77777777" w:rsidR="003B61D6" w:rsidRPr="00660CE8" w:rsidRDefault="003B61D6" w:rsidP="00E81380">
                              <w:pPr>
                                <w:spacing w:before="0"/>
                                <w:jc w:val="center"/>
                                <w:rPr>
                                  <w:b/>
                                  <w:bCs/>
                                  <w:color w:val="FFFFFF" w:themeColor="background1"/>
                                  <w:sz w:val="20"/>
                                  <w:szCs w:val="20"/>
                                  <w:lang w:val="en-US"/>
                                </w:rPr>
                              </w:pPr>
                              <w:r w:rsidRPr="00660CE8">
                                <w:rPr>
                                  <w:b/>
                                  <w:bCs/>
                                  <w:color w:val="FFFFFF" w:themeColor="background1"/>
                                  <w:sz w:val="20"/>
                                  <w:szCs w:val="20"/>
                                  <w:lang w:val="en-US"/>
                                </w:rPr>
                                <w:t>3</w:t>
                              </w:r>
                            </w:p>
                          </w:txbxContent>
                        </v:textbox>
                      </v:oval>
                    </v:group>
                  </w:pict>
                </mc:Fallback>
              </mc:AlternateContent>
            </w:r>
          </w:p>
          <w:p w14:paraId="43888A14" w14:textId="6B138C69" w:rsidR="00E81380" w:rsidRPr="00AF181B" w:rsidRDefault="00E81380" w:rsidP="00E81380">
            <w:pPr>
              <w:keepNext w:val="0"/>
              <w:keepLines w:val="0"/>
              <w:ind w:left="313" w:right="276"/>
              <w:rPr>
                <w:sz w:val="20"/>
                <w:szCs w:val="20"/>
              </w:rPr>
            </w:pPr>
            <w:r>
              <w:rPr>
                <w:sz w:val="20"/>
                <w:szCs w:val="20"/>
              </w:rPr>
              <w:t>Take breaks as and when required</w:t>
            </w:r>
            <w:r w:rsidR="00C33D52">
              <w:rPr>
                <w:sz w:val="20"/>
                <w:szCs w:val="20"/>
              </w:rPr>
              <w:t xml:space="preserve"> (we highly recommend every hour)</w:t>
            </w:r>
            <w:r>
              <w:rPr>
                <w:sz w:val="20"/>
                <w:szCs w:val="20"/>
              </w:rPr>
              <w:t>.</w:t>
            </w:r>
          </w:p>
          <w:p w14:paraId="682608F7" w14:textId="7777777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85376" behindDoc="0" locked="0" layoutInCell="1" allowOverlap="1" wp14:anchorId="496C70A0" wp14:editId="5A14DABA">
                      <wp:simplePos x="0" y="0"/>
                      <wp:positionH relativeFrom="column">
                        <wp:posOffset>203835</wp:posOffset>
                      </wp:positionH>
                      <wp:positionV relativeFrom="paragraph">
                        <wp:posOffset>96672</wp:posOffset>
                      </wp:positionV>
                      <wp:extent cx="1074593" cy="252000"/>
                      <wp:effectExtent l="0" t="0" r="0" b="0"/>
                      <wp:wrapNone/>
                      <wp:docPr id="193" name="Group 193"/>
                      <wp:cNvGraphicFramePr/>
                      <a:graphic xmlns:a="http://schemas.openxmlformats.org/drawingml/2006/main">
                        <a:graphicData uri="http://schemas.microsoft.com/office/word/2010/wordprocessingGroup">
                          <wpg:wgp>
                            <wpg:cNvGrpSpPr/>
                            <wpg:grpSpPr>
                              <a:xfrm>
                                <a:off x="0" y="0"/>
                                <a:ext cx="1074593" cy="252000"/>
                                <a:chOff x="0" y="0"/>
                                <a:chExt cx="1074593" cy="252000"/>
                              </a:xfrm>
                            </wpg:grpSpPr>
                            <wps:wsp>
                              <wps:cNvPr id="194" name="Rectangle: Rounded Corners 194"/>
                              <wps:cNvSpPr/>
                              <wps:spPr>
                                <a:xfrm>
                                  <a:off x="30593" y="0"/>
                                  <a:ext cx="1044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247EF" w14:textId="7B2215A0" w:rsidR="003B61D6" w:rsidRPr="00660CE8" w:rsidRDefault="003B61D6" w:rsidP="00E81380">
                                    <w:pPr>
                                      <w:spacing w:before="0"/>
                                      <w:jc w:val="left"/>
                                      <w:rPr>
                                        <w:b/>
                                        <w:bCs/>
                                        <w:sz w:val="18"/>
                                        <w:szCs w:val="18"/>
                                        <w:lang w:val="en-US"/>
                                      </w:rPr>
                                    </w:pPr>
                                    <w:r>
                                      <w:rPr>
                                        <w:b/>
                                        <w:bCs/>
                                        <w:sz w:val="18"/>
                                        <w:szCs w:val="18"/>
                                        <w:lang w:val="en-US"/>
                                      </w:rPr>
                                      <w:t>Work station</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95" name="Oval 195"/>
                              <wps:cNvSpPr/>
                              <wps:spPr>
                                <a:xfrm>
                                  <a:off x="0" y="0"/>
                                  <a:ext cx="252000" cy="252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E6DE0"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6C70A0" id="Group 193" o:spid="_x0000_s1057" style="position:absolute;left:0;text-align:left;margin-left:16.05pt;margin-top:7.6pt;width:84.6pt;height:19.85pt;z-index:251685376;mso-width-relative:margin" coordsize="1074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">
                      <v:roundrect id="Rectangle: Rounded Corners 194" o:spid="_x0000_s1058" style="position:absolute;left:305;width:1044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" fillcolor="#d8d8d8 [2732]" stroked="f" strokeweight="1pt">
                        <v:stroke joinstyle="miter"/>
                        <v:textbox inset="7mm,0,0,0">
                          <w:txbxContent>
                            <w:p w14:paraId="51D247EF" w14:textId="7B2215A0" w:rsidR="003B61D6" w:rsidRPr="00660CE8" w:rsidRDefault="003B61D6" w:rsidP="00E81380">
                              <w:pPr>
                                <w:spacing w:before="0"/>
                                <w:jc w:val="left"/>
                                <w:rPr>
                                  <w:b/>
                                  <w:bCs/>
                                  <w:sz w:val="18"/>
                                  <w:szCs w:val="18"/>
                                  <w:lang w:val="en-US"/>
                                </w:rPr>
                              </w:pPr>
                              <w:r>
                                <w:rPr>
                                  <w:b/>
                                  <w:bCs/>
                                  <w:sz w:val="18"/>
                                  <w:szCs w:val="18"/>
                                  <w:lang w:val="en-US"/>
                                </w:rPr>
                                <w:t>Work station</w:t>
                              </w:r>
                            </w:p>
                          </w:txbxContent>
                        </v:textbox>
                      </v:roundrect>
                      <v:oval id="Oval 195" o:spid="_x0000_s1059"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" fillcolor="#029676 [3207]" stroked="f" strokeweight="1pt">
                        <v:stroke joinstyle="miter"/>
                        <v:textbox inset="0,0,0,0">
                          <w:txbxContent>
                            <w:p w14:paraId="0B1E6DE0"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4</w:t>
                              </w:r>
                            </w:p>
                          </w:txbxContent>
                        </v:textbox>
                      </v:oval>
                    </v:group>
                  </w:pict>
                </mc:Fallback>
              </mc:AlternateContent>
            </w:r>
          </w:p>
          <w:p w14:paraId="1632D48F" w14:textId="19609147" w:rsidR="00E81380" w:rsidRPr="00AF181B" w:rsidRDefault="00E81380" w:rsidP="00E81380">
            <w:pPr>
              <w:keepNext w:val="0"/>
              <w:keepLines w:val="0"/>
              <w:ind w:left="313" w:right="276"/>
              <w:rPr>
                <w:sz w:val="20"/>
                <w:szCs w:val="20"/>
              </w:rPr>
            </w:pPr>
            <w:r>
              <w:rPr>
                <w:sz w:val="20"/>
                <w:szCs w:val="20"/>
              </w:rPr>
              <w:t>Set your workspace up the best way for you, remember the screen on your laptop should be eye level.</w:t>
            </w:r>
          </w:p>
          <w:p w14:paraId="371129D9" w14:textId="7777777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87424" behindDoc="0" locked="0" layoutInCell="1" allowOverlap="1" wp14:anchorId="3214D64A" wp14:editId="6D17F9B8">
                      <wp:simplePos x="0" y="0"/>
                      <wp:positionH relativeFrom="column">
                        <wp:posOffset>203917</wp:posOffset>
                      </wp:positionH>
                      <wp:positionV relativeFrom="paragraph">
                        <wp:posOffset>85725</wp:posOffset>
                      </wp:positionV>
                      <wp:extent cx="966593" cy="252000"/>
                      <wp:effectExtent l="0" t="0" r="5080" b="0"/>
                      <wp:wrapNone/>
                      <wp:docPr id="196" name="Group 196"/>
                      <wp:cNvGraphicFramePr/>
                      <a:graphic xmlns:a="http://schemas.openxmlformats.org/drawingml/2006/main">
                        <a:graphicData uri="http://schemas.microsoft.com/office/word/2010/wordprocessingGroup">
                          <wpg:wgp>
                            <wpg:cNvGrpSpPr/>
                            <wpg:grpSpPr>
                              <a:xfrm>
                                <a:off x="0" y="0"/>
                                <a:ext cx="966593" cy="252000"/>
                                <a:chOff x="0" y="0"/>
                                <a:chExt cx="966593" cy="252000"/>
                              </a:xfrm>
                            </wpg:grpSpPr>
                            <wps:wsp>
                              <wps:cNvPr id="197" name="Rectangle: Rounded Corners 197"/>
                              <wps:cNvSpPr/>
                              <wps:spPr>
                                <a:xfrm>
                                  <a:off x="30593" y="0"/>
                                  <a:ext cx="936000" cy="25200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9D9E2" w14:textId="4F93C5ED" w:rsidR="003B61D6" w:rsidRPr="00660CE8" w:rsidRDefault="003B61D6" w:rsidP="00E81380">
                                    <w:pPr>
                                      <w:spacing w:before="0"/>
                                      <w:jc w:val="left"/>
                                      <w:rPr>
                                        <w:b/>
                                        <w:bCs/>
                                        <w:sz w:val="18"/>
                                        <w:szCs w:val="18"/>
                                        <w:lang w:val="en-US"/>
                                      </w:rPr>
                                    </w:pPr>
                                    <w:r>
                                      <w:rPr>
                                        <w:b/>
                                        <w:bCs/>
                                        <w:sz w:val="18"/>
                                        <w:szCs w:val="18"/>
                                        <w:lang w:val="en-US"/>
                                      </w:rPr>
                                      <w:t>Make lists</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198" name="Oval 198"/>
                              <wps:cNvSpPr/>
                              <wps:spPr>
                                <a:xfrm>
                                  <a:off x="0" y="0"/>
                                  <a:ext cx="252000" cy="25200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86CB8"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14D64A" id="Group 196" o:spid="_x0000_s1060" style="position:absolute;left:0;text-align:left;margin-left:16.05pt;margin-top:6.75pt;width:76.1pt;height:19.85pt;z-index:251687424" coordsize="9665,2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">
                      <v:roundrect id="Rectangle: Rounded Corners 197" o:spid="_x0000_s1061" style="position:absolute;left:305;width:9360;height:25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" fillcolor="#d8d8d8 [2732]" stroked="f" strokeweight="1pt">
                        <v:stroke joinstyle="miter"/>
                        <v:textbox inset="7mm,0,0,0">
                          <w:txbxContent>
                            <w:p w14:paraId="2969D9E2" w14:textId="4F93C5ED" w:rsidR="003B61D6" w:rsidRPr="00660CE8" w:rsidRDefault="003B61D6" w:rsidP="00E81380">
                              <w:pPr>
                                <w:spacing w:before="0"/>
                                <w:jc w:val="left"/>
                                <w:rPr>
                                  <w:b/>
                                  <w:bCs/>
                                  <w:sz w:val="18"/>
                                  <w:szCs w:val="18"/>
                                  <w:lang w:val="en-US"/>
                                </w:rPr>
                              </w:pPr>
                              <w:r>
                                <w:rPr>
                                  <w:b/>
                                  <w:bCs/>
                                  <w:sz w:val="18"/>
                                  <w:szCs w:val="18"/>
                                  <w:lang w:val="en-US"/>
                                </w:rPr>
                                <w:t>Make lists</w:t>
                              </w:r>
                            </w:p>
                          </w:txbxContent>
                        </v:textbox>
                      </v:roundrect>
                      <v:oval id="Oval 198" o:spid="_x0000_s1062" style="position:absolute;width:252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" fillcolor="#4ab5c4 [3208]" stroked="f" strokeweight="1pt">
                        <v:stroke joinstyle="miter"/>
                        <v:textbox inset="0,0,0,0">
                          <w:txbxContent>
                            <w:p w14:paraId="5CD86CB8"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5</w:t>
                              </w:r>
                            </w:p>
                          </w:txbxContent>
                        </v:textbox>
                      </v:oval>
                    </v:group>
                  </w:pict>
                </mc:Fallback>
              </mc:AlternateContent>
            </w:r>
          </w:p>
          <w:p w14:paraId="287F30A4" w14:textId="3C8B0403" w:rsidR="00E81380" w:rsidRPr="00AF181B" w:rsidRDefault="00E81380" w:rsidP="00E81380">
            <w:pPr>
              <w:keepNext w:val="0"/>
              <w:keepLines w:val="0"/>
              <w:ind w:left="313" w:right="276"/>
              <w:rPr>
                <w:sz w:val="20"/>
                <w:szCs w:val="20"/>
              </w:rPr>
            </w:pPr>
            <w:r>
              <w:rPr>
                <w:sz w:val="20"/>
                <w:szCs w:val="20"/>
              </w:rPr>
              <w:t>Write a to do and done list and share it with a colleague/team.</w:t>
            </w:r>
          </w:p>
          <w:p w14:paraId="3279D002" w14:textId="7B888907" w:rsidR="00E81380" w:rsidRPr="00AF181B" w:rsidRDefault="00E81380" w:rsidP="00E81380">
            <w:pPr>
              <w:keepNext w:val="0"/>
              <w:keepLines w:val="0"/>
              <w:ind w:left="313" w:right="276"/>
              <w:rPr>
                <w:sz w:val="20"/>
                <w:szCs w:val="20"/>
              </w:rPr>
            </w:pPr>
            <w:r>
              <w:rPr>
                <w:noProof/>
                <w:sz w:val="20"/>
                <w:szCs w:val="20"/>
              </w:rPr>
              <mc:AlternateContent>
                <mc:Choice Requires="wpg">
                  <w:drawing>
                    <wp:anchor distT="0" distB="0" distL="114300" distR="114300" simplePos="0" relativeHeight="251691520" behindDoc="0" locked="0" layoutInCell="1" allowOverlap="1" wp14:anchorId="3FFDC95B" wp14:editId="4BD3F41D">
                      <wp:simplePos x="0" y="0"/>
                      <wp:positionH relativeFrom="column">
                        <wp:posOffset>203835</wp:posOffset>
                      </wp:positionH>
                      <wp:positionV relativeFrom="paragraph">
                        <wp:posOffset>93193</wp:posOffset>
                      </wp:positionV>
                      <wp:extent cx="1256764" cy="251460"/>
                      <wp:effectExtent l="0" t="0" r="635" b="0"/>
                      <wp:wrapNone/>
                      <wp:docPr id="206" name="Group 206"/>
                      <wp:cNvGraphicFramePr/>
                      <a:graphic xmlns:a="http://schemas.openxmlformats.org/drawingml/2006/main">
                        <a:graphicData uri="http://schemas.microsoft.com/office/word/2010/wordprocessingGroup">
                          <wpg:wgp>
                            <wpg:cNvGrpSpPr/>
                            <wpg:grpSpPr>
                              <a:xfrm>
                                <a:off x="0" y="0"/>
                                <a:ext cx="1256764" cy="251460"/>
                                <a:chOff x="0" y="0"/>
                                <a:chExt cx="1256764" cy="251460"/>
                              </a:xfrm>
                            </wpg:grpSpPr>
                            <wps:wsp>
                              <wps:cNvPr id="200" name="Rectangle: Rounded Corners 200"/>
                              <wps:cNvSpPr/>
                              <wps:spPr>
                                <a:xfrm>
                                  <a:off x="32764" y="0"/>
                                  <a:ext cx="1224000" cy="251460"/>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FC2D4" w14:textId="46CD4CCC" w:rsidR="003B61D6" w:rsidRPr="00660CE8" w:rsidRDefault="003B61D6" w:rsidP="00E81380">
                                    <w:pPr>
                                      <w:spacing w:before="0"/>
                                      <w:jc w:val="left"/>
                                      <w:rPr>
                                        <w:b/>
                                        <w:bCs/>
                                        <w:sz w:val="18"/>
                                        <w:szCs w:val="18"/>
                                        <w:lang w:val="en-US"/>
                                      </w:rPr>
                                    </w:pPr>
                                    <w:r>
                                      <w:rPr>
                                        <w:b/>
                                        <w:bCs/>
                                        <w:sz w:val="18"/>
                                        <w:szCs w:val="18"/>
                                        <w:lang w:val="en-US"/>
                                      </w:rPr>
                                      <w:t>Keep productive</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wps:wsp>
                              <wps:cNvPr id="201" name="Oval 201"/>
                              <wps:cNvSpPr/>
                              <wps:spPr>
                                <a:xfrm>
                                  <a:off x="0" y="0"/>
                                  <a:ext cx="251460" cy="25146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2461D"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FFDC95B" id="Group 206" o:spid="_x0000_s1063" style="position:absolute;left:0;text-align:left;margin-left:16.05pt;margin-top:7.35pt;width:98.95pt;height:19.8pt;z-index:251691520" coordsize="12567,2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">
                      <v:roundrect id="Rectangle: Rounded Corners 200" o:spid="_x0000_s1064" style="position:absolute;left:327;width:12240;height:251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" fillcolor="#d8d8d8 [2732]" stroked="f" strokeweight="1pt">
                        <v:stroke joinstyle="miter"/>
                        <v:textbox inset="7mm,0,0,0">
                          <w:txbxContent>
                            <w:p w14:paraId="75CFC2D4" w14:textId="46CD4CCC" w:rsidR="003B61D6" w:rsidRPr="00660CE8" w:rsidRDefault="003B61D6" w:rsidP="00E81380">
                              <w:pPr>
                                <w:spacing w:before="0"/>
                                <w:jc w:val="left"/>
                                <w:rPr>
                                  <w:b/>
                                  <w:bCs/>
                                  <w:sz w:val="18"/>
                                  <w:szCs w:val="18"/>
                                  <w:lang w:val="en-US"/>
                                </w:rPr>
                              </w:pPr>
                              <w:r>
                                <w:rPr>
                                  <w:b/>
                                  <w:bCs/>
                                  <w:sz w:val="18"/>
                                  <w:szCs w:val="18"/>
                                  <w:lang w:val="en-US"/>
                                </w:rPr>
                                <w:t>Keep productive</w:t>
                              </w:r>
                            </w:p>
                          </w:txbxContent>
                        </v:textbox>
                      </v:roundrect>
                      <v:oval id="Oval 201" o:spid="_x0000_s1065" style="position:absolute;width:2514;height:2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" fillcolor="#0989b1 [3209]" stroked="f" strokeweight="1pt">
                        <v:stroke joinstyle="miter"/>
                        <v:textbox inset="0,0,0,0">
                          <w:txbxContent>
                            <w:p w14:paraId="3E72461D" w14:textId="77777777" w:rsidR="003B61D6" w:rsidRPr="00660CE8" w:rsidRDefault="003B61D6" w:rsidP="00E81380">
                              <w:pPr>
                                <w:spacing w:before="0"/>
                                <w:jc w:val="center"/>
                                <w:rPr>
                                  <w:b/>
                                  <w:bCs/>
                                  <w:color w:val="FFFFFF" w:themeColor="background1"/>
                                  <w:sz w:val="20"/>
                                  <w:szCs w:val="20"/>
                                  <w:lang w:val="en-US"/>
                                </w:rPr>
                              </w:pPr>
                              <w:r>
                                <w:rPr>
                                  <w:b/>
                                  <w:bCs/>
                                  <w:color w:val="FFFFFF" w:themeColor="background1"/>
                                  <w:sz w:val="20"/>
                                  <w:szCs w:val="20"/>
                                  <w:lang w:val="en-US"/>
                                </w:rPr>
                                <w:t>6</w:t>
                              </w:r>
                            </w:p>
                          </w:txbxContent>
                        </v:textbox>
                      </v:oval>
                    </v:group>
                  </w:pict>
                </mc:Fallback>
              </mc:AlternateContent>
            </w:r>
          </w:p>
          <w:p w14:paraId="062D9AB2" w14:textId="6EE3626B" w:rsidR="00E81380" w:rsidRDefault="00E81380" w:rsidP="00E81380">
            <w:pPr>
              <w:keepNext w:val="0"/>
              <w:keepLines w:val="0"/>
              <w:ind w:left="313" w:right="276"/>
              <w:rPr>
                <w:sz w:val="20"/>
                <w:szCs w:val="20"/>
              </w:rPr>
            </w:pPr>
            <w:r>
              <w:rPr>
                <w:sz w:val="20"/>
                <w:szCs w:val="20"/>
              </w:rPr>
              <w:t>Split your day up into ‘productivity chunks’ of 45/90 minutes.</w:t>
            </w:r>
          </w:p>
          <w:p w14:paraId="5CA4B31B" w14:textId="65D8E0FC" w:rsidR="00E81380" w:rsidRPr="00AF181B" w:rsidRDefault="00E81380" w:rsidP="003B61D6">
            <w:pPr>
              <w:keepNext w:val="0"/>
              <w:keepLines w:val="0"/>
              <w:ind w:left="276" w:right="312"/>
              <w:rPr>
                <w:sz w:val="20"/>
                <w:szCs w:val="20"/>
              </w:rPr>
            </w:pPr>
            <w:r w:rsidRPr="00007C38">
              <w:rPr>
                <w:b/>
                <w:bCs/>
                <w:sz w:val="28"/>
                <w:szCs w:val="28"/>
              </w:rPr>
              <w:t xml:space="preserve">Helpful </w:t>
            </w:r>
            <w:r w:rsidR="00C4319E">
              <w:rPr>
                <w:b/>
                <w:bCs/>
                <w:sz w:val="28"/>
                <w:szCs w:val="28"/>
              </w:rPr>
              <w:t>team</w:t>
            </w:r>
            <w:r w:rsidRPr="00007C38">
              <w:rPr>
                <w:b/>
                <w:bCs/>
                <w:sz w:val="28"/>
                <w:szCs w:val="28"/>
              </w:rPr>
              <w:t xml:space="preserve"> habits</w:t>
            </w:r>
          </w:p>
        </w:tc>
        <w:tc>
          <w:tcPr>
            <w:tcW w:w="4779" w:type="dxa"/>
            <w:gridSpan w:val="2"/>
          </w:tcPr>
          <w:p w14:paraId="54FBEFEC" w14:textId="2DA11B99" w:rsidR="00E81380" w:rsidRPr="00AF181B" w:rsidRDefault="00E81380" w:rsidP="00E81380">
            <w:pPr>
              <w:keepNext w:val="0"/>
              <w:keepLines w:val="0"/>
              <w:ind w:left="276" w:right="312"/>
              <w:rPr>
                <w:sz w:val="20"/>
                <w:szCs w:val="20"/>
              </w:rPr>
            </w:pPr>
            <w:r>
              <w:rPr>
                <w:sz w:val="20"/>
                <w:szCs w:val="20"/>
              </w:rPr>
              <w:t>These six tips can help your team be productive, motivated and connected.</w:t>
            </w:r>
          </w:p>
          <w:p w14:paraId="603003FA" w14:textId="2BF2AB4C" w:rsidR="00E81380" w:rsidRPr="00AF181B" w:rsidRDefault="00E81380" w:rsidP="00E81380">
            <w:pPr>
              <w:keepNext w:val="0"/>
              <w:keepLines w:val="0"/>
              <w:ind w:left="276" w:right="312"/>
              <w:rPr>
                <w:b/>
                <w:bCs/>
                <w:color w:val="5FB81A"/>
                <w:sz w:val="20"/>
                <w:szCs w:val="20"/>
              </w:rPr>
            </w:pPr>
            <w:r>
              <w:rPr>
                <w:b/>
                <w:bCs/>
                <w:color w:val="5FB81A"/>
                <w:sz w:val="20"/>
                <w:szCs w:val="20"/>
              </w:rPr>
              <w:t>Catchup online</w:t>
            </w:r>
          </w:p>
          <w:p w14:paraId="2D158675" w14:textId="58360B74" w:rsidR="00E81380" w:rsidRPr="00AF181B" w:rsidRDefault="00E81380" w:rsidP="00E81380">
            <w:pPr>
              <w:keepNext w:val="0"/>
              <w:keepLines w:val="0"/>
              <w:ind w:left="276" w:right="312"/>
              <w:rPr>
                <w:sz w:val="20"/>
                <w:szCs w:val="20"/>
              </w:rPr>
            </w:pPr>
            <w:r>
              <w:rPr>
                <w:sz w:val="20"/>
                <w:szCs w:val="20"/>
              </w:rPr>
              <w:t xml:space="preserve">Meet online via </w:t>
            </w:r>
            <w:r w:rsidR="00C33D52">
              <w:rPr>
                <w:sz w:val="20"/>
                <w:szCs w:val="20"/>
              </w:rPr>
              <w:t>Skype, Trello, FaceTime, Messenger, Zoom etc</w:t>
            </w:r>
            <w:r>
              <w:rPr>
                <w:sz w:val="20"/>
                <w:szCs w:val="20"/>
              </w:rPr>
              <w:t xml:space="preserve"> to create community and share perspectives.</w:t>
            </w:r>
          </w:p>
          <w:p w14:paraId="2DD3FAEA" w14:textId="65852C04" w:rsidR="00E81380" w:rsidRPr="00AF181B" w:rsidRDefault="00E81380" w:rsidP="00E81380">
            <w:pPr>
              <w:keepNext w:val="0"/>
              <w:keepLines w:val="0"/>
              <w:ind w:left="276" w:right="312"/>
              <w:rPr>
                <w:b/>
                <w:bCs/>
                <w:color w:val="5FB81A"/>
                <w:sz w:val="20"/>
                <w:szCs w:val="20"/>
              </w:rPr>
            </w:pPr>
            <w:r>
              <w:rPr>
                <w:b/>
                <w:bCs/>
                <w:color w:val="5FB81A"/>
                <w:sz w:val="20"/>
                <w:szCs w:val="20"/>
              </w:rPr>
              <w:t>Talk</w:t>
            </w:r>
          </w:p>
          <w:p w14:paraId="384DB6A1" w14:textId="20E93347" w:rsidR="00E81380" w:rsidRPr="00AF181B" w:rsidRDefault="00E81380" w:rsidP="00E81380">
            <w:pPr>
              <w:keepNext w:val="0"/>
              <w:keepLines w:val="0"/>
              <w:ind w:left="276" w:right="312"/>
              <w:rPr>
                <w:sz w:val="20"/>
                <w:szCs w:val="20"/>
              </w:rPr>
            </w:pPr>
            <w:r>
              <w:rPr>
                <w:sz w:val="20"/>
                <w:szCs w:val="20"/>
              </w:rPr>
              <w:t>Don’t just rely on email – if people live alone they may not talk to anyone all day.</w:t>
            </w:r>
          </w:p>
          <w:p w14:paraId="18640D3E" w14:textId="72812BB1" w:rsidR="00E81380" w:rsidRPr="00AF181B" w:rsidRDefault="00C4319E" w:rsidP="00E81380">
            <w:pPr>
              <w:keepNext w:val="0"/>
              <w:keepLines w:val="0"/>
              <w:ind w:left="276" w:right="312"/>
              <w:rPr>
                <w:b/>
                <w:bCs/>
                <w:color w:val="5FB81A"/>
                <w:sz w:val="20"/>
                <w:szCs w:val="20"/>
              </w:rPr>
            </w:pPr>
            <w:r>
              <w:rPr>
                <w:b/>
                <w:bCs/>
                <w:color w:val="5FB81A"/>
                <w:sz w:val="20"/>
                <w:szCs w:val="20"/>
              </w:rPr>
              <w:t>Check ins</w:t>
            </w:r>
          </w:p>
          <w:p w14:paraId="515CB354" w14:textId="4DC5C177" w:rsidR="00E81380" w:rsidRPr="00AF181B" w:rsidRDefault="00C4319E" w:rsidP="00E81380">
            <w:pPr>
              <w:keepNext w:val="0"/>
              <w:keepLines w:val="0"/>
              <w:ind w:left="276" w:right="312"/>
              <w:rPr>
                <w:sz w:val="20"/>
                <w:szCs w:val="20"/>
              </w:rPr>
            </w:pPr>
            <w:r>
              <w:rPr>
                <w:sz w:val="20"/>
                <w:szCs w:val="20"/>
              </w:rPr>
              <w:t>Don’t forget to share non-work things and check in team mates’ wellbeing.</w:t>
            </w:r>
          </w:p>
          <w:p w14:paraId="6C587302" w14:textId="0C5C5908" w:rsidR="00E81380" w:rsidRPr="00AF181B" w:rsidRDefault="00C4319E" w:rsidP="00E81380">
            <w:pPr>
              <w:keepNext w:val="0"/>
              <w:keepLines w:val="0"/>
              <w:ind w:left="276" w:right="312"/>
              <w:rPr>
                <w:b/>
                <w:bCs/>
                <w:color w:val="5FB81A"/>
                <w:sz w:val="20"/>
                <w:szCs w:val="20"/>
              </w:rPr>
            </w:pPr>
            <w:r>
              <w:rPr>
                <w:b/>
                <w:bCs/>
                <w:color w:val="5FB81A"/>
                <w:sz w:val="20"/>
                <w:szCs w:val="20"/>
              </w:rPr>
              <w:t>Music</w:t>
            </w:r>
          </w:p>
          <w:p w14:paraId="1840F73C" w14:textId="399225D7" w:rsidR="00E81380" w:rsidRPr="00AF181B" w:rsidRDefault="00C4319E" w:rsidP="00E81380">
            <w:pPr>
              <w:keepNext w:val="0"/>
              <w:keepLines w:val="0"/>
              <w:ind w:left="276" w:right="312"/>
              <w:rPr>
                <w:sz w:val="20"/>
                <w:szCs w:val="20"/>
              </w:rPr>
            </w:pPr>
            <w:r>
              <w:rPr>
                <w:sz w:val="20"/>
                <w:szCs w:val="20"/>
              </w:rPr>
              <w:t>Use music to create a productive and calming atmosphere at home.</w:t>
            </w:r>
          </w:p>
          <w:p w14:paraId="0F5974AB" w14:textId="22C66678" w:rsidR="00E81380" w:rsidRPr="00AF181B" w:rsidRDefault="00C4319E" w:rsidP="00E81380">
            <w:pPr>
              <w:keepNext w:val="0"/>
              <w:keepLines w:val="0"/>
              <w:ind w:left="276" w:right="312"/>
              <w:rPr>
                <w:b/>
                <w:bCs/>
                <w:color w:val="5FB81A"/>
                <w:sz w:val="20"/>
                <w:szCs w:val="20"/>
              </w:rPr>
            </w:pPr>
            <w:r>
              <w:rPr>
                <w:b/>
                <w:bCs/>
                <w:color w:val="5FB81A"/>
                <w:sz w:val="20"/>
                <w:szCs w:val="20"/>
              </w:rPr>
              <w:t>Scheduled breaks</w:t>
            </w:r>
          </w:p>
          <w:p w14:paraId="18E0995C" w14:textId="7DCEBC9F" w:rsidR="00E81380" w:rsidRPr="00AF181B" w:rsidRDefault="00C4319E" w:rsidP="00E81380">
            <w:pPr>
              <w:keepNext w:val="0"/>
              <w:keepLines w:val="0"/>
              <w:ind w:left="313" w:right="276"/>
              <w:rPr>
                <w:sz w:val="20"/>
                <w:szCs w:val="20"/>
              </w:rPr>
            </w:pPr>
            <w:r>
              <w:rPr>
                <w:sz w:val="20"/>
                <w:szCs w:val="20"/>
              </w:rPr>
              <w:t>Schedule a time for everyone to take a break.</w:t>
            </w:r>
          </w:p>
        </w:tc>
      </w:tr>
      <w:tr w:rsidR="00E81380" w:rsidRPr="00AF181B" w14:paraId="7607FFAC" w14:textId="77777777" w:rsidTr="003B61D6">
        <w:trPr>
          <w:trHeight w:val="1417"/>
        </w:trPr>
        <w:tc>
          <w:tcPr>
            <w:tcW w:w="2387" w:type="dxa"/>
          </w:tcPr>
          <w:p w14:paraId="658B934E" w14:textId="06FD5BC7" w:rsidR="00E81380" w:rsidRPr="00AF181B" w:rsidRDefault="0098755A" w:rsidP="003B61D6">
            <w:pPr>
              <w:keepNext w:val="0"/>
              <w:keepLines w:val="0"/>
              <w:ind w:left="313" w:right="276"/>
              <w:rPr>
                <w:sz w:val="20"/>
                <w:szCs w:val="20"/>
              </w:rPr>
            </w:pPr>
            <w:r>
              <w:rPr>
                <w:noProof/>
              </w:rPr>
              <w:drawing>
                <wp:anchor distT="0" distB="0" distL="114300" distR="114300" simplePos="0" relativeHeight="251699712" behindDoc="0" locked="0" layoutInCell="1" allowOverlap="1" wp14:anchorId="46ED0929" wp14:editId="4C9FB82A">
                  <wp:simplePos x="0" y="0"/>
                  <wp:positionH relativeFrom="column">
                    <wp:posOffset>388620</wp:posOffset>
                  </wp:positionH>
                  <wp:positionV relativeFrom="paragraph">
                    <wp:posOffset>863761</wp:posOffset>
                  </wp:positionV>
                  <wp:extent cx="651510" cy="711835"/>
                  <wp:effectExtent l="0" t="0" r="0" b="0"/>
                  <wp:wrapNone/>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0"/>
                          <pic:cNvPicPr>
                            <a:picLocks noChangeAspect="1" noChangeArrowheads="1"/>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51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81380">
              <w:rPr>
                <w:noProof/>
                <w:sz w:val="20"/>
                <w:szCs w:val="20"/>
              </w:rPr>
              <mc:AlternateContent>
                <mc:Choice Requires="wps">
                  <w:drawing>
                    <wp:anchor distT="0" distB="0" distL="114300" distR="114300" simplePos="0" relativeHeight="251678208" behindDoc="0" locked="0" layoutInCell="1" allowOverlap="1" wp14:anchorId="4F87D9DE" wp14:editId="12ECCCDA">
                      <wp:simplePos x="0" y="0"/>
                      <wp:positionH relativeFrom="column">
                        <wp:posOffset>184150</wp:posOffset>
                      </wp:positionH>
                      <wp:positionV relativeFrom="paragraph">
                        <wp:posOffset>34290</wp:posOffset>
                      </wp:positionV>
                      <wp:extent cx="1203337" cy="756847"/>
                      <wp:effectExtent l="0" t="0" r="0" b="100965"/>
                      <wp:wrapNone/>
                      <wp:docPr id="202" name="Speech Bubble: Rectangle 202"/>
                      <wp:cNvGraphicFramePr/>
                      <a:graphic xmlns:a="http://schemas.openxmlformats.org/drawingml/2006/main">
                        <a:graphicData uri="http://schemas.microsoft.com/office/word/2010/wordprocessingShape">
                          <wps:wsp>
                            <wps:cNvSpPr/>
                            <wps:spPr>
                              <a:xfrm>
                                <a:off x="0" y="0"/>
                                <a:ext cx="1203337"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9F6C1" w14:textId="65B0D4AE" w:rsidR="003B61D6" w:rsidRPr="00007C38" w:rsidRDefault="003B61D6" w:rsidP="00E81380">
                                  <w:pPr>
                                    <w:spacing w:before="0"/>
                                    <w:jc w:val="center"/>
                                    <w:rPr>
                                      <w:sz w:val="16"/>
                                      <w:szCs w:val="16"/>
                                      <w:lang w:val="en-US"/>
                                    </w:rPr>
                                  </w:pPr>
                                  <w:r>
                                    <w:rPr>
                                      <w:sz w:val="16"/>
                                      <w:szCs w:val="16"/>
                                      <w:lang w:val="en-US"/>
                                    </w:rPr>
                                    <w:t>I’ve set up a WFH desk in our spare room and enjoy the productivity of being away from shared living spaces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D9DE" id="Speech Bubble: Rectangle 202" o:spid="_x0000_s1066" type="#_x0000_t61" style="position:absolute;left:0;text-align:left;margin-left:14.5pt;margin-top:2.7pt;width:94.75pt;height:5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" adj="6300,24300" fillcolor="#d8d8d8 [2732]" stroked="f" strokeweight="1pt">
                      <v:textbox inset="1mm,1mm,1mm,1mm">
                        <w:txbxContent>
                          <w:p w14:paraId="3F19F6C1" w14:textId="65B0D4AE" w:rsidR="003B61D6" w:rsidRPr="00007C38" w:rsidRDefault="003B61D6" w:rsidP="00E81380">
                            <w:pPr>
                              <w:spacing w:before="0"/>
                              <w:jc w:val="center"/>
                              <w:rPr>
                                <w:sz w:val="16"/>
                                <w:szCs w:val="16"/>
                                <w:lang w:val="en-US"/>
                              </w:rPr>
                            </w:pPr>
                            <w:r>
                              <w:rPr>
                                <w:sz w:val="16"/>
                                <w:szCs w:val="16"/>
                                <w:lang w:val="en-US"/>
                              </w:rPr>
                              <w:t>I’ve set up a WFH desk in our spare room and enjoy the productivity of being away from shared living spaces</w:t>
                            </w:r>
                          </w:p>
                        </w:txbxContent>
                      </v:textbox>
                    </v:shape>
                  </w:pict>
                </mc:Fallback>
              </mc:AlternateContent>
            </w:r>
          </w:p>
        </w:tc>
        <w:tc>
          <w:tcPr>
            <w:tcW w:w="2388" w:type="dxa"/>
          </w:tcPr>
          <w:p w14:paraId="369F16F1" w14:textId="0DEB2D1D" w:rsidR="00E81380" w:rsidRPr="00AF181B" w:rsidRDefault="00E81380" w:rsidP="003B61D6">
            <w:pPr>
              <w:keepNext w:val="0"/>
              <w:keepLines w:val="0"/>
              <w:ind w:left="313" w:right="276"/>
              <w:rPr>
                <w:sz w:val="20"/>
                <w:szCs w:val="20"/>
              </w:rPr>
            </w:pPr>
            <w:r>
              <w:rPr>
                <w:noProof/>
                <w:sz w:val="20"/>
                <w:szCs w:val="20"/>
              </w:rPr>
              <mc:AlternateContent>
                <mc:Choice Requires="wps">
                  <w:drawing>
                    <wp:anchor distT="0" distB="0" distL="114300" distR="114300" simplePos="0" relativeHeight="251679232" behindDoc="0" locked="0" layoutInCell="1" allowOverlap="1" wp14:anchorId="76108124" wp14:editId="217B91E7">
                      <wp:simplePos x="0" y="0"/>
                      <wp:positionH relativeFrom="column">
                        <wp:posOffset>140970</wp:posOffset>
                      </wp:positionH>
                      <wp:positionV relativeFrom="paragraph">
                        <wp:posOffset>35560</wp:posOffset>
                      </wp:positionV>
                      <wp:extent cx="1203337" cy="756847"/>
                      <wp:effectExtent l="0" t="0" r="0" b="100965"/>
                      <wp:wrapNone/>
                      <wp:docPr id="203" name="Speech Bubble: Rectangle 203"/>
                      <wp:cNvGraphicFramePr/>
                      <a:graphic xmlns:a="http://schemas.openxmlformats.org/drawingml/2006/main">
                        <a:graphicData uri="http://schemas.microsoft.com/office/word/2010/wordprocessingShape">
                          <wps:wsp>
                            <wps:cNvSpPr/>
                            <wps:spPr>
                              <a:xfrm flipH="1">
                                <a:off x="0" y="0"/>
                                <a:ext cx="1203337"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C2F90" w14:textId="339AE5DA" w:rsidR="003B61D6" w:rsidRPr="00007C38" w:rsidRDefault="003B61D6" w:rsidP="00E81380">
                                  <w:pPr>
                                    <w:spacing w:before="0"/>
                                    <w:jc w:val="center"/>
                                    <w:rPr>
                                      <w:sz w:val="16"/>
                                      <w:szCs w:val="16"/>
                                      <w:lang w:val="en-US"/>
                                    </w:rPr>
                                  </w:pPr>
                                  <w:r>
                                    <w:rPr>
                                      <w:sz w:val="16"/>
                                      <w:szCs w:val="16"/>
                                      <w:lang w:val="en-US"/>
                                    </w:rPr>
                                    <w:t>I use my calendar to block time and schedule case reviews or QAs with colleagues as I would normally 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8124" id="Speech Bubble: Rectangle 203" o:spid="_x0000_s1067" type="#_x0000_t61" style="position:absolute;left:0;text-align:left;margin-left:11.1pt;margin-top:2.8pt;width:94.75pt;height:59.6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" adj="6300,24300" fillcolor="#d8d8d8 [2732]" stroked="f" strokeweight="1pt">
                      <v:textbox inset="1mm,1mm,1mm,1mm">
                        <w:txbxContent>
                          <w:p w14:paraId="621C2F90" w14:textId="339AE5DA" w:rsidR="003B61D6" w:rsidRPr="00007C38" w:rsidRDefault="003B61D6" w:rsidP="00E81380">
                            <w:pPr>
                              <w:spacing w:before="0"/>
                              <w:jc w:val="center"/>
                              <w:rPr>
                                <w:sz w:val="16"/>
                                <w:szCs w:val="16"/>
                                <w:lang w:val="en-US"/>
                              </w:rPr>
                            </w:pPr>
                            <w:r>
                              <w:rPr>
                                <w:sz w:val="16"/>
                                <w:szCs w:val="16"/>
                                <w:lang w:val="en-US"/>
                              </w:rPr>
                              <w:t>I use my calendar to block time and schedule case reviews or QAs with colleagues as I would normally do</w:t>
                            </w:r>
                          </w:p>
                        </w:txbxContent>
                      </v:textbox>
                    </v:shape>
                  </w:pict>
                </mc:Fallback>
              </mc:AlternateContent>
            </w:r>
          </w:p>
        </w:tc>
        <w:tc>
          <w:tcPr>
            <w:tcW w:w="2388" w:type="dxa"/>
          </w:tcPr>
          <w:p w14:paraId="103FDBD8" w14:textId="17D69AB8" w:rsidR="00E81380" w:rsidRPr="00AF181B" w:rsidRDefault="00C4319E" w:rsidP="003B61D6">
            <w:pPr>
              <w:keepNext w:val="0"/>
              <w:keepLines w:val="0"/>
              <w:ind w:left="313" w:right="276"/>
              <w:rPr>
                <w:sz w:val="20"/>
                <w:szCs w:val="20"/>
              </w:rPr>
            </w:pPr>
            <w:r>
              <w:rPr>
                <w:noProof/>
                <w:sz w:val="20"/>
                <w:szCs w:val="20"/>
              </w:rPr>
              <mc:AlternateContent>
                <mc:Choice Requires="wps">
                  <w:drawing>
                    <wp:anchor distT="0" distB="0" distL="114300" distR="114300" simplePos="0" relativeHeight="251681280" behindDoc="0" locked="0" layoutInCell="1" allowOverlap="1" wp14:anchorId="2CA6A60D" wp14:editId="1C990211">
                      <wp:simplePos x="0" y="0"/>
                      <wp:positionH relativeFrom="column">
                        <wp:posOffset>93980</wp:posOffset>
                      </wp:positionH>
                      <wp:positionV relativeFrom="paragraph">
                        <wp:posOffset>36830</wp:posOffset>
                      </wp:positionV>
                      <wp:extent cx="1044054" cy="756847"/>
                      <wp:effectExtent l="0" t="0" r="3810" b="100965"/>
                      <wp:wrapNone/>
                      <wp:docPr id="205" name="Speech Bubble: Rectangle 205"/>
                      <wp:cNvGraphicFramePr/>
                      <a:graphic xmlns:a="http://schemas.openxmlformats.org/drawingml/2006/main">
                        <a:graphicData uri="http://schemas.microsoft.com/office/word/2010/wordprocessingShape">
                          <wps:wsp>
                            <wps:cNvSpPr/>
                            <wps:spPr>
                              <a:xfrm>
                                <a:off x="0" y="0"/>
                                <a:ext cx="1044054"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60882" w14:textId="4D5FFA38" w:rsidR="003B61D6" w:rsidRPr="00007C38" w:rsidRDefault="003B61D6" w:rsidP="00C4319E">
                                  <w:pPr>
                                    <w:spacing w:before="0"/>
                                    <w:jc w:val="center"/>
                                    <w:rPr>
                                      <w:sz w:val="16"/>
                                      <w:szCs w:val="16"/>
                                      <w:lang w:val="en-US"/>
                                    </w:rPr>
                                  </w:pPr>
                                  <w:r>
                                    <w:rPr>
                                      <w:sz w:val="16"/>
                                      <w:szCs w:val="16"/>
                                      <w:lang w:val="en-US"/>
                                    </w:rPr>
                                    <w:t>If I have to work offline I let my team know so that they can text or call me if they need something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A60D" id="Speech Bubble: Rectangle 205" o:spid="_x0000_s1068" type="#_x0000_t61" style="position:absolute;left:0;text-align:left;margin-left:7.4pt;margin-top:2.9pt;width:82.2pt;height:59.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" adj="6300,24300" fillcolor="#d8d8d8 [2732]" stroked="f" strokeweight="1pt">
                      <v:textbox inset="1mm,1mm,1mm,1mm">
                        <w:txbxContent>
                          <w:p w14:paraId="00260882" w14:textId="4D5FFA38" w:rsidR="003B61D6" w:rsidRPr="00007C38" w:rsidRDefault="003B61D6" w:rsidP="00C4319E">
                            <w:pPr>
                              <w:spacing w:before="0"/>
                              <w:jc w:val="center"/>
                              <w:rPr>
                                <w:sz w:val="16"/>
                                <w:szCs w:val="16"/>
                                <w:lang w:val="en-US"/>
                              </w:rPr>
                            </w:pPr>
                            <w:r>
                              <w:rPr>
                                <w:sz w:val="16"/>
                                <w:szCs w:val="16"/>
                                <w:lang w:val="en-US"/>
                              </w:rPr>
                              <w:t>If I have to work offline I let my team know so that they can text or call me if they need something</w:t>
                            </w:r>
                          </w:p>
                        </w:txbxContent>
                      </v:textbox>
                    </v:shape>
                  </w:pict>
                </mc:Fallback>
              </mc:AlternateContent>
            </w:r>
          </w:p>
        </w:tc>
        <w:tc>
          <w:tcPr>
            <w:tcW w:w="2388" w:type="dxa"/>
          </w:tcPr>
          <w:p w14:paraId="7CE19B19" w14:textId="5C5444CB" w:rsidR="00E81380" w:rsidRPr="00AF181B" w:rsidRDefault="00C4319E" w:rsidP="003B61D6">
            <w:pPr>
              <w:keepNext w:val="0"/>
              <w:keepLines w:val="0"/>
              <w:ind w:left="313" w:right="276"/>
              <w:rPr>
                <w:sz w:val="20"/>
                <w:szCs w:val="20"/>
              </w:rPr>
            </w:pPr>
            <w:r>
              <w:rPr>
                <w:noProof/>
                <w:sz w:val="20"/>
                <w:szCs w:val="20"/>
              </w:rPr>
              <mc:AlternateContent>
                <mc:Choice Requires="wps">
                  <w:drawing>
                    <wp:anchor distT="0" distB="0" distL="114300" distR="114300" simplePos="0" relativeHeight="251680256" behindDoc="0" locked="0" layoutInCell="1" allowOverlap="1" wp14:anchorId="4C080090" wp14:editId="34F11407">
                      <wp:simplePos x="0" y="0"/>
                      <wp:positionH relativeFrom="column">
                        <wp:posOffset>-110490</wp:posOffset>
                      </wp:positionH>
                      <wp:positionV relativeFrom="paragraph">
                        <wp:posOffset>33655</wp:posOffset>
                      </wp:positionV>
                      <wp:extent cx="1313565" cy="756847"/>
                      <wp:effectExtent l="0" t="0" r="1270" b="100965"/>
                      <wp:wrapNone/>
                      <wp:docPr id="204" name="Speech Bubble: Rectangle 204"/>
                      <wp:cNvGraphicFramePr/>
                      <a:graphic xmlns:a="http://schemas.openxmlformats.org/drawingml/2006/main">
                        <a:graphicData uri="http://schemas.microsoft.com/office/word/2010/wordprocessingShape">
                          <wps:wsp>
                            <wps:cNvSpPr/>
                            <wps:spPr>
                              <a:xfrm flipH="1">
                                <a:off x="0" y="0"/>
                                <a:ext cx="1313565" cy="756847"/>
                              </a:xfrm>
                              <a:prstGeom prst="wedgeRectCallou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9A544" w14:textId="50CB004E" w:rsidR="003B61D6" w:rsidRPr="00007C38" w:rsidRDefault="003B61D6" w:rsidP="00E81380">
                                  <w:pPr>
                                    <w:spacing w:before="0"/>
                                    <w:jc w:val="center"/>
                                    <w:rPr>
                                      <w:sz w:val="16"/>
                                      <w:szCs w:val="16"/>
                                      <w:lang w:val="en-US"/>
                                    </w:rPr>
                                  </w:pPr>
                                  <w:r>
                                    <w:rPr>
                                      <w:sz w:val="16"/>
                                      <w:szCs w:val="16"/>
                                      <w:lang w:val="en-US"/>
                                    </w:rPr>
                                    <w:t>Sometimes family commitments pop up, I work around this by keeping my manager up to date and tailoring my work hours to fit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0090" id="Speech Bubble: Rectangle 204" o:spid="_x0000_s1069" type="#_x0000_t61" style="position:absolute;left:0;text-align:left;margin-left:-8.7pt;margin-top:2.65pt;width:103.45pt;height:59.6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" adj="6300,24300" fillcolor="#d8d8d8 [2732]" stroked="f" strokeweight="1pt">
                      <v:textbox inset="1mm,1mm,1mm,1mm">
                        <w:txbxContent>
                          <w:p w14:paraId="6E59A544" w14:textId="50CB004E" w:rsidR="003B61D6" w:rsidRPr="00007C38" w:rsidRDefault="003B61D6" w:rsidP="00E81380">
                            <w:pPr>
                              <w:spacing w:before="0"/>
                              <w:jc w:val="center"/>
                              <w:rPr>
                                <w:sz w:val="16"/>
                                <w:szCs w:val="16"/>
                                <w:lang w:val="en-US"/>
                              </w:rPr>
                            </w:pPr>
                            <w:r>
                              <w:rPr>
                                <w:sz w:val="16"/>
                                <w:szCs w:val="16"/>
                                <w:lang w:val="en-US"/>
                              </w:rPr>
                              <w:t>Sometimes family commitments pop up, I work around this by keeping my manager up to date and tailoring my work hours to fit</w:t>
                            </w:r>
                          </w:p>
                        </w:txbxContent>
                      </v:textbox>
                    </v:shape>
                  </w:pict>
                </mc:Fallback>
              </mc:AlternateContent>
            </w:r>
          </w:p>
        </w:tc>
      </w:tr>
      <w:tr w:rsidR="00E81380" w:rsidRPr="00AF181B" w14:paraId="0A880097" w14:textId="77777777" w:rsidTr="003B61D6">
        <w:trPr>
          <w:trHeight w:val="1191"/>
        </w:trPr>
        <w:tc>
          <w:tcPr>
            <w:tcW w:w="9551" w:type="dxa"/>
            <w:gridSpan w:val="4"/>
          </w:tcPr>
          <w:p w14:paraId="2BE85169" w14:textId="20549EB1" w:rsidR="00E81380" w:rsidRPr="00AF181B" w:rsidRDefault="00A74DCA" w:rsidP="003B61D6">
            <w:pPr>
              <w:keepNext w:val="0"/>
              <w:keepLines w:val="0"/>
              <w:ind w:left="313" w:right="276"/>
              <w:rPr>
                <w:sz w:val="20"/>
                <w:szCs w:val="20"/>
              </w:rPr>
            </w:pPr>
            <w:r>
              <w:rPr>
                <w:noProof/>
              </w:rPr>
              <w:drawing>
                <wp:anchor distT="0" distB="0" distL="114300" distR="114300" simplePos="0" relativeHeight="251709952" behindDoc="0" locked="0" layoutInCell="1" allowOverlap="1" wp14:anchorId="4CD0EF02" wp14:editId="428CC303">
                  <wp:simplePos x="0" y="0"/>
                  <wp:positionH relativeFrom="column">
                    <wp:posOffset>3352961</wp:posOffset>
                  </wp:positionH>
                  <wp:positionV relativeFrom="paragraph">
                    <wp:posOffset>3810</wp:posOffset>
                  </wp:positionV>
                  <wp:extent cx="637540" cy="637540"/>
                  <wp:effectExtent l="0" t="0" r="0" b="0"/>
                  <wp:wrapNone/>
                  <wp:docPr id="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2"/>
                          <pic:cNvPicPr>
                            <a:picLocks noChangeAspect="1" noChangeArrowheads="1"/>
                          </pic:cNvPicPr>
                        </pic:nvPicPr>
                        <pic:blipFill>
                          <a:blip r:embed="rId22">
                            <a:duotone>
                              <a:prstClr val="black"/>
                              <a:schemeClr val="accent1">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98688" behindDoc="0" locked="0" layoutInCell="1" allowOverlap="1" wp14:anchorId="22304811" wp14:editId="6958C264">
                  <wp:simplePos x="0" y="0"/>
                  <wp:positionH relativeFrom="column">
                    <wp:posOffset>2009936</wp:posOffset>
                  </wp:positionH>
                  <wp:positionV relativeFrom="paragraph">
                    <wp:posOffset>635</wp:posOffset>
                  </wp:positionV>
                  <wp:extent cx="584200" cy="645160"/>
                  <wp:effectExtent l="0" t="0" r="6350" b="2540"/>
                  <wp:wrapNone/>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9"/>
                          <pic:cNvPicPr>
                            <a:picLocks noChangeAspect="1" noChangeArrowheads="1"/>
                          </pic:cNvPicPr>
                        </pic:nvPicPr>
                        <pic:blipFill>
                          <a:blip r:embed="rId24">
                            <a:duotone>
                              <a:prstClr val="black"/>
                              <a:schemeClr val="accent1">
                                <a:tint val="45000"/>
                                <a:satMod val="400000"/>
                              </a:schemeClr>
                            </a:duotone>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20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8755A">
              <w:rPr>
                <w:noProof/>
              </w:rPr>
              <w:drawing>
                <wp:anchor distT="0" distB="0" distL="114300" distR="114300" simplePos="0" relativeHeight="251700736" behindDoc="0" locked="0" layoutInCell="1" allowOverlap="1" wp14:anchorId="42FAC0DC" wp14:editId="15096822">
                  <wp:simplePos x="0" y="0"/>
                  <wp:positionH relativeFrom="column">
                    <wp:posOffset>4860925</wp:posOffset>
                  </wp:positionH>
                  <wp:positionV relativeFrom="paragraph">
                    <wp:posOffset>-474</wp:posOffset>
                  </wp:positionV>
                  <wp:extent cx="511810" cy="640080"/>
                  <wp:effectExtent l="0" t="0" r="2540" b="7620"/>
                  <wp:wrapNone/>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1"/>
                          <pic:cNvPicPr>
                            <a:picLocks noChangeAspect="1" noChangeArrowheads="1"/>
                          </pic:cNvPicPr>
                        </pic:nvPicPr>
                        <pic:blipFill>
                          <a:blip r:embed="rId20">
                            <a:duotone>
                              <a:schemeClr val="accent1">
                                <a:shade val="45000"/>
                                <a:satMod val="135000"/>
                              </a:schemeClr>
                              <a:prstClr val="white"/>
                            </a:duotone>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181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14:paraId="4B026288" w14:textId="467021E0" w:rsidR="00EF737B" w:rsidRDefault="00EF737B" w:rsidP="00EF737B"/>
    <w:p w14:paraId="085DC2E6" w14:textId="49CC5A60" w:rsidR="00C4319E" w:rsidRDefault="00C4319E">
      <w:pPr>
        <w:keepNext w:val="0"/>
        <w:keepLines w:val="0"/>
        <w:autoSpaceDE/>
        <w:autoSpaceDN/>
        <w:adjustRightInd/>
        <w:spacing w:before="0"/>
        <w:jc w:val="left"/>
      </w:pPr>
      <w:r>
        <w:br w:type="page"/>
      </w:r>
    </w:p>
    <w:p w14:paraId="4A93E1E9" w14:textId="13721AD7" w:rsidR="00AD2132" w:rsidRDefault="00AD2132" w:rsidP="00747393">
      <w:pPr>
        <w:pStyle w:val="Heading1"/>
        <w:ind w:right="2"/>
      </w:pPr>
      <w:r w:rsidRPr="00AD2132">
        <w:lastRenderedPageBreak/>
        <w:t>A change to how you think about working flexibly</w:t>
      </w:r>
    </w:p>
    <w:p w14:paraId="52BF42A5" w14:textId="7C2C0099" w:rsidR="00AD2132" w:rsidRDefault="00F02B66" w:rsidP="00AD2132">
      <w:r>
        <w:rPr>
          <w:noProof/>
        </w:rPr>
        <w:drawing>
          <wp:anchor distT="0" distB="0" distL="180340" distR="180340" simplePos="0" relativeHeight="251618816" behindDoc="0" locked="0" layoutInCell="1" allowOverlap="1" wp14:anchorId="4070F68A" wp14:editId="353600E6">
            <wp:simplePos x="0" y="0"/>
            <wp:positionH relativeFrom="page">
              <wp:posOffset>5921375</wp:posOffset>
            </wp:positionH>
            <wp:positionV relativeFrom="paragraph">
              <wp:posOffset>98425</wp:posOffset>
            </wp:positionV>
            <wp:extent cx="907200" cy="1108800"/>
            <wp:effectExtent l="0" t="0" r="7620" b="0"/>
            <wp:wrapSquare wrapText="bothSides"/>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6" cstate="print">
                      <a:duotone>
                        <a:schemeClr val="accent1">
                          <a:shade val="45000"/>
                          <a:satMod val="135000"/>
                        </a:schemeClr>
                        <a:prstClr val="white"/>
                      </a:duotone>
                    </a:blip>
                    <a:stretch>
                      <a:fillRect/>
                    </a:stretch>
                  </pic:blipFill>
                  <pic:spPr>
                    <a:xfrm>
                      <a:off x="0" y="0"/>
                      <a:ext cx="907200" cy="1108800"/>
                    </a:xfrm>
                    <a:prstGeom prst="rect">
                      <a:avLst/>
                    </a:prstGeom>
                  </pic:spPr>
                </pic:pic>
              </a:graphicData>
            </a:graphic>
            <wp14:sizeRelH relativeFrom="margin">
              <wp14:pctWidth>0</wp14:pctWidth>
            </wp14:sizeRelH>
            <wp14:sizeRelV relativeFrom="margin">
              <wp14:pctHeight>0</wp14:pctHeight>
            </wp14:sizeRelV>
          </wp:anchor>
        </w:drawing>
      </w:r>
      <w:r w:rsidR="00AD2132">
        <w:t>There are some common misbeliefs and assumptions about how we work from home</w:t>
      </w:r>
      <w:r w:rsidR="003B61D6">
        <w:t xml:space="preserve"> or flexibly</w:t>
      </w:r>
      <w:r w:rsidR="00AD2132">
        <w:t>.</w:t>
      </w:r>
    </w:p>
    <w:p w14:paraId="7420B37E" w14:textId="32A3A4D5" w:rsidR="00AD2132" w:rsidRDefault="00AD2132" w:rsidP="00AD2132">
      <w:r>
        <w:t>We need to challenge the widespread perception that “face time,” “presenteeism,” or visibility in the office automatically equals productivity. Below are examples of these assumptions:</w:t>
      </w:r>
    </w:p>
    <w:p w14:paraId="0CA5172A" w14:textId="14EFF58E" w:rsidR="00AD2132" w:rsidRPr="00AD2132" w:rsidRDefault="00AD2132" w:rsidP="00AD2132">
      <w:pPr>
        <w:pStyle w:val="ListParagraph"/>
      </w:pPr>
      <w:r w:rsidRPr="00AD2132">
        <w:t>People won’t work as hard if they are at home alone</w:t>
      </w:r>
    </w:p>
    <w:p w14:paraId="34765DDB" w14:textId="19C2BBCA" w:rsidR="00AD2132" w:rsidRDefault="00AD2132" w:rsidP="00AD2132">
      <w:pPr>
        <w:pStyle w:val="ListParagraph"/>
      </w:pPr>
      <w:r>
        <w:t>We won’t get as much done if we aren’t all in the same room</w:t>
      </w:r>
    </w:p>
    <w:p w14:paraId="3BFB6BDB" w14:textId="35A7D999" w:rsidR="00AD2132" w:rsidRDefault="00AD2132" w:rsidP="00AD2132">
      <w:pPr>
        <w:pStyle w:val="ListParagraph"/>
      </w:pPr>
      <w:r>
        <w:t>It’s unprofessional if people have family members or kids at home</w:t>
      </w:r>
    </w:p>
    <w:p w14:paraId="37658D78" w14:textId="6890DD74" w:rsidR="00AD2132" w:rsidRDefault="00AD2132" w:rsidP="00AD2132">
      <w:pPr>
        <w:pStyle w:val="ListParagraph"/>
      </w:pPr>
      <w:r>
        <w:t>We won’t be as productive if we aren’t all together as a team</w:t>
      </w:r>
    </w:p>
    <w:p w14:paraId="351C7A7A" w14:textId="77777777" w:rsidR="00AD2132" w:rsidRDefault="00AD2132" w:rsidP="00AD2132">
      <w:r>
        <w:t>If we examine this idea of ‘getting work done’, research on working flexibly typically demonstrates a 30% uplift in productivity.</w:t>
      </w:r>
    </w:p>
    <w:p w14:paraId="546BD419" w14:textId="78DDBD98" w:rsidR="00AD2132" w:rsidRDefault="00AD2132" w:rsidP="00AD2132">
      <w:r>
        <w:t xml:space="preserve">At </w:t>
      </w:r>
      <w:r w:rsidR="003B61D6">
        <w:t>Inspired People Solutions we would encourage you to manage by output, not how long someone is at their desk for.  Let’s</w:t>
      </w:r>
      <w:r>
        <w:t xml:space="preserve"> recalibrat</w:t>
      </w:r>
      <w:r w:rsidR="003B61D6">
        <w:t>e</w:t>
      </w:r>
      <w:r>
        <w:t xml:space="preserve"> WHAT we do with HOW we do it. </w:t>
      </w:r>
      <w:r w:rsidR="003B61D6">
        <w:t xml:space="preserve"> Managing to</w:t>
      </w:r>
      <w:r>
        <w:t xml:space="preserve"> KPI’s prove its not all about </w:t>
      </w:r>
      <w:r w:rsidR="003B61D6">
        <w:t>presenteeism</w:t>
      </w:r>
      <w:r>
        <w:t>.</w:t>
      </w:r>
    </w:p>
    <w:p w14:paraId="7A813289" w14:textId="4C4710E5" w:rsidR="00AD2132" w:rsidRDefault="003B61D6" w:rsidP="00AD2132">
      <w:r>
        <w:t>Working</w:t>
      </w:r>
      <w:r w:rsidR="00AD2132">
        <w:t xml:space="preserve"> remotely presents great opportunities and efficiencies in </w:t>
      </w:r>
      <w:r>
        <w:t>new and productive</w:t>
      </w:r>
      <w:r w:rsidR="00AD2132">
        <w:t xml:space="preserve"> ways of working.</w:t>
      </w:r>
    </w:p>
    <w:p w14:paraId="3596FF1F" w14:textId="77777777" w:rsidR="003B61D6" w:rsidRDefault="00AD2132" w:rsidP="00AD2132">
      <w:r>
        <w:t xml:space="preserve">It’s time to develop a fresh mindset about flexible work, to develop mutual trust with your </w:t>
      </w:r>
      <w:r w:rsidR="003B61D6">
        <w:t xml:space="preserve">Manager and </w:t>
      </w:r>
      <w:proofErr w:type="spellStart"/>
      <w:r w:rsidR="003B61D6">
        <w:t>Team</w:t>
      </w:r>
      <w:proofErr w:type="spellEnd"/>
      <w:r>
        <w:t xml:space="preserve">, and to take a results driven approach to your role and contribution to </w:t>
      </w:r>
      <w:r w:rsidR="003B61D6">
        <w:t>your Team.</w:t>
      </w:r>
    </w:p>
    <w:p w14:paraId="68282BD5" w14:textId="1342A5BE" w:rsidR="00AD2132" w:rsidRDefault="003B61D6" w:rsidP="00AD2132">
      <w:r>
        <w:t xml:space="preserve">We have flexible working arrangements in place already and refer you to our Working From Home Policy. </w:t>
      </w:r>
    </w:p>
    <w:p w14:paraId="0110D36B" w14:textId="17295CF8" w:rsidR="00AD2132" w:rsidRDefault="00AD2132" w:rsidP="00AD2132">
      <w:r>
        <w:t xml:space="preserve">This guide will provide practical information to working virtually, the ground rules we </w:t>
      </w:r>
      <w:r w:rsidR="003B61D6">
        <w:t>use at Inspired People Solutions and encourage</w:t>
      </w:r>
      <w:r>
        <w:t xml:space="preserve"> feedback conversations, healthy routines and collaboration</w:t>
      </w:r>
      <w:r w:rsidR="003B61D6">
        <w:t xml:space="preserve"> within your Team and the organisation as a whole</w:t>
      </w:r>
      <w:r>
        <w:t>.</w:t>
      </w:r>
    </w:p>
    <w:p w14:paraId="653038DE" w14:textId="3F2044FC" w:rsidR="00AD2132" w:rsidRDefault="00AD2132" w:rsidP="00AD2132"/>
    <w:p w14:paraId="54034506" w14:textId="6CFDC5A3" w:rsidR="00AD2132" w:rsidRDefault="00AD2132">
      <w:pPr>
        <w:keepNext w:val="0"/>
        <w:keepLines w:val="0"/>
        <w:autoSpaceDE/>
        <w:autoSpaceDN/>
        <w:adjustRightInd/>
        <w:spacing w:before="0"/>
        <w:jc w:val="left"/>
      </w:pPr>
      <w:r>
        <w:br w:type="page"/>
      </w:r>
    </w:p>
    <w:p w14:paraId="41080ECA" w14:textId="77777777" w:rsidR="00AD2132" w:rsidRDefault="00AD2132" w:rsidP="00AD2132">
      <w:pPr>
        <w:pStyle w:val="Heading1"/>
      </w:pPr>
      <w:r>
        <w:lastRenderedPageBreak/>
        <w:t>The ‘ground rules’ of working remotely</w:t>
      </w:r>
    </w:p>
    <w:p w14:paraId="6D2C4448" w14:textId="7FB60B89" w:rsidR="00AD2132" w:rsidRDefault="00AD2132" w:rsidP="00AD2132">
      <w:r>
        <w:t>Working remotely, whether from home or another location, can be an effective alternative to office-based work. To make this work, we need to be clear about our expectations and ‘rules of the game’. There are four key elements to ensure:</w:t>
      </w:r>
    </w:p>
    <w:p w14:paraId="05E57957" w14:textId="77777777" w:rsidR="00AD2132" w:rsidRDefault="00AD2132" w:rsidP="00AD2132">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8485"/>
      </w:tblGrid>
      <w:tr w:rsidR="00AD2132" w14:paraId="3BEA36BD" w14:textId="77777777" w:rsidTr="00AD2132">
        <w:trPr>
          <w:trHeight w:val="1134"/>
        </w:trPr>
        <w:tc>
          <w:tcPr>
            <w:tcW w:w="1146" w:type="dxa"/>
            <w:vAlign w:val="center"/>
          </w:tcPr>
          <w:p w14:paraId="15FEFB06" w14:textId="193E88F2" w:rsidR="00AD2132" w:rsidRDefault="00AD2132" w:rsidP="00AD2132">
            <w:pPr>
              <w:spacing w:before="0"/>
              <w:jc w:val="center"/>
            </w:pPr>
            <w:r>
              <w:rPr>
                <w:noProof/>
              </w:rPr>
              <w:drawing>
                <wp:inline distT="0" distB="0" distL="0" distR="0" wp14:anchorId="0F187CEA" wp14:editId="1B9D6054">
                  <wp:extent cx="557970" cy="504111"/>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7970" cy="504111"/>
                          </a:xfrm>
                          <a:prstGeom prst="rect">
                            <a:avLst/>
                          </a:prstGeom>
                        </pic:spPr>
                      </pic:pic>
                    </a:graphicData>
                  </a:graphic>
                </wp:inline>
              </w:drawing>
            </w:r>
          </w:p>
        </w:tc>
        <w:tc>
          <w:tcPr>
            <w:tcW w:w="8485" w:type="dxa"/>
            <w:vAlign w:val="center"/>
          </w:tcPr>
          <w:p w14:paraId="71F0BF5D" w14:textId="0602701F" w:rsidR="00AD2132" w:rsidRDefault="00AD2132" w:rsidP="00AD2132">
            <w:pPr>
              <w:spacing w:before="0"/>
            </w:pPr>
            <w:r>
              <w:t>Recognise that a relationship of trust, respect, open communication and clearly defined deliverables is essential for success.</w:t>
            </w:r>
          </w:p>
        </w:tc>
      </w:tr>
      <w:tr w:rsidR="00AD2132" w14:paraId="564839E1" w14:textId="77777777" w:rsidTr="00AD2132">
        <w:trPr>
          <w:trHeight w:val="1134"/>
        </w:trPr>
        <w:tc>
          <w:tcPr>
            <w:tcW w:w="1146" w:type="dxa"/>
            <w:vAlign w:val="center"/>
          </w:tcPr>
          <w:p w14:paraId="2342D67D" w14:textId="71BDCD26" w:rsidR="00AD2132" w:rsidRDefault="00AD2132" w:rsidP="00AD2132">
            <w:pPr>
              <w:spacing w:before="0"/>
              <w:jc w:val="center"/>
            </w:pPr>
            <w:r>
              <w:rPr>
                <w:noProof/>
              </w:rPr>
              <w:drawing>
                <wp:inline distT="0" distB="0" distL="0" distR="0" wp14:anchorId="197423D1" wp14:editId="7F853048">
                  <wp:extent cx="555253" cy="543185"/>
                  <wp:effectExtent l="0" t="0" r="0" b="9525"/>
                  <wp:docPr id="3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5253" cy="543185"/>
                          </a:xfrm>
                          <a:prstGeom prst="rect">
                            <a:avLst/>
                          </a:prstGeom>
                        </pic:spPr>
                      </pic:pic>
                    </a:graphicData>
                  </a:graphic>
                </wp:inline>
              </w:drawing>
            </w:r>
          </w:p>
        </w:tc>
        <w:tc>
          <w:tcPr>
            <w:tcW w:w="8485" w:type="dxa"/>
            <w:vAlign w:val="center"/>
          </w:tcPr>
          <w:p w14:paraId="562B4D7B" w14:textId="30A2D194" w:rsidR="00AD2132" w:rsidRDefault="00AD2132" w:rsidP="00AD2132">
            <w:pPr>
              <w:spacing w:before="0"/>
            </w:pPr>
            <w:r>
              <w:t xml:space="preserve">Accept that the success of remote working will be the shared responsibility of </w:t>
            </w:r>
            <w:r w:rsidR="003B61D6">
              <w:t xml:space="preserve">Employees and their Managers. </w:t>
            </w:r>
          </w:p>
        </w:tc>
      </w:tr>
      <w:tr w:rsidR="00AD2132" w14:paraId="71D13E88" w14:textId="77777777" w:rsidTr="00AD2132">
        <w:trPr>
          <w:trHeight w:val="1134"/>
        </w:trPr>
        <w:tc>
          <w:tcPr>
            <w:tcW w:w="1146" w:type="dxa"/>
            <w:vAlign w:val="center"/>
          </w:tcPr>
          <w:p w14:paraId="2BE1508B" w14:textId="37CA779D" w:rsidR="00AD2132" w:rsidRDefault="00AD2132" w:rsidP="00AD2132">
            <w:pPr>
              <w:spacing w:before="0"/>
              <w:jc w:val="center"/>
            </w:pPr>
            <w:r>
              <w:rPr>
                <w:noProof/>
              </w:rPr>
              <w:drawing>
                <wp:inline distT="0" distB="0" distL="0" distR="0" wp14:anchorId="6D5BA011" wp14:editId="339A3C15">
                  <wp:extent cx="586364" cy="368069"/>
                  <wp:effectExtent l="0" t="0" r="4445"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364" cy="368069"/>
                          </a:xfrm>
                          <a:prstGeom prst="rect">
                            <a:avLst/>
                          </a:prstGeom>
                        </pic:spPr>
                      </pic:pic>
                    </a:graphicData>
                  </a:graphic>
                </wp:inline>
              </w:drawing>
            </w:r>
          </w:p>
        </w:tc>
        <w:tc>
          <w:tcPr>
            <w:tcW w:w="8485" w:type="dxa"/>
            <w:vAlign w:val="center"/>
          </w:tcPr>
          <w:p w14:paraId="7DDBBC3C" w14:textId="19BDF9B6" w:rsidR="00AD2132" w:rsidRDefault="00AD2132" w:rsidP="00AD2132">
            <w:pPr>
              <w:spacing w:before="0"/>
            </w:pPr>
            <w:r>
              <w:t>Encourage remote workers to disengage at the end of the work-day and maintain appropriate work-life balance.</w:t>
            </w:r>
          </w:p>
        </w:tc>
      </w:tr>
      <w:tr w:rsidR="00AD2132" w14:paraId="7307723A" w14:textId="77777777" w:rsidTr="00AD2132">
        <w:trPr>
          <w:trHeight w:val="1134"/>
        </w:trPr>
        <w:tc>
          <w:tcPr>
            <w:tcW w:w="1146" w:type="dxa"/>
            <w:vAlign w:val="center"/>
          </w:tcPr>
          <w:p w14:paraId="0358E79D" w14:textId="12AF6B82" w:rsidR="00AD2132" w:rsidRDefault="00AD2132" w:rsidP="00AD2132">
            <w:pPr>
              <w:spacing w:before="0"/>
              <w:jc w:val="center"/>
            </w:pPr>
            <w:r>
              <w:rPr>
                <w:noProof/>
              </w:rPr>
              <w:drawing>
                <wp:inline distT="0" distB="0" distL="0" distR="0" wp14:anchorId="6EBC0F80" wp14:editId="3EFFCA45">
                  <wp:extent cx="326364" cy="568324"/>
                  <wp:effectExtent l="0" t="0" r="0" b="3810"/>
                  <wp:docPr id="3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364" cy="568324"/>
                          </a:xfrm>
                          <a:prstGeom prst="rect">
                            <a:avLst/>
                          </a:prstGeom>
                        </pic:spPr>
                      </pic:pic>
                    </a:graphicData>
                  </a:graphic>
                </wp:inline>
              </w:drawing>
            </w:r>
          </w:p>
        </w:tc>
        <w:tc>
          <w:tcPr>
            <w:tcW w:w="8485" w:type="dxa"/>
            <w:vAlign w:val="center"/>
          </w:tcPr>
          <w:p w14:paraId="04BA1D6C" w14:textId="28218287" w:rsidR="00AD2132" w:rsidRDefault="00AD2132" w:rsidP="00AD2132">
            <w:pPr>
              <w:spacing w:before="0"/>
            </w:pPr>
            <w:r>
              <w:t>Proactively leverage evolving collaboration tools and technologies to effectively team when being onsite in an office location isn’t possible.</w:t>
            </w:r>
          </w:p>
        </w:tc>
      </w:tr>
    </w:tbl>
    <w:p w14:paraId="178BB53E" w14:textId="65B4D82C" w:rsidR="00AD2132" w:rsidRDefault="00AD2132" w:rsidP="00AD2132"/>
    <w:p w14:paraId="65D60937" w14:textId="5F2098C9" w:rsidR="00AD2132" w:rsidRDefault="003B61D6" w:rsidP="00AD2132">
      <w:pPr>
        <w:jc w:val="center"/>
      </w:pPr>
      <w:r>
        <w:rPr>
          <w:noProof/>
        </w:rPr>
        <w:drawing>
          <wp:inline distT="0" distB="0" distL="0" distR="0" wp14:anchorId="0092410C" wp14:editId="2C457C2C">
            <wp:extent cx="3898900" cy="2082800"/>
            <wp:effectExtent l="0" t="0" r="0" b="0"/>
            <wp:docPr id="16" name="Picture 1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jpeg"/>
                    <pic:cNvPicPr/>
                  </pic:nvPicPr>
                  <pic:blipFill>
                    <a:blip r:embed="rId31">
                      <a:extLst>
                        <a:ext uri="{28A0092B-C50C-407E-A947-70E740481C1C}">
                          <a14:useLocalDpi xmlns:a14="http://schemas.microsoft.com/office/drawing/2010/main" val="0"/>
                        </a:ext>
                      </a:extLst>
                    </a:blip>
                    <a:stretch>
                      <a:fillRect/>
                    </a:stretch>
                  </pic:blipFill>
                  <pic:spPr>
                    <a:xfrm>
                      <a:off x="0" y="0"/>
                      <a:ext cx="3898900" cy="2082800"/>
                    </a:xfrm>
                    <a:prstGeom prst="rect">
                      <a:avLst/>
                    </a:prstGeom>
                  </pic:spPr>
                </pic:pic>
              </a:graphicData>
            </a:graphic>
          </wp:inline>
        </w:drawing>
      </w:r>
    </w:p>
    <w:p w14:paraId="6DF8CD1D" w14:textId="77777777" w:rsidR="00AD2132" w:rsidRDefault="00AD2132">
      <w:pPr>
        <w:keepNext w:val="0"/>
        <w:keepLines w:val="0"/>
        <w:autoSpaceDE/>
        <w:autoSpaceDN/>
        <w:adjustRightInd/>
        <w:spacing w:before="0"/>
        <w:jc w:val="left"/>
      </w:pPr>
      <w:r>
        <w:br w:type="page"/>
      </w:r>
    </w:p>
    <w:p w14:paraId="164B5D67" w14:textId="77777777" w:rsidR="00AD2132" w:rsidRDefault="00AD2132" w:rsidP="00AD2132">
      <w:pPr>
        <w:pStyle w:val="Heading1"/>
      </w:pPr>
      <w:r w:rsidRPr="00AD2132">
        <w:lastRenderedPageBreak/>
        <w:t>Staying connected to your team</w:t>
      </w:r>
    </w:p>
    <w:p w14:paraId="3D4E52B6" w14:textId="002956D4" w:rsidR="00AD2132" w:rsidRDefault="00AD2132" w:rsidP="00AD2132">
      <w:r>
        <w:t xml:space="preserve">Connect </w:t>
      </w:r>
      <w:r w:rsidR="003B61D6">
        <w:t>r</w:t>
      </w:r>
      <w:r>
        <w:t xml:space="preserve">egularly with your </w:t>
      </w:r>
      <w:r w:rsidR="003B61D6">
        <w:t>Manager and Team</w:t>
      </w:r>
      <w:r>
        <w:t>, and develop a shared understanding of your operating rhythm as a remote team.</w:t>
      </w:r>
    </w:p>
    <w:p w14:paraId="125E370C" w14:textId="77777777" w:rsidR="00AD2132" w:rsidRDefault="00AD2132" w:rsidP="00AD2132">
      <w:r>
        <w:t>This should include being clear on how you will agree on availability and response times, including an understanding of what is ‘urgent’ versus ‘important’.</w:t>
      </w:r>
    </w:p>
    <w:p w14:paraId="644BC2F6" w14:textId="49833DF2" w:rsidR="003B61D6" w:rsidRDefault="00AD2132" w:rsidP="00AD2132">
      <w:r>
        <w:t>If you have regular times when you will be unavailable (i.e., caring responsibilities, morning run) let your team and leader know.</w:t>
      </w:r>
    </w:p>
    <w:p w14:paraId="3CE7239A" w14:textId="2860A433" w:rsidR="00AD2132" w:rsidRDefault="00AD2132" w:rsidP="00AD2132">
      <w:r>
        <w:t>Think about the right channel for the type of communication and connection you want, and use a mix throughout the day.</w:t>
      </w:r>
      <w:r w:rsidR="00533F71">
        <w:t xml:space="preserve">  Most people like to have morning stand-ups or huddles.  Everyone should check in on this meeting, and if some can’t, leaving a video message with your update is important.</w:t>
      </w:r>
    </w:p>
    <w:p w14:paraId="5DDA5A28" w14:textId="43ADF4F6" w:rsidR="00AD2132" w:rsidRDefault="00AD2132" w:rsidP="00AD2132">
      <w:r>
        <w:t>For example, for quick questions use the Instant Messaging (chat) feature on Skype</w:t>
      </w:r>
      <w:r w:rsidR="003B61D6">
        <w:t>, Messenger, Slack or Trello</w:t>
      </w:r>
      <w:r>
        <w:t>, rather than sending longer emails or phone calls. For deeper discussion, pick up the phone to a team member.</w:t>
      </w:r>
      <w:r w:rsidR="00533F71">
        <w:t xml:space="preserve">  It is critical during CVOID-19 to talk more than ever.  Picking up the phone and chatting to your Team Members will be critical for collaboration, consultation and also, increase team cohesiveness and output.</w:t>
      </w:r>
    </w:p>
    <w:p w14:paraId="4C9D79DE" w14:textId="0A0D2826" w:rsidR="00AD2132" w:rsidRDefault="00AD2132" w:rsidP="00AD2132">
      <w:r>
        <w:t>In your virtual meetings, consider how you can use different tools, like</w:t>
      </w:r>
      <w:r w:rsidR="003B61D6">
        <w:t xml:space="preserve"> Trello, Zoom, FaceTime, Messenger or </w:t>
      </w:r>
      <w:r>
        <w:t>Skype and make sure you use the mute feature when you are not speaking to reduce background noise.</w:t>
      </w:r>
    </w:p>
    <w:p w14:paraId="038FBC9F" w14:textId="77777777" w:rsidR="00AD2132" w:rsidRDefault="00AD2132" w:rsidP="00AD2132">
      <w:r>
        <w:t>Encourage all team members to contribute to discussions. Respect all voices. Keep up your regular 1:1s with your leader and prioritise your feedback conversations.</w:t>
      </w:r>
    </w:p>
    <w:p w14:paraId="7A5B3DE4" w14:textId="42BC728C" w:rsidR="00AD2132" w:rsidRDefault="00AD2132" w:rsidP="00AD2132">
      <w:r>
        <w:t>You can get creative and use virtual technology for team building activities or celebrations as well (e.g. team birthdays, recognition and ‘magic moments' for a job well done).</w:t>
      </w:r>
    </w:p>
    <w:p w14:paraId="5283479D" w14:textId="01D6C3A2" w:rsidR="003B61D6" w:rsidRDefault="003B61D6" w:rsidP="00AD2132">
      <w:r>
        <w:t xml:space="preserve">For tips on how to manage remotely, listen to our </w:t>
      </w:r>
      <w:hyperlink r:id="rId32" w:history="1">
        <w:proofErr w:type="spellStart"/>
        <w:r w:rsidR="00533F71" w:rsidRPr="00533F71">
          <w:rPr>
            <w:rStyle w:val="Hyperlink"/>
            <w:rFonts w:asciiTheme="minorHAnsi" w:hAnsiTheme="minorHAnsi"/>
            <w:sz w:val="22"/>
            <w:szCs w:val="22"/>
          </w:rPr>
          <w:t>PodCasts</w:t>
        </w:r>
        <w:proofErr w:type="spellEnd"/>
      </w:hyperlink>
      <w:r>
        <w:t xml:space="preserve"> </w:t>
      </w:r>
      <w:r w:rsidR="00533F71">
        <w:t>who talks about role definitions and the strengths to play to within a Team and how to work remotely successfully.</w:t>
      </w:r>
    </w:p>
    <w:p w14:paraId="3444C20D" w14:textId="4CD543F0" w:rsidR="00AD2132" w:rsidRDefault="00AD2132" w:rsidP="00AD2132"/>
    <w:p w14:paraId="2C9C3883" w14:textId="1BF04C2A" w:rsidR="00AD2132" w:rsidRDefault="00533F71" w:rsidP="00AD2132">
      <w:pPr>
        <w:jc w:val="center"/>
      </w:pPr>
      <w:r>
        <w:rPr>
          <w:noProof/>
        </w:rPr>
        <w:drawing>
          <wp:inline distT="0" distB="0" distL="0" distR="0" wp14:anchorId="6CA6B315" wp14:editId="42894506">
            <wp:extent cx="3835400" cy="2120900"/>
            <wp:effectExtent l="0" t="0" r="0" b="0"/>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ing from Home.jpeg"/>
                    <pic:cNvPicPr/>
                  </pic:nvPicPr>
                  <pic:blipFill>
                    <a:blip r:embed="rId33">
                      <a:extLst>
                        <a:ext uri="{28A0092B-C50C-407E-A947-70E740481C1C}">
                          <a14:useLocalDpi xmlns:a14="http://schemas.microsoft.com/office/drawing/2010/main" val="0"/>
                        </a:ext>
                      </a:extLst>
                    </a:blip>
                    <a:stretch>
                      <a:fillRect/>
                    </a:stretch>
                  </pic:blipFill>
                  <pic:spPr>
                    <a:xfrm>
                      <a:off x="0" y="0"/>
                      <a:ext cx="3835400" cy="2120900"/>
                    </a:xfrm>
                    <a:prstGeom prst="rect">
                      <a:avLst/>
                    </a:prstGeom>
                  </pic:spPr>
                </pic:pic>
              </a:graphicData>
            </a:graphic>
          </wp:inline>
        </w:drawing>
      </w:r>
    </w:p>
    <w:p w14:paraId="6AB92550" w14:textId="2175AE2D" w:rsidR="00AD2132" w:rsidRDefault="00AD2132" w:rsidP="00533F71">
      <w:pPr>
        <w:keepNext w:val="0"/>
        <w:keepLines w:val="0"/>
        <w:autoSpaceDE/>
        <w:autoSpaceDN/>
        <w:adjustRightInd/>
        <w:spacing w:before="0"/>
        <w:jc w:val="left"/>
      </w:pPr>
    </w:p>
    <w:p w14:paraId="3AA7ADBE" w14:textId="6E935A17" w:rsidR="00533F71" w:rsidRDefault="00533F71" w:rsidP="00533F71">
      <w:pPr>
        <w:keepNext w:val="0"/>
        <w:keepLines w:val="0"/>
        <w:autoSpaceDE/>
        <w:autoSpaceDN/>
        <w:adjustRightInd/>
        <w:spacing w:before="0"/>
        <w:jc w:val="left"/>
      </w:pPr>
      <w:r>
        <w:t xml:space="preserve">One last tip when working from home.  You do not need to take your Laptop or Phone into the bathroom whilst you’re on a Group Call or any call for that matter, video or otherwise </w:t>
      </w:r>
      <w:r>
        <w:sym w:font="Wingdings" w:char="F04A"/>
      </w:r>
      <w:r>
        <w:t xml:space="preserve"> </w:t>
      </w:r>
    </w:p>
    <w:p w14:paraId="202CB198" w14:textId="77777777" w:rsidR="00AD2132" w:rsidRDefault="00AD2132" w:rsidP="00AD2132">
      <w:pPr>
        <w:pStyle w:val="Heading1"/>
      </w:pPr>
      <w:r>
        <w:lastRenderedPageBreak/>
        <w:t>A healthy routine</w:t>
      </w:r>
    </w:p>
    <w:p w14:paraId="6DA5E151" w14:textId="370EDB76" w:rsidR="00AD2132" w:rsidRDefault="00AD2132" w:rsidP="00AD2132">
      <w:r>
        <w:t xml:space="preserve">Set up a routine that works for </w:t>
      </w:r>
      <w:r w:rsidR="00533F71">
        <w:t>Y</w:t>
      </w:r>
      <w:r>
        <w:t xml:space="preserve">ou, </w:t>
      </w:r>
      <w:r w:rsidR="00533F71">
        <w:t>your Manager, your Team and your Stakeholders/Customers</w:t>
      </w:r>
      <w:r>
        <w:t>. Outside the traditional office structure, your day may feel more fluid. Be proactive in planning your tasks, responsibilities and communication.</w:t>
      </w:r>
    </w:p>
    <w:p w14:paraId="1B4C383E" w14:textId="786EFB21" w:rsidR="00AD2132" w:rsidRDefault="00AD2132" w:rsidP="00AD2132">
      <w:r>
        <w:t xml:space="preserve">Ensure there are regular ‘check ins’ with your </w:t>
      </w:r>
      <w:r w:rsidR="00533F71">
        <w:t>Manager and Team</w:t>
      </w:r>
      <w:r>
        <w:t xml:space="preserve"> each week or day. Ensure you and your </w:t>
      </w:r>
      <w:r w:rsidR="00533F71">
        <w:t>Manager</w:t>
      </w:r>
      <w:r>
        <w:t xml:space="preserve"> are clear on exactly what and when you will be delivering. Being aligned on expected outputs will be important when you are working in different locations.</w:t>
      </w:r>
    </w:p>
    <w:p w14:paraId="1876DD75" w14:textId="4ACF339E" w:rsidR="00AD2132" w:rsidRDefault="00AD2132" w:rsidP="00AD2132">
      <w:r>
        <w:t xml:space="preserve">Stay connected with your team all day through </w:t>
      </w:r>
      <w:r w:rsidR="00533F71">
        <w:t xml:space="preserve">[ </w:t>
      </w:r>
      <w:r>
        <w:t>Skype</w:t>
      </w:r>
      <w:r w:rsidR="00533F71">
        <w:t xml:space="preserve">, </w:t>
      </w:r>
      <w:proofErr w:type="spellStart"/>
      <w:r w:rsidR="00533F71">
        <w:t>Zoom,Trello</w:t>
      </w:r>
      <w:proofErr w:type="spellEnd"/>
      <w:r w:rsidR="00533F71">
        <w:t xml:space="preserve"> etc ]</w:t>
      </w:r>
      <w:r>
        <w:t>.</w:t>
      </w:r>
    </w:p>
    <w:p w14:paraId="4AC88A3A" w14:textId="6E1DEBA8" w:rsidR="00AD2132" w:rsidRDefault="00533F71" w:rsidP="00AD2132">
      <w:r>
        <w:t xml:space="preserve">One of the traps people fall into when working flexibly or working from home is that they do not </w:t>
      </w:r>
      <w:r w:rsidR="007C54E3">
        <w:t xml:space="preserve">take proper breaks.  We would encourage you to set your alarm for every hour at a maximum.  Please stand up, stretch, take your dog for a walk around the block, go and get a cup of tea and stretch! </w:t>
      </w:r>
    </w:p>
    <w:p w14:paraId="67E7D24D" w14:textId="3C3D4948" w:rsidR="007C54E3" w:rsidRDefault="007C54E3" w:rsidP="00AD2132">
      <w:r>
        <w:t xml:space="preserve">Here’s some links to help get you through the day.  </w:t>
      </w:r>
    </w:p>
    <w:p w14:paraId="607910F1" w14:textId="7DCEB2E7" w:rsidR="00AD2132" w:rsidRPr="00987B51" w:rsidRDefault="003B61D6" w:rsidP="00987B51">
      <w:pPr>
        <w:pStyle w:val="ListParagraph"/>
        <w:rPr>
          <w:color w:val="5FB81A"/>
        </w:rPr>
      </w:pPr>
      <w:hyperlink r:id="rId34" w:history="1">
        <w:r w:rsidR="00AD2132" w:rsidRPr="00987B51">
          <w:rPr>
            <w:rStyle w:val="Hyperlink"/>
            <w:rFonts w:asciiTheme="minorHAnsi" w:hAnsiTheme="minorHAnsi"/>
            <w:color w:val="5FB81A"/>
            <w:sz w:val="22"/>
            <w:szCs w:val="20"/>
          </w:rPr>
          <w:t>5 Minute Desk Yoga</w:t>
        </w:r>
      </w:hyperlink>
    </w:p>
    <w:p w14:paraId="3E84F0FA" w14:textId="18B48476" w:rsidR="00AD2132" w:rsidRPr="00987B51" w:rsidRDefault="003B61D6" w:rsidP="00987B51">
      <w:pPr>
        <w:pStyle w:val="ListParagraph"/>
        <w:rPr>
          <w:color w:val="5FB81A"/>
        </w:rPr>
      </w:pPr>
      <w:hyperlink r:id="rId35" w:history="1">
        <w:r w:rsidR="00AD2132" w:rsidRPr="00987B51">
          <w:rPr>
            <w:rStyle w:val="Hyperlink"/>
            <w:rFonts w:asciiTheme="minorHAnsi" w:hAnsiTheme="minorHAnsi"/>
            <w:color w:val="5FB81A"/>
            <w:sz w:val="22"/>
            <w:szCs w:val="20"/>
          </w:rPr>
          <w:t>Desk stretches guide Desk stretches</w:t>
        </w:r>
      </w:hyperlink>
    </w:p>
    <w:p w14:paraId="524984B3" w14:textId="3BB4BFAB" w:rsidR="00AD2132" w:rsidRDefault="007C54E3" w:rsidP="00AD2132">
      <w:r>
        <w:t>If you have Kids at Home with you through CVOID-19,</w:t>
      </w:r>
      <w:r>
        <w:t xml:space="preserve"> here’s some stretches and interaction you can have with them during your breaks.</w:t>
      </w:r>
    </w:p>
    <w:p w14:paraId="2029E295" w14:textId="48C0E87C" w:rsidR="007C54E3" w:rsidRPr="007C54E3" w:rsidRDefault="007C54E3" w:rsidP="007C54E3">
      <w:pPr>
        <w:pStyle w:val="ListParagraph"/>
        <w:numPr>
          <w:ilvl w:val="0"/>
          <w:numId w:val="14"/>
        </w:numPr>
        <w:rPr>
          <w:color w:val="549E39" w:themeColor="accent1"/>
        </w:rPr>
      </w:pPr>
      <w:r w:rsidRPr="007C54E3">
        <w:rPr>
          <w:color w:val="549E39" w:themeColor="accent1"/>
        </w:rPr>
        <w:fldChar w:fldCharType="begin"/>
      </w:r>
      <w:r w:rsidRPr="007C54E3">
        <w:rPr>
          <w:color w:val="549E39" w:themeColor="accent1"/>
        </w:rPr>
        <w:instrText xml:space="preserve"> HYPERLINK "https://www.youtube.com/watch?v=JWTyO8npkOQ" </w:instrText>
      </w:r>
      <w:r w:rsidRPr="007C54E3">
        <w:rPr>
          <w:color w:val="549E39" w:themeColor="accent1"/>
        </w:rPr>
      </w:r>
      <w:r w:rsidRPr="007C54E3">
        <w:rPr>
          <w:color w:val="549E39" w:themeColor="accent1"/>
        </w:rPr>
        <w:fldChar w:fldCharType="separate"/>
      </w:r>
      <w:r w:rsidRPr="007C54E3">
        <w:rPr>
          <w:rStyle w:val="Hyperlink"/>
          <w:rFonts w:asciiTheme="minorHAnsi" w:hAnsiTheme="minorHAnsi"/>
          <w:color w:val="549E39" w:themeColor="accent1"/>
          <w:sz w:val="22"/>
          <w:szCs w:val="20"/>
        </w:rPr>
        <w:t>Hip Hop Dance</w:t>
      </w:r>
      <w:r w:rsidRPr="007C54E3">
        <w:rPr>
          <w:color w:val="549E39" w:themeColor="accent1"/>
        </w:rPr>
        <w:fldChar w:fldCharType="end"/>
      </w:r>
    </w:p>
    <w:p w14:paraId="2BA3B431" w14:textId="24FC9752" w:rsidR="007C54E3" w:rsidRPr="007C54E3" w:rsidRDefault="007C54E3" w:rsidP="007C54E3">
      <w:pPr>
        <w:pStyle w:val="ListParagraph"/>
        <w:numPr>
          <w:ilvl w:val="0"/>
          <w:numId w:val="14"/>
        </w:numPr>
        <w:rPr>
          <w:color w:val="549E39" w:themeColor="accent1"/>
        </w:rPr>
      </w:pPr>
      <w:hyperlink r:id="rId36" w:history="1">
        <w:r w:rsidRPr="007C54E3">
          <w:rPr>
            <w:rStyle w:val="Hyperlink"/>
            <w:rFonts w:asciiTheme="minorHAnsi" w:hAnsiTheme="minorHAnsi"/>
            <w:color w:val="549E39" w:themeColor="accent1"/>
            <w:sz w:val="22"/>
            <w:szCs w:val="20"/>
          </w:rPr>
          <w:t>Yoga for Adults &amp; Kids</w:t>
        </w:r>
      </w:hyperlink>
    </w:p>
    <w:p w14:paraId="772C8E3C" w14:textId="177124AC" w:rsidR="007C54E3" w:rsidRDefault="007C54E3" w:rsidP="00AD2132"/>
    <w:p w14:paraId="5F14CD85" w14:textId="3B44557A" w:rsidR="00AD2132" w:rsidRDefault="007C54E3" w:rsidP="00AD2132">
      <w:pPr>
        <w:jc w:val="center"/>
      </w:pPr>
      <w:r>
        <w:rPr>
          <w:noProof/>
        </w:rPr>
        <w:drawing>
          <wp:inline distT="0" distB="0" distL="0" distR="0" wp14:anchorId="478FFE97" wp14:editId="3A0C11BC">
            <wp:extent cx="2324100" cy="3492500"/>
            <wp:effectExtent l="0" t="0" r="0" b="0"/>
            <wp:docPr id="20" name="Picture 2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etch at home.jpeg"/>
                    <pic:cNvPicPr/>
                  </pic:nvPicPr>
                  <pic:blipFill>
                    <a:blip r:embed="rId37">
                      <a:extLst>
                        <a:ext uri="{28A0092B-C50C-407E-A947-70E740481C1C}">
                          <a14:useLocalDpi xmlns:a14="http://schemas.microsoft.com/office/drawing/2010/main" val="0"/>
                        </a:ext>
                      </a:extLst>
                    </a:blip>
                    <a:stretch>
                      <a:fillRect/>
                    </a:stretch>
                  </pic:blipFill>
                  <pic:spPr>
                    <a:xfrm>
                      <a:off x="0" y="0"/>
                      <a:ext cx="2324100" cy="3492500"/>
                    </a:xfrm>
                    <a:prstGeom prst="rect">
                      <a:avLst/>
                    </a:prstGeom>
                  </pic:spPr>
                </pic:pic>
              </a:graphicData>
            </a:graphic>
          </wp:inline>
        </w:drawing>
      </w:r>
    </w:p>
    <w:p w14:paraId="626C36C5" w14:textId="75194329" w:rsidR="00987B51" w:rsidRDefault="00987B51" w:rsidP="00527BA4">
      <w:pPr>
        <w:pStyle w:val="Heading1"/>
      </w:pPr>
      <w:r>
        <w:lastRenderedPageBreak/>
        <w:t>A healthy routine – Practical Tips</w:t>
      </w:r>
    </w:p>
    <w:p w14:paraId="1083E118" w14:textId="39FC4B7D" w:rsidR="00987B51" w:rsidRPr="00491029" w:rsidRDefault="00987B51" w:rsidP="00527BA4">
      <w:pPr>
        <w:pStyle w:val="Heading2"/>
        <w:rPr>
          <w:color w:val="000000" w:themeColor="text1"/>
        </w:rPr>
      </w:pPr>
      <w:r w:rsidRPr="00491029">
        <w:rPr>
          <w:color w:val="000000" w:themeColor="text1"/>
        </w:rPr>
        <w:t>What you can do to ensure you’re a productive remote worker</w:t>
      </w:r>
    </w:p>
    <w:p w14:paraId="6C7E1CB9" w14:textId="633501F8" w:rsidR="00987B51" w:rsidRPr="00491029" w:rsidRDefault="00527BA4" w:rsidP="00527BA4">
      <w:pPr>
        <w:ind w:right="5813"/>
        <w:rPr>
          <w:b/>
          <w:bCs/>
          <w:color w:val="5FB81A"/>
        </w:rPr>
      </w:pPr>
      <w:r w:rsidRPr="00491029">
        <w:rPr>
          <w:b/>
          <w:bCs/>
          <w:noProof/>
          <w:color w:val="5FB81A"/>
        </w:rPr>
        <mc:AlternateContent>
          <mc:Choice Requires="wpg">
            <w:drawing>
              <wp:anchor distT="0" distB="0" distL="114300" distR="114300" simplePos="0" relativeHeight="251619840" behindDoc="0" locked="0" layoutInCell="1" allowOverlap="1" wp14:anchorId="03997D42" wp14:editId="7AFC1DA1">
                <wp:simplePos x="0" y="0"/>
                <wp:positionH relativeFrom="column">
                  <wp:posOffset>3032877</wp:posOffset>
                </wp:positionH>
                <wp:positionV relativeFrom="paragraph">
                  <wp:posOffset>102975</wp:posOffset>
                </wp:positionV>
                <wp:extent cx="1673345" cy="914955"/>
                <wp:effectExtent l="0" t="0" r="3175" b="0"/>
                <wp:wrapNone/>
                <wp:docPr id="117" name="Group 117"/>
                <wp:cNvGraphicFramePr/>
                <a:graphic xmlns:a="http://schemas.openxmlformats.org/drawingml/2006/main">
                  <a:graphicData uri="http://schemas.microsoft.com/office/word/2010/wordprocessingGroup">
                    <wpg:wgp>
                      <wpg:cNvGrpSpPr/>
                      <wpg:grpSpPr>
                        <a:xfrm>
                          <a:off x="0" y="0"/>
                          <a:ext cx="1673345" cy="914955"/>
                          <a:chOff x="0" y="0"/>
                          <a:chExt cx="1859280" cy="1016635"/>
                        </a:xfrm>
                      </wpg:grpSpPr>
                      <wpg:grpSp>
                        <wpg:cNvPr id="109" name="Group 109"/>
                        <wpg:cNvGrpSpPr/>
                        <wpg:grpSpPr>
                          <a:xfrm>
                            <a:off x="0" y="0"/>
                            <a:ext cx="1859280" cy="1016635"/>
                            <a:chOff x="0" y="0"/>
                            <a:chExt cx="1859280" cy="1016635"/>
                          </a:xfrm>
                        </wpg:grpSpPr>
                        <wps:wsp>
                          <wps:cNvPr id="51" name="Freeform 22"/>
                          <wps:cNvSpPr>
                            <a:spLocks/>
                          </wps:cNvSpPr>
                          <wps:spPr bwMode="auto">
                            <a:xfrm>
                              <a:off x="41376" y="703385"/>
                              <a:ext cx="179070" cy="189865"/>
                            </a:xfrm>
                            <a:custGeom>
                              <a:avLst/>
                              <a:gdLst>
                                <a:gd name="T0" fmla="+- 0 10024 9742"/>
                                <a:gd name="T1" fmla="*/ T0 w 282"/>
                                <a:gd name="T2" fmla="+- 0 1546 1546"/>
                                <a:gd name="T3" fmla="*/ 1546 h 299"/>
                                <a:gd name="T4" fmla="+- 0 9742 9742"/>
                                <a:gd name="T5" fmla="*/ T4 w 282"/>
                                <a:gd name="T6" fmla="+- 0 1546 1546"/>
                                <a:gd name="T7" fmla="*/ 1546 h 299"/>
                                <a:gd name="T8" fmla="+- 0 10024 9742"/>
                                <a:gd name="T9" fmla="*/ T8 w 282"/>
                                <a:gd name="T10" fmla="+- 0 1845 1546"/>
                                <a:gd name="T11" fmla="*/ 1845 h 299"/>
                                <a:gd name="T12" fmla="+- 0 10024 9742"/>
                                <a:gd name="T13" fmla="*/ T12 w 282"/>
                                <a:gd name="T14" fmla="+- 0 1546 1546"/>
                                <a:gd name="T15" fmla="*/ 1546 h 299"/>
                              </a:gdLst>
                              <a:ahLst/>
                              <a:cxnLst>
                                <a:cxn ang="0">
                                  <a:pos x="T1" y="T3"/>
                                </a:cxn>
                                <a:cxn ang="0">
                                  <a:pos x="T5" y="T7"/>
                                </a:cxn>
                                <a:cxn ang="0">
                                  <a:pos x="T9" y="T11"/>
                                </a:cxn>
                                <a:cxn ang="0">
                                  <a:pos x="T13" y="T15"/>
                                </a:cxn>
                              </a:cxnLst>
                              <a:rect l="0" t="0" r="r" b="b"/>
                              <a:pathLst>
                                <a:path w="282" h="299">
                                  <a:moveTo>
                                    <a:pt x="282" y="0"/>
                                  </a:moveTo>
                                  <a:lnTo>
                                    <a:pt x="0" y="0"/>
                                  </a:lnTo>
                                  <a:lnTo>
                                    <a:pt x="282" y="299"/>
                                  </a:lnTo>
                                  <a:lnTo>
                                    <a:pt x="28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928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24"/>
                          <wps:cNvSpPr>
                            <a:spLocks/>
                          </wps:cNvSpPr>
                          <wps:spPr bwMode="auto">
                            <a:xfrm>
                              <a:off x="37238" y="12413"/>
                              <a:ext cx="1756410" cy="914400"/>
                            </a:xfrm>
                            <a:custGeom>
                              <a:avLst/>
                              <a:gdLst>
                                <a:gd name="T0" fmla="+- 0 11829 9742"/>
                                <a:gd name="T1" fmla="*/ T0 w 2766"/>
                                <a:gd name="T2" fmla="+- 0 463 463"/>
                                <a:gd name="T3" fmla="*/ 463 h 1440"/>
                                <a:gd name="T4" fmla="+- 0 11752 9742"/>
                                <a:gd name="T5" fmla="*/ T4 w 2766"/>
                                <a:gd name="T6" fmla="+- 0 468 463"/>
                                <a:gd name="T7" fmla="*/ 468 h 1440"/>
                                <a:gd name="T8" fmla="+- 0 11677 9742"/>
                                <a:gd name="T9" fmla="*/ T8 w 2766"/>
                                <a:gd name="T10" fmla="+- 0 481 463"/>
                                <a:gd name="T11" fmla="*/ 481 h 1440"/>
                                <a:gd name="T12" fmla="+- 0 11606 9742"/>
                                <a:gd name="T13" fmla="*/ T12 w 2766"/>
                                <a:gd name="T14" fmla="+- 0 503 463"/>
                                <a:gd name="T15" fmla="*/ 503 h 1440"/>
                                <a:gd name="T16" fmla="+- 0 11537 9742"/>
                                <a:gd name="T17" fmla="*/ T16 w 2766"/>
                                <a:gd name="T18" fmla="+- 0 533 463"/>
                                <a:gd name="T19" fmla="*/ 533 h 1440"/>
                                <a:gd name="T20" fmla="+- 0 11473 9742"/>
                                <a:gd name="T21" fmla="*/ T20 w 2766"/>
                                <a:gd name="T22" fmla="+- 0 569 463"/>
                                <a:gd name="T23" fmla="*/ 569 h 1440"/>
                                <a:gd name="T24" fmla="+- 0 11414 9742"/>
                                <a:gd name="T25" fmla="*/ T24 w 2766"/>
                                <a:gd name="T26" fmla="+- 0 613 463"/>
                                <a:gd name="T27" fmla="*/ 613 h 1440"/>
                                <a:gd name="T28" fmla="+- 0 11359 9742"/>
                                <a:gd name="T29" fmla="*/ T28 w 2766"/>
                                <a:gd name="T30" fmla="+- 0 663 463"/>
                                <a:gd name="T31" fmla="*/ 663 h 1440"/>
                                <a:gd name="T32" fmla="+- 0 11309 9742"/>
                                <a:gd name="T33" fmla="*/ T32 w 2766"/>
                                <a:gd name="T34" fmla="+- 0 719 463"/>
                                <a:gd name="T35" fmla="*/ 719 h 1440"/>
                                <a:gd name="T36" fmla="+- 0 11265 9742"/>
                                <a:gd name="T37" fmla="*/ T36 w 2766"/>
                                <a:gd name="T38" fmla="+- 0 781 463"/>
                                <a:gd name="T39" fmla="*/ 781 h 1440"/>
                                <a:gd name="T40" fmla="+- 0 11247 9742"/>
                                <a:gd name="T41" fmla="*/ T40 w 2766"/>
                                <a:gd name="T42" fmla="+- 0 817 463"/>
                                <a:gd name="T43" fmla="*/ 817 h 1440"/>
                                <a:gd name="T44" fmla="+- 0 9742 9742"/>
                                <a:gd name="T45" fmla="*/ T44 w 2766"/>
                                <a:gd name="T46" fmla="+- 0 817 463"/>
                                <a:gd name="T47" fmla="*/ 817 h 1440"/>
                                <a:gd name="T48" fmla="+- 0 9742 9742"/>
                                <a:gd name="T49" fmla="*/ T48 w 2766"/>
                                <a:gd name="T50" fmla="+- 0 1549 463"/>
                                <a:gd name="T51" fmla="*/ 1549 h 1440"/>
                                <a:gd name="T52" fmla="+- 0 11247 9742"/>
                                <a:gd name="T53" fmla="*/ T52 w 2766"/>
                                <a:gd name="T54" fmla="+- 0 1549 463"/>
                                <a:gd name="T55" fmla="*/ 1549 h 1440"/>
                                <a:gd name="T56" fmla="+- 0 11265 9742"/>
                                <a:gd name="T57" fmla="*/ T56 w 2766"/>
                                <a:gd name="T58" fmla="+- 0 1586 463"/>
                                <a:gd name="T59" fmla="*/ 1586 h 1440"/>
                                <a:gd name="T60" fmla="+- 0 11309 9742"/>
                                <a:gd name="T61" fmla="*/ T60 w 2766"/>
                                <a:gd name="T62" fmla="+- 0 1647 463"/>
                                <a:gd name="T63" fmla="*/ 1647 h 1440"/>
                                <a:gd name="T64" fmla="+- 0 11359 9742"/>
                                <a:gd name="T65" fmla="*/ T64 w 2766"/>
                                <a:gd name="T66" fmla="+- 0 1703 463"/>
                                <a:gd name="T67" fmla="*/ 1703 h 1440"/>
                                <a:gd name="T68" fmla="+- 0 11414 9742"/>
                                <a:gd name="T69" fmla="*/ T68 w 2766"/>
                                <a:gd name="T70" fmla="+- 0 1753 463"/>
                                <a:gd name="T71" fmla="*/ 1753 h 1440"/>
                                <a:gd name="T72" fmla="+- 0 11473 9742"/>
                                <a:gd name="T73" fmla="*/ T72 w 2766"/>
                                <a:gd name="T74" fmla="+- 0 1797 463"/>
                                <a:gd name="T75" fmla="*/ 1797 h 1440"/>
                                <a:gd name="T76" fmla="+- 0 11537 9742"/>
                                <a:gd name="T77" fmla="*/ T76 w 2766"/>
                                <a:gd name="T78" fmla="+- 0 1834 463"/>
                                <a:gd name="T79" fmla="*/ 1834 h 1440"/>
                                <a:gd name="T80" fmla="+- 0 11606 9742"/>
                                <a:gd name="T81" fmla="*/ T80 w 2766"/>
                                <a:gd name="T82" fmla="+- 0 1863 463"/>
                                <a:gd name="T83" fmla="*/ 1863 h 1440"/>
                                <a:gd name="T84" fmla="+- 0 11677 9742"/>
                                <a:gd name="T85" fmla="*/ T84 w 2766"/>
                                <a:gd name="T86" fmla="+- 0 1885 463"/>
                                <a:gd name="T87" fmla="*/ 1885 h 1440"/>
                                <a:gd name="T88" fmla="+- 0 11752 9742"/>
                                <a:gd name="T89" fmla="*/ T88 w 2766"/>
                                <a:gd name="T90" fmla="+- 0 1898 463"/>
                                <a:gd name="T91" fmla="*/ 1898 h 1440"/>
                                <a:gd name="T92" fmla="+- 0 11829 9742"/>
                                <a:gd name="T93" fmla="*/ T92 w 2766"/>
                                <a:gd name="T94" fmla="+- 0 1903 463"/>
                                <a:gd name="T95" fmla="*/ 1903 h 1440"/>
                                <a:gd name="T96" fmla="+- 0 11903 9742"/>
                                <a:gd name="T97" fmla="*/ T96 w 2766"/>
                                <a:gd name="T98" fmla="+- 0 1899 463"/>
                                <a:gd name="T99" fmla="*/ 1899 h 1440"/>
                                <a:gd name="T100" fmla="+- 0 11974 9742"/>
                                <a:gd name="T101" fmla="*/ T100 w 2766"/>
                                <a:gd name="T102" fmla="+- 0 1886 463"/>
                                <a:gd name="T103" fmla="*/ 1886 h 1440"/>
                                <a:gd name="T104" fmla="+- 0 12043 9742"/>
                                <a:gd name="T105" fmla="*/ T104 w 2766"/>
                                <a:gd name="T106" fmla="+- 0 1866 463"/>
                                <a:gd name="T107" fmla="*/ 1866 h 1440"/>
                                <a:gd name="T108" fmla="+- 0 12109 9742"/>
                                <a:gd name="T109" fmla="*/ T108 w 2766"/>
                                <a:gd name="T110" fmla="+- 0 1839 463"/>
                                <a:gd name="T111" fmla="*/ 1839 h 1440"/>
                                <a:gd name="T112" fmla="+- 0 12171 9742"/>
                                <a:gd name="T113" fmla="*/ T112 w 2766"/>
                                <a:gd name="T114" fmla="+- 0 1805 463"/>
                                <a:gd name="T115" fmla="*/ 1805 h 1440"/>
                                <a:gd name="T116" fmla="+- 0 12230 9742"/>
                                <a:gd name="T117" fmla="*/ T116 w 2766"/>
                                <a:gd name="T118" fmla="+- 0 1764 463"/>
                                <a:gd name="T119" fmla="*/ 1764 h 1440"/>
                                <a:gd name="T120" fmla="+- 0 12284 9742"/>
                                <a:gd name="T121" fmla="*/ T120 w 2766"/>
                                <a:gd name="T122" fmla="+- 0 1717 463"/>
                                <a:gd name="T123" fmla="*/ 1717 h 1440"/>
                                <a:gd name="T124" fmla="+- 0 12333 9742"/>
                                <a:gd name="T125" fmla="*/ T124 w 2766"/>
                                <a:gd name="T126" fmla="+- 0 1665 463"/>
                                <a:gd name="T127" fmla="*/ 1665 h 1440"/>
                                <a:gd name="T128" fmla="+- 0 12377 9742"/>
                                <a:gd name="T129" fmla="*/ T128 w 2766"/>
                                <a:gd name="T130" fmla="+- 0 1608 463"/>
                                <a:gd name="T131" fmla="*/ 1608 h 1440"/>
                                <a:gd name="T132" fmla="+- 0 12415 9742"/>
                                <a:gd name="T133" fmla="*/ T132 w 2766"/>
                                <a:gd name="T134" fmla="+- 0 1546 463"/>
                                <a:gd name="T135" fmla="*/ 1546 h 1440"/>
                                <a:gd name="T136" fmla="+- 0 12448 9742"/>
                                <a:gd name="T137" fmla="*/ T136 w 2766"/>
                                <a:gd name="T138" fmla="+- 0 1480 463"/>
                                <a:gd name="T139" fmla="*/ 1480 h 1440"/>
                                <a:gd name="T140" fmla="+- 0 12473 9742"/>
                                <a:gd name="T141" fmla="*/ T140 w 2766"/>
                                <a:gd name="T142" fmla="+- 0 1411 463"/>
                                <a:gd name="T143" fmla="*/ 1411 h 1440"/>
                                <a:gd name="T144" fmla="+- 0 12492 9742"/>
                                <a:gd name="T145" fmla="*/ T144 w 2766"/>
                                <a:gd name="T146" fmla="+- 0 1338 463"/>
                                <a:gd name="T147" fmla="*/ 1338 h 1440"/>
                                <a:gd name="T148" fmla="+- 0 12504 9742"/>
                                <a:gd name="T149" fmla="*/ T148 w 2766"/>
                                <a:gd name="T150" fmla="+- 0 1262 463"/>
                                <a:gd name="T151" fmla="*/ 1262 h 1440"/>
                                <a:gd name="T152" fmla="+- 0 12508 9742"/>
                                <a:gd name="T153" fmla="*/ T152 w 2766"/>
                                <a:gd name="T154" fmla="+- 0 1183 463"/>
                                <a:gd name="T155" fmla="*/ 1183 h 1440"/>
                                <a:gd name="T156" fmla="+- 0 12504 9742"/>
                                <a:gd name="T157" fmla="*/ T156 w 2766"/>
                                <a:gd name="T158" fmla="+- 0 1105 463"/>
                                <a:gd name="T159" fmla="*/ 1105 h 1440"/>
                                <a:gd name="T160" fmla="+- 0 12492 9742"/>
                                <a:gd name="T161" fmla="*/ T160 w 2766"/>
                                <a:gd name="T162" fmla="+- 0 1029 463"/>
                                <a:gd name="T163" fmla="*/ 1029 h 1440"/>
                                <a:gd name="T164" fmla="+- 0 12473 9742"/>
                                <a:gd name="T165" fmla="*/ T164 w 2766"/>
                                <a:gd name="T166" fmla="+- 0 956 463"/>
                                <a:gd name="T167" fmla="*/ 956 h 1440"/>
                                <a:gd name="T168" fmla="+- 0 12448 9742"/>
                                <a:gd name="T169" fmla="*/ T168 w 2766"/>
                                <a:gd name="T170" fmla="+- 0 886 463"/>
                                <a:gd name="T171" fmla="*/ 886 h 1440"/>
                                <a:gd name="T172" fmla="+- 0 12415 9742"/>
                                <a:gd name="T173" fmla="*/ T172 w 2766"/>
                                <a:gd name="T174" fmla="+- 0 820 463"/>
                                <a:gd name="T175" fmla="*/ 820 h 1440"/>
                                <a:gd name="T176" fmla="+- 0 12377 9742"/>
                                <a:gd name="T177" fmla="*/ T176 w 2766"/>
                                <a:gd name="T178" fmla="+- 0 758 463"/>
                                <a:gd name="T179" fmla="*/ 758 h 1440"/>
                                <a:gd name="T180" fmla="+- 0 12333 9742"/>
                                <a:gd name="T181" fmla="*/ T180 w 2766"/>
                                <a:gd name="T182" fmla="+- 0 701 463"/>
                                <a:gd name="T183" fmla="*/ 701 h 1440"/>
                                <a:gd name="T184" fmla="+- 0 12284 9742"/>
                                <a:gd name="T185" fmla="*/ T184 w 2766"/>
                                <a:gd name="T186" fmla="+- 0 649 463"/>
                                <a:gd name="T187" fmla="*/ 649 h 1440"/>
                                <a:gd name="T188" fmla="+- 0 12230 9742"/>
                                <a:gd name="T189" fmla="*/ T188 w 2766"/>
                                <a:gd name="T190" fmla="+- 0 602 463"/>
                                <a:gd name="T191" fmla="*/ 602 h 1440"/>
                                <a:gd name="T192" fmla="+- 0 12171 9742"/>
                                <a:gd name="T193" fmla="*/ T192 w 2766"/>
                                <a:gd name="T194" fmla="+- 0 562 463"/>
                                <a:gd name="T195" fmla="*/ 562 h 1440"/>
                                <a:gd name="T196" fmla="+- 0 12109 9742"/>
                                <a:gd name="T197" fmla="*/ T196 w 2766"/>
                                <a:gd name="T198" fmla="+- 0 527 463"/>
                                <a:gd name="T199" fmla="*/ 527 h 1440"/>
                                <a:gd name="T200" fmla="+- 0 12043 9742"/>
                                <a:gd name="T201" fmla="*/ T200 w 2766"/>
                                <a:gd name="T202" fmla="+- 0 500 463"/>
                                <a:gd name="T203" fmla="*/ 500 h 1440"/>
                                <a:gd name="T204" fmla="+- 0 11974 9742"/>
                                <a:gd name="T205" fmla="*/ T204 w 2766"/>
                                <a:gd name="T206" fmla="+- 0 480 463"/>
                                <a:gd name="T207" fmla="*/ 480 h 1440"/>
                                <a:gd name="T208" fmla="+- 0 11903 9742"/>
                                <a:gd name="T209" fmla="*/ T208 w 2766"/>
                                <a:gd name="T210" fmla="+- 0 468 463"/>
                                <a:gd name="T211" fmla="*/ 468 h 1440"/>
                                <a:gd name="T212" fmla="+- 0 11829 9742"/>
                                <a:gd name="T213" fmla="*/ T212 w 2766"/>
                                <a:gd name="T214" fmla="+- 0 463 463"/>
                                <a:gd name="T215" fmla="*/ 46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66" h="1440">
                                  <a:moveTo>
                                    <a:pt x="2087" y="0"/>
                                  </a:moveTo>
                                  <a:lnTo>
                                    <a:pt x="2010" y="5"/>
                                  </a:lnTo>
                                  <a:lnTo>
                                    <a:pt x="1935" y="18"/>
                                  </a:lnTo>
                                  <a:lnTo>
                                    <a:pt x="1864" y="40"/>
                                  </a:lnTo>
                                  <a:lnTo>
                                    <a:pt x="1795" y="70"/>
                                  </a:lnTo>
                                  <a:lnTo>
                                    <a:pt x="1731" y="106"/>
                                  </a:lnTo>
                                  <a:lnTo>
                                    <a:pt x="1672" y="150"/>
                                  </a:lnTo>
                                  <a:lnTo>
                                    <a:pt x="1617" y="200"/>
                                  </a:lnTo>
                                  <a:lnTo>
                                    <a:pt x="1567" y="256"/>
                                  </a:lnTo>
                                  <a:lnTo>
                                    <a:pt x="1523" y="318"/>
                                  </a:lnTo>
                                  <a:lnTo>
                                    <a:pt x="1505" y="354"/>
                                  </a:lnTo>
                                  <a:lnTo>
                                    <a:pt x="0" y="354"/>
                                  </a:lnTo>
                                  <a:lnTo>
                                    <a:pt x="0" y="1086"/>
                                  </a:lnTo>
                                  <a:lnTo>
                                    <a:pt x="1505" y="1086"/>
                                  </a:lnTo>
                                  <a:lnTo>
                                    <a:pt x="1523" y="1123"/>
                                  </a:lnTo>
                                  <a:lnTo>
                                    <a:pt x="1567" y="1184"/>
                                  </a:lnTo>
                                  <a:lnTo>
                                    <a:pt x="1617" y="1240"/>
                                  </a:lnTo>
                                  <a:lnTo>
                                    <a:pt x="1672" y="1290"/>
                                  </a:lnTo>
                                  <a:lnTo>
                                    <a:pt x="1731" y="1334"/>
                                  </a:lnTo>
                                  <a:lnTo>
                                    <a:pt x="1795" y="1371"/>
                                  </a:lnTo>
                                  <a:lnTo>
                                    <a:pt x="1864" y="1400"/>
                                  </a:lnTo>
                                  <a:lnTo>
                                    <a:pt x="1935" y="1422"/>
                                  </a:lnTo>
                                  <a:lnTo>
                                    <a:pt x="2010" y="1435"/>
                                  </a:lnTo>
                                  <a:lnTo>
                                    <a:pt x="2087" y="1440"/>
                                  </a:lnTo>
                                  <a:lnTo>
                                    <a:pt x="2161" y="1436"/>
                                  </a:lnTo>
                                  <a:lnTo>
                                    <a:pt x="2232" y="1423"/>
                                  </a:lnTo>
                                  <a:lnTo>
                                    <a:pt x="2301" y="1403"/>
                                  </a:lnTo>
                                  <a:lnTo>
                                    <a:pt x="2367" y="1376"/>
                                  </a:lnTo>
                                  <a:lnTo>
                                    <a:pt x="2429" y="1342"/>
                                  </a:lnTo>
                                  <a:lnTo>
                                    <a:pt x="2488" y="1301"/>
                                  </a:lnTo>
                                  <a:lnTo>
                                    <a:pt x="2542" y="1254"/>
                                  </a:lnTo>
                                  <a:lnTo>
                                    <a:pt x="2591" y="1202"/>
                                  </a:lnTo>
                                  <a:lnTo>
                                    <a:pt x="2635" y="1145"/>
                                  </a:lnTo>
                                  <a:lnTo>
                                    <a:pt x="2673" y="1083"/>
                                  </a:lnTo>
                                  <a:lnTo>
                                    <a:pt x="2706" y="1017"/>
                                  </a:lnTo>
                                  <a:lnTo>
                                    <a:pt x="2731" y="948"/>
                                  </a:lnTo>
                                  <a:lnTo>
                                    <a:pt x="2750" y="875"/>
                                  </a:lnTo>
                                  <a:lnTo>
                                    <a:pt x="2762" y="799"/>
                                  </a:lnTo>
                                  <a:lnTo>
                                    <a:pt x="2766" y="720"/>
                                  </a:lnTo>
                                  <a:lnTo>
                                    <a:pt x="2762" y="642"/>
                                  </a:lnTo>
                                  <a:lnTo>
                                    <a:pt x="2750" y="566"/>
                                  </a:lnTo>
                                  <a:lnTo>
                                    <a:pt x="2731" y="493"/>
                                  </a:lnTo>
                                  <a:lnTo>
                                    <a:pt x="2706" y="423"/>
                                  </a:lnTo>
                                  <a:lnTo>
                                    <a:pt x="2673" y="357"/>
                                  </a:lnTo>
                                  <a:lnTo>
                                    <a:pt x="2635" y="295"/>
                                  </a:lnTo>
                                  <a:lnTo>
                                    <a:pt x="2591" y="238"/>
                                  </a:lnTo>
                                  <a:lnTo>
                                    <a:pt x="2542" y="186"/>
                                  </a:lnTo>
                                  <a:lnTo>
                                    <a:pt x="2488" y="139"/>
                                  </a:lnTo>
                                  <a:lnTo>
                                    <a:pt x="2429" y="99"/>
                                  </a:lnTo>
                                  <a:lnTo>
                                    <a:pt x="2367" y="64"/>
                                  </a:lnTo>
                                  <a:lnTo>
                                    <a:pt x="2301" y="37"/>
                                  </a:lnTo>
                                  <a:lnTo>
                                    <a:pt x="2232" y="17"/>
                                  </a:lnTo>
                                  <a:lnTo>
                                    <a:pt x="2161" y="5"/>
                                  </a:lnTo>
                                  <a:lnTo>
                                    <a:pt x="2087"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6"/>
                        <wpg:cNvGrpSpPr/>
                        <wpg:grpSpPr>
                          <a:xfrm>
                            <a:off x="1042664" y="124127"/>
                            <a:ext cx="702945" cy="739140"/>
                            <a:chOff x="0" y="0"/>
                            <a:chExt cx="702945" cy="739140"/>
                          </a:xfrm>
                        </wpg:grpSpPr>
                        <pic:pic xmlns:pic="http://schemas.openxmlformats.org/drawingml/2006/picture">
                          <pic:nvPicPr>
                            <pic:cNvPr id="54" name="Picture 2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294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26"/>
                          <wps:cNvSpPr>
                            <a:spLocks/>
                          </wps:cNvSpPr>
                          <wps:spPr bwMode="auto">
                            <a:xfrm>
                              <a:off x="24826" y="28963"/>
                              <a:ext cx="601345" cy="636905"/>
                            </a:xfrm>
                            <a:custGeom>
                              <a:avLst/>
                              <a:gdLst>
                                <a:gd name="T0" fmla="+- 0 11833 11360"/>
                                <a:gd name="T1" fmla="*/ T0 w 947"/>
                                <a:gd name="T2" fmla="+- 0 682 682"/>
                                <a:gd name="T3" fmla="*/ 682 h 1003"/>
                                <a:gd name="T4" fmla="+- 0 11763 11360"/>
                                <a:gd name="T5" fmla="*/ T4 w 947"/>
                                <a:gd name="T6" fmla="+- 0 687 682"/>
                                <a:gd name="T7" fmla="*/ 687 h 1003"/>
                                <a:gd name="T8" fmla="+- 0 11696 11360"/>
                                <a:gd name="T9" fmla="*/ T8 w 947"/>
                                <a:gd name="T10" fmla="+- 0 703 682"/>
                                <a:gd name="T11" fmla="*/ 703 h 1003"/>
                                <a:gd name="T12" fmla="+- 0 11633 11360"/>
                                <a:gd name="T13" fmla="*/ T12 w 947"/>
                                <a:gd name="T14" fmla="+- 0 728 682"/>
                                <a:gd name="T15" fmla="*/ 728 h 1003"/>
                                <a:gd name="T16" fmla="+- 0 11575 11360"/>
                                <a:gd name="T17" fmla="*/ T16 w 947"/>
                                <a:gd name="T18" fmla="+- 0 762 682"/>
                                <a:gd name="T19" fmla="*/ 762 h 1003"/>
                                <a:gd name="T20" fmla="+- 0 11523 11360"/>
                                <a:gd name="T21" fmla="*/ T20 w 947"/>
                                <a:gd name="T22" fmla="+- 0 805 682"/>
                                <a:gd name="T23" fmla="*/ 805 h 1003"/>
                                <a:gd name="T24" fmla="+- 0 11476 11360"/>
                                <a:gd name="T25" fmla="*/ T24 w 947"/>
                                <a:gd name="T26" fmla="+- 0 854 682"/>
                                <a:gd name="T27" fmla="*/ 854 h 1003"/>
                                <a:gd name="T28" fmla="+- 0 11436 11360"/>
                                <a:gd name="T29" fmla="*/ T28 w 947"/>
                                <a:gd name="T30" fmla="+- 0 910 682"/>
                                <a:gd name="T31" fmla="*/ 910 h 1003"/>
                                <a:gd name="T32" fmla="+- 0 11404 11360"/>
                                <a:gd name="T33" fmla="*/ T32 w 947"/>
                                <a:gd name="T34" fmla="+- 0 972 682"/>
                                <a:gd name="T35" fmla="*/ 972 h 1003"/>
                                <a:gd name="T36" fmla="+- 0 11380 11360"/>
                                <a:gd name="T37" fmla="*/ T36 w 947"/>
                                <a:gd name="T38" fmla="+- 0 1038 682"/>
                                <a:gd name="T39" fmla="*/ 1038 h 1003"/>
                                <a:gd name="T40" fmla="+- 0 11365 11360"/>
                                <a:gd name="T41" fmla="*/ T40 w 947"/>
                                <a:gd name="T42" fmla="+- 0 1109 682"/>
                                <a:gd name="T43" fmla="*/ 1109 h 1003"/>
                                <a:gd name="T44" fmla="+- 0 11360 11360"/>
                                <a:gd name="T45" fmla="*/ T44 w 947"/>
                                <a:gd name="T46" fmla="+- 0 1183 682"/>
                                <a:gd name="T47" fmla="*/ 1183 h 1003"/>
                                <a:gd name="T48" fmla="+- 0 11365 11360"/>
                                <a:gd name="T49" fmla="*/ T48 w 947"/>
                                <a:gd name="T50" fmla="+- 0 1257 682"/>
                                <a:gd name="T51" fmla="*/ 1257 h 1003"/>
                                <a:gd name="T52" fmla="+- 0 11380 11360"/>
                                <a:gd name="T53" fmla="*/ T52 w 947"/>
                                <a:gd name="T54" fmla="+- 0 1328 682"/>
                                <a:gd name="T55" fmla="*/ 1328 h 1003"/>
                                <a:gd name="T56" fmla="+- 0 11404 11360"/>
                                <a:gd name="T57" fmla="*/ T56 w 947"/>
                                <a:gd name="T58" fmla="+- 0 1394 682"/>
                                <a:gd name="T59" fmla="*/ 1394 h 1003"/>
                                <a:gd name="T60" fmla="+- 0 11436 11360"/>
                                <a:gd name="T61" fmla="*/ T60 w 947"/>
                                <a:gd name="T62" fmla="+- 0 1456 682"/>
                                <a:gd name="T63" fmla="*/ 1456 h 1003"/>
                                <a:gd name="T64" fmla="+- 0 11476 11360"/>
                                <a:gd name="T65" fmla="*/ T64 w 947"/>
                                <a:gd name="T66" fmla="+- 0 1512 682"/>
                                <a:gd name="T67" fmla="*/ 1512 h 1003"/>
                                <a:gd name="T68" fmla="+- 0 11523 11360"/>
                                <a:gd name="T69" fmla="*/ T68 w 947"/>
                                <a:gd name="T70" fmla="+- 0 1561 682"/>
                                <a:gd name="T71" fmla="*/ 1561 h 1003"/>
                                <a:gd name="T72" fmla="+- 0 11575 11360"/>
                                <a:gd name="T73" fmla="*/ T72 w 947"/>
                                <a:gd name="T74" fmla="+- 0 1604 682"/>
                                <a:gd name="T75" fmla="*/ 1604 h 1003"/>
                                <a:gd name="T76" fmla="+- 0 11633 11360"/>
                                <a:gd name="T77" fmla="*/ T76 w 947"/>
                                <a:gd name="T78" fmla="+- 0 1638 682"/>
                                <a:gd name="T79" fmla="*/ 1638 h 1003"/>
                                <a:gd name="T80" fmla="+- 0 11696 11360"/>
                                <a:gd name="T81" fmla="*/ T80 w 947"/>
                                <a:gd name="T82" fmla="+- 0 1663 682"/>
                                <a:gd name="T83" fmla="*/ 1663 h 1003"/>
                                <a:gd name="T84" fmla="+- 0 11763 11360"/>
                                <a:gd name="T85" fmla="*/ T84 w 947"/>
                                <a:gd name="T86" fmla="+- 0 1679 682"/>
                                <a:gd name="T87" fmla="*/ 1679 h 1003"/>
                                <a:gd name="T88" fmla="+- 0 11833 11360"/>
                                <a:gd name="T89" fmla="*/ T88 w 947"/>
                                <a:gd name="T90" fmla="+- 0 1684 682"/>
                                <a:gd name="T91" fmla="*/ 1684 h 1003"/>
                                <a:gd name="T92" fmla="+- 0 11903 11360"/>
                                <a:gd name="T93" fmla="*/ T92 w 947"/>
                                <a:gd name="T94" fmla="+- 0 1679 682"/>
                                <a:gd name="T95" fmla="*/ 1679 h 1003"/>
                                <a:gd name="T96" fmla="+- 0 11970 11360"/>
                                <a:gd name="T97" fmla="*/ T96 w 947"/>
                                <a:gd name="T98" fmla="+- 0 1663 682"/>
                                <a:gd name="T99" fmla="*/ 1663 h 1003"/>
                                <a:gd name="T100" fmla="+- 0 12032 11360"/>
                                <a:gd name="T101" fmla="*/ T100 w 947"/>
                                <a:gd name="T102" fmla="+- 0 1638 682"/>
                                <a:gd name="T103" fmla="*/ 1638 h 1003"/>
                                <a:gd name="T104" fmla="+- 0 12091 11360"/>
                                <a:gd name="T105" fmla="*/ T104 w 947"/>
                                <a:gd name="T106" fmla="+- 0 1604 682"/>
                                <a:gd name="T107" fmla="*/ 1604 h 1003"/>
                                <a:gd name="T108" fmla="+- 0 12143 11360"/>
                                <a:gd name="T109" fmla="*/ T108 w 947"/>
                                <a:gd name="T110" fmla="+- 0 1561 682"/>
                                <a:gd name="T111" fmla="*/ 1561 h 1003"/>
                                <a:gd name="T112" fmla="+- 0 12190 11360"/>
                                <a:gd name="T113" fmla="*/ T112 w 947"/>
                                <a:gd name="T114" fmla="+- 0 1512 682"/>
                                <a:gd name="T115" fmla="*/ 1512 h 1003"/>
                                <a:gd name="T116" fmla="+- 0 12230 11360"/>
                                <a:gd name="T117" fmla="*/ T116 w 947"/>
                                <a:gd name="T118" fmla="+- 0 1456 682"/>
                                <a:gd name="T119" fmla="*/ 1456 h 1003"/>
                                <a:gd name="T120" fmla="+- 0 12262 11360"/>
                                <a:gd name="T121" fmla="*/ T120 w 947"/>
                                <a:gd name="T122" fmla="+- 0 1394 682"/>
                                <a:gd name="T123" fmla="*/ 1394 h 1003"/>
                                <a:gd name="T124" fmla="+- 0 12286 11360"/>
                                <a:gd name="T125" fmla="*/ T124 w 947"/>
                                <a:gd name="T126" fmla="+- 0 1328 682"/>
                                <a:gd name="T127" fmla="*/ 1328 h 1003"/>
                                <a:gd name="T128" fmla="+- 0 12301 11360"/>
                                <a:gd name="T129" fmla="*/ T128 w 947"/>
                                <a:gd name="T130" fmla="+- 0 1257 682"/>
                                <a:gd name="T131" fmla="*/ 1257 h 1003"/>
                                <a:gd name="T132" fmla="+- 0 12306 11360"/>
                                <a:gd name="T133" fmla="*/ T132 w 947"/>
                                <a:gd name="T134" fmla="+- 0 1183 682"/>
                                <a:gd name="T135" fmla="*/ 1183 h 1003"/>
                                <a:gd name="T136" fmla="+- 0 12301 11360"/>
                                <a:gd name="T137" fmla="*/ T136 w 947"/>
                                <a:gd name="T138" fmla="+- 0 1109 682"/>
                                <a:gd name="T139" fmla="*/ 1109 h 1003"/>
                                <a:gd name="T140" fmla="+- 0 12286 11360"/>
                                <a:gd name="T141" fmla="*/ T140 w 947"/>
                                <a:gd name="T142" fmla="+- 0 1038 682"/>
                                <a:gd name="T143" fmla="*/ 1038 h 1003"/>
                                <a:gd name="T144" fmla="+- 0 12262 11360"/>
                                <a:gd name="T145" fmla="*/ T144 w 947"/>
                                <a:gd name="T146" fmla="+- 0 972 682"/>
                                <a:gd name="T147" fmla="*/ 972 h 1003"/>
                                <a:gd name="T148" fmla="+- 0 12230 11360"/>
                                <a:gd name="T149" fmla="*/ T148 w 947"/>
                                <a:gd name="T150" fmla="+- 0 910 682"/>
                                <a:gd name="T151" fmla="*/ 910 h 1003"/>
                                <a:gd name="T152" fmla="+- 0 12190 11360"/>
                                <a:gd name="T153" fmla="*/ T152 w 947"/>
                                <a:gd name="T154" fmla="+- 0 854 682"/>
                                <a:gd name="T155" fmla="*/ 854 h 1003"/>
                                <a:gd name="T156" fmla="+- 0 12143 11360"/>
                                <a:gd name="T157" fmla="*/ T156 w 947"/>
                                <a:gd name="T158" fmla="+- 0 805 682"/>
                                <a:gd name="T159" fmla="*/ 805 h 1003"/>
                                <a:gd name="T160" fmla="+- 0 12091 11360"/>
                                <a:gd name="T161" fmla="*/ T160 w 947"/>
                                <a:gd name="T162" fmla="+- 0 762 682"/>
                                <a:gd name="T163" fmla="*/ 762 h 1003"/>
                                <a:gd name="T164" fmla="+- 0 12032 11360"/>
                                <a:gd name="T165" fmla="*/ T164 w 947"/>
                                <a:gd name="T166" fmla="+- 0 728 682"/>
                                <a:gd name="T167" fmla="*/ 728 h 1003"/>
                                <a:gd name="T168" fmla="+- 0 11970 11360"/>
                                <a:gd name="T169" fmla="*/ T168 w 947"/>
                                <a:gd name="T170" fmla="+- 0 703 682"/>
                                <a:gd name="T171" fmla="*/ 703 h 1003"/>
                                <a:gd name="T172" fmla="+- 0 11903 11360"/>
                                <a:gd name="T173" fmla="*/ T172 w 947"/>
                                <a:gd name="T174" fmla="+- 0 687 682"/>
                                <a:gd name="T175" fmla="*/ 687 h 1003"/>
                                <a:gd name="T176" fmla="+- 0 11833 11360"/>
                                <a:gd name="T177" fmla="*/ T176 w 947"/>
                                <a:gd name="T178" fmla="+- 0 682 682"/>
                                <a:gd name="T179" fmla="*/ 682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5"/>
                                  </a:lnTo>
                                  <a:lnTo>
                                    <a:pt x="336" y="21"/>
                                  </a:lnTo>
                                  <a:lnTo>
                                    <a:pt x="273" y="46"/>
                                  </a:lnTo>
                                  <a:lnTo>
                                    <a:pt x="215" y="80"/>
                                  </a:lnTo>
                                  <a:lnTo>
                                    <a:pt x="163" y="123"/>
                                  </a:lnTo>
                                  <a:lnTo>
                                    <a:pt x="116" y="172"/>
                                  </a:lnTo>
                                  <a:lnTo>
                                    <a:pt x="76" y="228"/>
                                  </a:lnTo>
                                  <a:lnTo>
                                    <a:pt x="44" y="290"/>
                                  </a:lnTo>
                                  <a:lnTo>
                                    <a:pt x="20" y="356"/>
                                  </a:lnTo>
                                  <a:lnTo>
                                    <a:pt x="5" y="427"/>
                                  </a:lnTo>
                                  <a:lnTo>
                                    <a:pt x="0" y="501"/>
                                  </a:lnTo>
                                  <a:lnTo>
                                    <a:pt x="5" y="575"/>
                                  </a:lnTo>
                                  <a:lnTo>
                                    <a:pt x="20" y="646"/>
                                  </a:lnTo>
                                  <a:lnTo>
                                    <a:pt x="44" y="712"/>
                                  </a:lnTo>
                                  <a:lnTo>
                                    <a:pt x="76" y="774"/>
                                  </a:lnTo>
                                  <a:lnTo>
                                    <a:pt x="116" y="830"/>
                                  </a:lnTo>
                                  <a:lnTo>
                                    <a:pt x="163" y="879"/>
                                  </a:lnTo>
                                  <a:lnTo>
                                    <a:pt x="215" y="922"/>
                                  </a:lnTo>
                                  <a:lnTo>
                                    <a:pt x="273" y="956"/>
                                  </a:lnTo>
                                  <a:lnTo>
                                    <a:pt x="336" y="981"/>
                                  </a:lnTo>
                                  <a:lnTo>
                                    <a:pt x="403" y="997"/>
                                  </a:lnTo>
                                  <a:lnTo>
                                    <a:pt x="473" y="1002"/>
                                  </a:lnTo>
                                  <a:lnTo>
                                    <a:pt x="543" y="997"/>
                                  </a:lnTo>
                                  <a:lnTo>
                                    <a:pt x="610" y="981"/>
                                  </a:lnTo>
                                  <a:lnTo>
                                    <a:pt x="672" y="956"/>
                                  </a:lnTo>
                                  <a:lnTo>
                                    <a:pt x="731" y="922"/>
                                  </a:lnTo>
                                  <a:lnTo>
                                    <a:pt x="783" y="879"/>
                                  </a:lnTo>
                                  <a:lnTo>
                                    <a:pt x="830" y="830"/>
                                  </a:lnTo>
                                  <a:lnTo>
                                    <a:pt x="870" y="774"/>
                                  </a:lnTo>
                                  <a:lnTo>
                                    <a:pt x="902" y="712"/>
                                  </a:lnTo>
                                  <a:lnTo>
                                    <a:pt x="926" y="646"/>
                                  </a:lnTo>
                                  <a:lnTo>
                                    <a:pt x="941" y="575"/>
                                  </a:lnTo>
                                  <a:lnTo>
                                    <a:pt x="946" y="501"/>
                                  </a:lnTo>
                                  <a:lnTo>
                                    <a:pt x="941" y="427"/>
                                  </a:lnTo>
                                  <a:lnTo>
                                    <a:pt x="926" y="356"/>
                                  </a:lnTo>
                                  <a:lnTo>
                                    <a:pt x="902" y="290"/>
                                  </a:lnTo>
                                  <a:lnTo>
                                    <a:pt x="870" y="228"/>
                                  </a:lnTo>
                                  <a:lnTo>
                                    <a:pt x="830" y="172"/>
                                  </a:lnTo>
                                  <a:lnTo>
                                    <a:pt x="783" y="123"/>
                                  </a:lnTo>
                                  <a:lnTo>
                                    <a:pt x="731" y="80"/>
                                  </a:lnTo>
                                  <a:lnTo>
                                    <a:pt x="672" y="46"/>
                                  </a:lnTo>
                                  <a:lnTo>
                                    <a:pt x="610" y="21"/>
                                  </a:lnTo>
                                  <a:lnTo>
                                    <a:pt x="543" y="5"/>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47"/>
                            <pic:cNvPicPr>
                              <a:picLocks noChangeAspect="1"/>
                            </pic:cNvPicPr>
                          </pic:nvPicPr>
                          <pic:blipFill>
                            <a:blip r:embed="rId40">
                              <a:duotone>
                                <a:schemeClr val="accent1">
                                  <a:shade val="45000"/>
                                  <a:satMod val="135000"/>
                                </a:schemeClr>
                                <a:prstClr val="white"/>
                              </a:duotone>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70339" y="82751"/>
                              <a:ext cx="507365" cy="507365"/>
                            </a:xfrm>
                            <a:prstGeom prst="rect">
                              <a:avLst/>
                            </a:prstGeom>
                            <a:noFill/>
                            <a:ln>
                              <a:noFill/>
                            </a:ln>
                          </pic:spPr>
                        </pic:pic>
                      </wpg:grpSp>
                      <wps:wsp>
                        <wps:cNvPr id="88" name="Text Box 59"/>
                        <wps:cNvSpPr txBox="1">
                          <a:spLocks noChangeArrowheads="1"/>
                        </wps:cNvSpPr>
                        <wps:spPr bwMode="auto">
                          <a:xfrm>
                            <a:off x="86689" y="255563"/>
                            <a:ext cx="203835" cy="40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62CA" w14:textId="77777777" w:rsidR="003B61D6" w:rsidRPr="00527BA4" w:rsidRDefault="003B61D6" w:rsidP="00527BA4">
                              <w:pPr>
                                <w:spacing w:before="0"/>
                                <w:rPr>
                                  <w:sz w:val="48"/>
                                  <w:szCs w:val="18"/>
                                </w:rPr>
                              </w:pPr>
                              <w:r w:rsidRPr="00527BA4">
                                <w:rPr>
                                  <w:color w:val="FFFFFF"/>
                                  <w:sz w:val="48"/>
                                  <w:szCs w:val="18"/>
                                </w:rPr>
                                <w:t>1</w:t>
                              </w:r>
                            </w:p>
                          </w:txbxContent>
                        </wps:txbx>
                        <wps:bodyPr rot="0" vert="horz" wrap="square" lIns="0" tIns="0" rIns="0" bIns="0" anchor="ctr" anchorCtr="0" upright="1">
                          <a:noAutofit/>
                        </wps:bodyPr>
                      </wps:wsp>
                      <wps:wsp>
                        <wps:cNvPr id="89" name="Text Box 60"/>
                        <wps:cNvSpPr txBox="1">
                          <a:spLocks noChangeArrowheads="1"/>
                        </wps:cNvSpPr>
                        <wps:spPr bwMode="auto">
                          <a:xfrm>
                            <a:off x="384793" y="339280"/>
                            <a:ext cx="56261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C86E" w14:textId="77777777" w:rsidR="003B61D6" w:rsidRPr="00527BA4" w:rsidRDefault="003B61D6" w:rsidP="00390E73">
                              <w:pPr>
                                <w:spacing w:before="21" w:line="204" w:lineRule="auto"/>
                                <w:ind w:right="-1"/>
                                <w:rPr>
                                  <w:b/>
                                  <w:bCs/>
                                  <w:sz w:val="16"/>
                                  <w:szCs w:val="16"/>
                                </w:rPr>
                              </w:pPr>
                              <w:r w:rsidRPr="00527BA4">
                                <w:rPr>
                                  <w:b/>
                                  <w:bCs/>
                                  <w:color w:val="FFFFFF"/>
                                  <w:sz w:val="16"/>
                                  <w:szCs w:val="16"/>
                                </w:rPr>
                                <w:t>Get dressed</w:t>
                              </w:r>
                            </w:p>
                          </w:txbxContent>
                        </wps:txbx>
                        <wps:bodyPr rot="0" vert="horz" wrap="square" lIns="0" tIns="0" rIns="0" bIns="0" anchor="ctr" anchorCtr="0" upright="1">
                          <a:noAutofit/>
                        </wps:bodyPr>
                      </wps:wsp>
                    </wpg:wgp>
                  </a:graphicData>
                </a:graphic>
              </wp:anchor>
            </w:drawing>
          </mc:Choice>
          <mc:Fallback>
            <w:pict>
              <v:group w14:anchorId="03997D42" id="Group 117" o:spid="_x0000_s1070" style="position:absolute;left:0;text-align:left;margin-left:238.8pt;margin-top:8.1pt;width:131.75pt;height:72.05pt;z-index:251619840" coordsize="18592,10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">
                <v:group id="Group 109" o:spid="_x0000_s1071" style="position:absolute;width:18592;height:10166" coordsize="18592,10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22" o:spid="_x0000_s1072" style="position:absolute;left:413;top:7033;width:1791;height:1899;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" path="m282,l,,282,299,282,xe" fillcolor="green" stroked="f">
                    <v:path arrowok="t" o:connecttype="custom" o:connectlocs="179070,981710;0,981710;179070,1171575;179070,9817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73" type="#_x0000_t75" style="position:absolute;width:18592;height:1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">
                    <v:imagedata r:id="rId42" o:title=""/>
                    <v:path arrowok="t"/>
                  </v:shape>
                  <v:shape id="Freeform 24" o:spid="_x0000_s1074" style="position:absolute;left:372;top:124;width:17564;height:9144;visibility:visible;mso-wrap-style:square;v-text-anchor:top" coordsize="2766,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" path="m2087,r-77,5l1935,18r-71,22l1795,70r-64,36l1672,150r-55,50l1567,256r-44,62l1505,354,,354r,732l1505,1086r18,37l1567,1184r50,56l1672,1290r59,44l1795,1371r69,29l1935,1422r75,13l2087,1440r74,-4l2232,1423r69,-20l2367,1376r62,-34l2488,1301r54,-47l2591,1202r44,-57l2673,1083r33,-66l2731,948r19,-73l2762,799r4,-79l2762,642r-12,-76l2731,493r-25,-70l2673,357r-38,-62l2591,238r-49,-52l2488,139,2429,99,2367,64,2301,37,2232,17,2161,5,2087,xe" fillcolor="green" stroked="f">
                    <v:path arrowok="t" o:connecttype="custom" o:connectlocs="1325245,294005;1276350,297180;1228725,305435;1183640,319405;1139825,338455;1099185,361315;1061720,389255;1026795,421005;995045,456565;967105,495935;955675,518795;0,518795;0,983615;955675,983615;967105,1007110;995045,1045845;1026795,1081405;1061720,1113155;1099185,1141095;1139825,1164590;1183640,1183005;1228725,1196975;1276350,1205230;1325245,1208405;1372235,1205865;1417320,1197610;1461135,1184910;1503045,1167765;1542415,1146175;1579880,1120140;1614170,1090295;1645285,1057275;1673225,1021080;1697355,981710;1718310,939800;1734185,895985;1746250,849630;1753870,801370;1756410,751205;1753870,701675;1746250,653415;1734185,607060;1718310,562610;1697355,520700;1673225,481330;1645285,445135;1614170,412115;1579880,382270;1542415,356870;1503045,334645;1461135,317500;1417320,304800;1372235,297180;1325245,294005" o:connectangles="0,0,0,0,0,0,0,0,0,0,0,0,0,0,0,0,0,0,0,0,0,0,0,0,0,0,0,0,0,0,0,0,0,0,0,0,0,0,0,0,0,0,0,0,0,0,0,0,0,0,0,0,0,0"/>
                  </v:shape>
                </v:group>
                <v:group id="Group 106" o:spid="_x0000_s1075" style="position:absolute;left:10426;top:1241;width:7030;height:7391" coordsize="7029,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Picture 25" o:spid="_x0000_s1076" type="#_x0000_t75" style="position:absolute;width:7029;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">
                    <v:imagedata r:id="rId43" o:title=""/>
                    <v:path arrowok="t"/>
                  </v:shape>
                  <v:shape id="Freeform 26" o:spid="_x0000_s1077" style="position:absolute;left:248;top:289;width:6013;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" path="m473,l403,5,336,21,273,46,215,80r-52,43l116,172,76,228,44,290,20,356,5,427,,501r5,74l20,646r24,66l76,774r40,56l163,879r52,43l273,956r63,25l403,997r70,5l543,997r67,-16l672,956r59,-34l783,879r47,-49l870,774r32,-62l926,646r15,-71l946,501r-5,-74l926,356,902,290,870,228,830,172,783,123,731,80,672,46,610,21,543,5,473,xe" stroked="f">
                    <v:path arrowok="t" o:connecttype="custom" o:connectlocs="300355,433070;255905,436245;213360,446405;173355,462280;136525,483870;103505,511175;73660,542290;48260,577850;27940,617220;12700,659130;3175,704215;0,751205;3175,798195;12700,843280;27940,885190;48260,924560;73660,960120;103505,991235;136525,1018540;173355,1040130;213360,1056005;255905,1066165;300355,1069340;344805,1066165;387350,1056005;426720,1040130;464185,1018540;497205,991235;527050,960120;552450,924560;572770,885190;588010,843280;597535,798195;600710,751205;597535,704215;588010,659130;572770,617220;552450,577850;527050,542290;497205,511175;464185,483870;426720,462280;387350,446405;344805,436245;300355,433070" o:connectangles="0,0,0,0,0,0,0,0,0,0,0,0,0,0,0,0,0,0,0,0,0,0,0,0,0,0,0,0,0,0,0,0,0,0,0,0,0,0,0,0,0,0,0,0,0"/>
                  </v:shape>
                  <v:shape id="Picture 47" o:spid="_x0000_s1078" type="#_x0000_t75" style="position:absolute;left:703;top:827;width:5074;height:50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">
                    <v:imagedata r:id="rId44" o:title="" recolortarget="#254619 [1444]"/>
                  </v:shape>
                </v:group>
                <v:shapetype id="_x0000_t202" coordsize="21600,21600" o:spt="202" path="m,l,21600r21600,l21600,xe">
                  <v:stroke joinstyle="miter"/>
                  <v:path gradientshapeok="t" o:connecttype="rect"/>
                </v:shapetype>
                <v:shape id="Text Box 59" o:spid="_x0000_s1079" type="#_x0000_t202" style="position:absolute;left:866;top:2555;width:2039;height:4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" filled="f" stroked="f">
                  <v:textbox inset="0,0,0,0">
                    <w:txbxContent>
                      <w:p w14:paraId="682E62CA" w14:textId="77777777" w:rsidR="003B61D6" w:rsidRPr="00527BA4" w:rsidRDefault="003B61D6" w:rsidP="00527BA4">
                        <w:pPr>
                          <w:spacing w:before="0"/>
                          <w:rPr>
                            <w:sz w:val="48"/>
                            <w:szCs w:val="18"/>
                          </w:rPr>
                        </w:pPr>
                        <w:r w:rsidRPr="00527BA4">
                          <w:rPr>
                            <w:color w:val="FFFFFF"/>
                            <w:sz w:val="48"/>
                            <w:szCs w:val="18"/>
                          </w:rPr>
                          <w:t>1</w:t>
                        </w:r>
                      </w:p>
                    </w:txbxContent>
                  </v:textbox>
                </v:shape>
                <v:shape id="Text Box 60" o:spid="_x0000_s1080" type="#_x0000_t202" style="position:absolute;left:3847;top:3392;width:5627;height: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" filled="f" stroked="f">
                  <v:textbox inset="0,0,0,0">
                    <w:txbxContent>
                      <w:p w14:paraId="5690C86E" w14:textId="77777777" w:rsidR="003B61D6" w:rsidRPr="00527BA4" w:rsidRDefault="003B61D6" w:rsidP="00390E73">
                        <w:pPr>
                          <w:spacing w:before="21" w:line="204" w:lineRule="auto"/>
                          <w:ind w:right="-1"/>
                          <w:rPr>
                            <w:b/>
                            <w:bCs/>
                            <w:sz w:val="16"/>
                            <w:szCs w:val="16"/>
                          </w:rPr>
                        </w:pPr>
                        <w:r w:rsidRPr="00527BA4">
                          <w:rPr>
                            <w:b/>
                            <w:bCs/>
                            <w:color w:val="FFFFFF"/>
                            <w:sz w:val="16"/>
                            <w:szCs w:val="16"/>
                          </w:rPr>
                          <w:t>Get dressed</w:t>
                        </w:r>
                      </w:p>
                    </w:txbxContent>
                  </v:textbox>
                </v:shape>
              </v:group>
            </w:pict>
          </mc:Fallback>
        </mc:AlternateContent>
      </w:r>
      <w:r w:rsidR="00987B51" w:rsidRPr="00491029">
        <w:rPr>
          <w:b/>
          <w:bCs/>
          <w:color w:val="5FB81A"/>
        </w:rPr>
        <w:t>Keeping healthy boundaries is really important.</w:t>
      </w:r>
    </w:p>
    <w:p w14:paraId="3D20DA65" w14:textId="640AF739" w:rsidR="00987B51" w:rsidRDefault="00527BA4" w:rsidP="00527BA4">
      <w:pPr>
        <w:ind w:right="5813"/>
      </w:pPr>
      <w:r>
        <w:rPr>
          <w:noProof/>
        </w:rPr>
        <mc:AlternateContent>
          <mc:Choice Requires="wpg">
            <w:drawing>
              <wp:anchor distT="0" distB="0" distL="114300" distR="114300" simplePos="0" relativeHeight="251622912" behindDoc="0" locked="0" layoutInCell="1" allowOverlap="1" wp14:anchorId="0E8C055E" wp14:editId="3509AE7D">
                <wp:simplePos x="0" y="0"/>
                <wp:positionH relativeFrom="column">
                  <wp:posOffset>3049706</wp:posOffset>
                </wp:positionH>
                <wp:positionV relativeFrom="paragraph">
                  <wp:posOffset>437184</wp:posOffset>
                </wp:positionV>
                <wp:extent cx="1986280" cy="914400"/>
                <wp:effectExtent l="0" t="0" r="0" b="0"/>
                <wp:wrapNone/>
                <wp:docPr id="118" name="Group 118"/>
                <wp:cNvGraphicFramePr/>
                <a:graphic xmlns:a="http://schemas.openxmlformats.org/drawingml/2006/main">
                  <a:graphicData uri="http://schemas.microsoft.com/office/word/2010/wordprocessingGroup">
                    <wpg:wgp>
                      <wpg:cNvGrpSpPr/>
                      <wpg:grpSpPr>
                        <a:xfrm>
                          <a:off x="0" y="0"/>
                          <a:ext cx="1986280" cy="914400"/>
                          <a:chOff x="0" y="0"/>
                          <a:chExt cx="2207260" cy="1016635"/>
                        </a:xfrm>
                      </wpg:grpSpPr>
                      <wpg:grpSp>
                        <wpg:cNvPr id="110" name="Group 110"/>
                        <wpg:cNvGrpSpPr/>
                        <wpg:grpSpPr>
                          <a:xfrm>
                            <a:off x="0" y="0"/>
                            <a:ext cx="2207260" cy="1016635"/>
                            <a:chOff x="0" y="0"/>
                            <a:chExt cx="2207260" cy="1016635"/>
                          </a:xfrm>
                        </wpg:grpSpPr>
                        <wps:wsp>
                          <wps:cNvPr id="56" name="Freeform 27"/>
                          <wps:cNvSpPr>
                            <a:spLocks/>
                          </wps:cNvSpPr>
                          <wps:spPr bwMode="auto">
                            <a:xfrm>
                              <a:off x="16550" y="699247"/>
                              <a:ext cx="179070" cy="189865"/>
                            </a:xfrm>
                            <a:custGeom>
                              <a:avLst/>
                              <a:gdLst>
                                <a:gd name="T0" fmla="+- 0 10067 9785"/>
                                <a:gd name="T1" fmla="*/ T0 w 282"/>
                                <a:gd name="T2" fmla="+- 0 2737 2737"/>
                                <a:gd name="T3" fmla="*/ 2737 h 299"/>
                                <a:gd name="T4" fmla="+- 0 9785 9785"/>
                                <a:gd name="T5" fmla="*/ T4 w 282"/>
                                <a:gd name="T6" fmla="+- 0 2737 2737"/>
                                <a:gd name="T7" fmla="*/ 2737 h 299"/>
                                <a:gd name="T8" fmla="+- 0 10067 9785"/>
                                <a:gd name="T9" fmla="*/ T8 w 282"/>
                                <a:gd name="T10" fmla="+- 0 3036 2737"/>
                                <a:gd name="T11" fmla="*/ 3036 h 299"/>
                                <a:gd name="T12" fmla="+- 0 10067 9785"/>
                                <a:gd name="T13" fmla="*/ T12 w 282"/>
                                <a:gd name="T14" fmla="+- 0 2737 2737"/>
                                <a:gd name="T15" fmla="*/ 2737 h 299"/>
                              </a:gdLst>
                              <a:ahLst/>
                              <a:cxnLst>
                                <a:cxn ang="0">
                                  <a:pos x="T1" y="T3"/>
                                </a:cxn>
                                <a:cxn ang="0">
                                  <a:pos x="T5" y="T7"/>
                                </a:cxn>
                                <a:cxn ang="0">
                                  <a:pos x="T9" y="T11"/>
                                </a:cxn>
                                <a:cxn ang="0">
                                  <a:pos x="T13" y="T15"/>
                                </a:cxn>
                              </a:cxnLst>
                              <a:rect l="0" t="0" r="r" b="b"/>
                              <a:pathLst>
                                <a:path w="282" h="299">
                                  <a:moveTo>
                                    <a:pt x="282" y="0"/>
                                  </a:moveTo>
                                  <a:lnTo>
                                    <a:pt x="0" y="0"/>
                                  </a:lnTo>
                                  <a:lnTo>
                                    <a:pt x="282" y="299"/>
                                  </a:lnTo>
                                  <a:lnTo>
                                    <a:pt x="282"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2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72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29"/>
                          <wps:cNvSpPr>
                            <a:spLocks/>
                          </wps:cNvSpPr>
                          <wps:spPr bwMode="auto">
                            <a:xfrm>
                              <a:off x="16550" y="16550"/>
                              <a:ext cx="2131695" cy="914400"/>
                            </a:xfrm>
                            <a:custGeom>
                              <a:avLst/>
                              <a:gdLst>
                                <a:gd name="T0" fmla="+- 0 12420 9785"/>
                                <a:gd name="T1" fmla="*/ T0 w 3314"/>
                                <a:gd name="T2" fmla="+- 0 1657 1657"/>
                                <a:gd name="T3" fmla="*/ 1657 h 1440"/>
                                <a:gd name="T4" fmla="+- 0 12343 9785"/>
                                <a:gd name="T5" fmla="*/ T4 w 3314"/>
                                <a:gd name="T6" fmla="+- 0 1662 1657"/>
                                <a:gd name="T7" fmla="*/ 1662 h 1440"/>
                                <a:gd name="T8" fmla="+- 0 12268 9785"/>
                                <a:gd name="T9" fmla="*/ T8 w 3314"/>
                                <a:gd name="T10" fmla="+- 0 1675 1657"/>
                                <a:gd name="T11" fmla="*/ 1675 h 1440"/>
                                <a:gd name="T12" fmla="+- 0 12197 9785"/>
                                <a:gd name="T13" fmla="*/ T12 w 3314"/>
                                <a:gd name="T14" fmla="+- 0 1697 1657"/>
                                <a:gd name="T15" fmla="*/ 1697 h 1440"/>
                                <a:gd name="T16" fmla="+- 0 12129 9785"/>
                                <a:gd name="T17" fmla="*/ T16 w 3314"/>
                                <a:gd name="T18" fmla="+- 0 1726 1657"/>
                                <a:gd name="T19" fmla="*/ 1726 h 1440"/>
                                <a:gd name="T20" fmla="+- 0 12065 9785"/>
                                <a:gd name="T21" fmla="*/ T20 w 3314"/>
                                <a:gd name="T22" fmla="+- 0 1763 1657"/>
                                <a:gd name="T23" fmla="*/ 1763 h 1440"/>
                                <a:gd name="T24" fmla="+- 0 12005 9785"/>
                                <a:gd name="T25" fmla="*/ T24 w 3314"/>
                                <a:gd name="T26" fmla="+- 0 1807 1657"/>
                                <a:gd name="T27" fmla="*/ 1807 h 1440"/>
                                <a:gd name="T28" fmla="+- 0 11950 9785"/>
                                <a:gd name="T29" fmla="*/ T28 w 3314"/>
                                <a:gd name="T30" fmla="+- 0 1857 1657"/>
                                <a:gd name="T31" fmla="*/ 1857 h 1440"/>
                                <a:gd name="T32" fmla="+- 0 11900 9785"/>
                                <a:gd name="T33" fmla="*/ T32 w 3314"/>
                                <a:gd name="T34" fmla="+- 0 1913 1657"/>
                                <a:gd name="T35" fmla="*/ 1913 h 1440"/>
                                <a:gd name="T36" fmla="+- 0 11857 9785"/>
                                <a:gd name="T37" fmla="*/ T36 w 3314"/>
                                <a:gd name="T38" fmla="+- 0 1975 1657"/>
                                <a:gd name="T39" fmla="*/ 1975 h 1440"/>
                                <a:gd name="T40" fmla="+- 0 11838 9785"/>
                                <a:gd name="T41" fmla="*/ T40 w 3314"/>
                                <a:gd name="T42" fmla="+- 0 2011 1657"/>
                                <a:gd name="T43" fmla="*/ 2011 h 1440"/>
                                <a:gd name="T44" fmla="+- 0 9785 9785"/>
                                <a:gd name="T45" fmla="*/ T44 w 3314"/>
                                <a:gd name="T46" fmla="+- 0 2011 1657"/>
                                <a:gd name="T47" fmla="*/ 2011 h 1440"/>
                                <a:gd name="T48" fmla="+- 0 9785 9785"/>
                                <a:gd name="T49" fmla="*/ T48 w 3314"/>
                                <a:gd name="T50" fmla="+- 0 2743 1657"/>
                                <a:gd name="T51" fmla="*/ 2743 h 1440"/>
                                <a:gd name="T52" fmla="+- 0 11838 9785"/>
                                <a:gd name="T53" fmla="*/ T52 w 3314"/>
                                <a:gd name="T54" fmla="+- 0 2743 1657"/>
                                <a:gd name="T55" fmla="*/ 2743 h 1440"/>
                                <a:gd name="T56" fmla="+- 0 11857 9785"/>
                                <a:gd name="T57" fmla="*/ T56 w 3314"/>
                                <a:gd name="T58" fmla="+- 0 2780 1657"/>
                                <a:gd name="T59" fmla="*/ 2780 h 1440"/>
                                <a:gd name="T60" fmla="+- 0 11900 9785"/>
                                <a:gd name="T61" fmla="*/ T60 w 3314"/>
                                <a:gd name="T62" fmla="+- 0 2841 1657"/>
                                <a:gd name="T63" fmla="*/ 2841 h 1440"/>
                                <a:gd name="T64" fmla="+- 0 11950 9785"/>
                                <a:gd name="T65" fmla="*/ T64 w 3314"/>
                                <a:gd name="T66" fmla="+- 0 2897 1657"/>
                                <a:gd name="T67" fmla="*/ 2897 h 1440"/>
                                <a:gd name="T68" fmla="+- 0 12005 9785"/>
                                <a:gd name="T69" fmla="*/ T68 w 3314"/>
                                <a:gd name="T70" fmla="+- 0 2947 1657"/>
                                <a:gd name="T71" fmla="*/ 2947 h 1440"/>
                                <a:gd name="T72" fmla="+- 0 12065 9785"/>
                                <a:gd name="T73" fmla="*/ T72 w 3314"/>
                                <a:gd name="T74" fmla="+- 0 2991 1657"/>
                                <a:gd name="T75" fmla="*/ 2991 h 1440"/>
                                <a:gd name="T76" fmla="+- 0 12129 9785"/>
                                <a:gd name="T77" fmla="*/ T76 w 3314"/>
                                <a:gd name="T78" fmla="+- 0 3027 1657"/>
                                <a:gd name="T79" fmla="*/ 3027 h 1440"/>
                                <a:gd name="T80" fmla="+- 0 12197 9785"/>
                                <a:gd name="T81" fmla="*/ T80 w 3314"/>
                                <a:gd name="T82" fmla="+- 0 3057 1657"/>
                                <a:gd name="T83" fmla="*/ 3057 h 1440"/>
                                <a:gd name="T84" fmla="+- 0 12268 9785"/>
                                <a:gd name="T85" fmla="*/ T84 w 3314"/>
                                <a:gd name="T86" fmla="+- 0 3079 1657"/>
                                <a:gd name="T87" fmla="*/ 3079 h 1440"/>
                                <a:gd name="T88" fmla="+- 0 12343 9785"/>
                                <a:gd name="T89" fmla="*/ T88 w 3314"/>
                                <a:gd name="T90" fmla="+- 0 3092 1657"/>
                                <a:gd name="T91" fmla="*/ 3092 h 1440"/>
                                <a:gd name="T92" fmla="+- 0 12420 9785"/>
                                <a:gd name="T93" fmla="*/ T92 w 3314"/>
                                <a:gd name="T94" fmla="+- 0 3097 1657"/>
                                <a:gd name="T95" fmla="*/ 3097 h 1440"/>
                                <a:gd name="T96" fmla="+- 0 12494 9785"/>
                                <a:gd name="T97" fmla="*/ T96 w 3314"/>
                                <a:gd name="T98" fmla="+- 0 3093 1657"/>
                                <a:gd name="T99" fmla="*/ 3093 h 1440"/>
                                <a:gd name="T100" fmla="+- 0 12566 9785"/>
                                <a:gd name="T101" fmla="*/ T100 w 3314"/>
                                <a:gd name="T102" fmla="+- 0 3080 1657"/>
                                <a:gd name="T103" fmla="*/ 3080 h 1440"/>
                                <a:gd name="T104" fmla="+- 0 12635 9785"/>
                                <a:gd name="T105" fmla="*/ T104 w 3314"/>
                                <a:gd name="T106" fmla="+- 0 3060 1657"/>
                                <a:gd name="T107" fmla="*/ 3060 h 1440"/>
                                <a:gd name="T108" fmla="+- 0 12701 9785"/>
                                <a:gd name="T109" fmla="*/ T108 w 3314"/>
                                <a:gd name="T110" fmla="+- 0 3033 1657"/>
                                <a:gd name="T111" fmla="*/ 3033 h 1440"/>
                                <a:gd name="T112" fmla="+- 0 12763 9785"/>
                                <a:gd name="T113" fmla="*/ T112 w 3314"/>
                                <a:gd name="T114" fmla="+- 0 2998 1657"/>
                                <a:gd name="T115" fmla="*/ 2998 h 1440"/>
                                <a:gd name="T116" fmla="+- 0 12821 9785"/>
                                <a:gd name="T117" fmla="*/ T116 w 3314"/>
                                <a:gd name="T118" fmla="+- 0 2958 1657"/>
                                <a:gd name="T119" fmla="*/ 2958 h 1440"/>
                                <a:gd name="T120" fmla="+- 0 12875 9785"/>
                                <a:gd name="T121" fmla="*/ T120 w 3314"/>
                                <a:gd name="T122" fmla="+- 0 2911 1657"/>
                                <a:gd name="T123" fmla="*/ 2911 h 1440"/>
                                <a:gd name="T124" fmla="+- 0 12924 9785"/>
                                <a:gd name="T125" fmla="*/ T124 w 3314"/>
                                <a:gd name="T126" fmla="+- 0 2859 1657"/>
                                <a:gd name="T127" fmla="*/ 2859 h 1440"/>
                                <a:gd name="T128" fmla="+- 0 12968 9785"/>
                                <a:gd name="T129" fmla="*/ T128 w 3314"/>
                                <a:gd name="T130" fmla="+- 0 2802 1657"/>
                                <a:gd name="T131" fmla="*/ 2802 h 1440"/>
                                <a:gd name="T132" fmla="+- 0 13007 9785"/>
                                <a:gd name="T133" fmla="*/ T132 w 3314"/>
                                <a:gd name="T134" fmla="+- 0 2740 1657"/>
                                <a:gd name="T135" fmla="*/ 2740 h 1440"/>
                                <a:gd name="T136" fmla="+- 0 13039 9785"/>
                                <a:gd name="T137" fmla="*/ T136 w 3314"/>
                                <a:gd name="T138" fmla="+- 0 2674 1657"/>
                                <a:gd name="T139" fmla="*/ 2674 h 1440"/>
                                <a:gd name="T140" fmla="+- 0 13065 9785"/>
                                <a:gd name="T141" fmla="*/ T140 w 3314"/>
                                <a:gd name="T142" fmla="+- 0 2604 1657"/>
                                <a:gd name="T143" fmla="*/ 2604 h 1440"/>
                                <a:gd name="T144" fmla="+- 0 13084 9785"/>
                                <a:gd name="T145" fmla="*/ T144 w 3314"/>
                                <a:gd name="T146" fmla="+- 0 2531 1657"/>
                                <a:gd name="T147" fmla="*/ 2531 h 1440"/>
                                <a:gd name="T148" fmla="+- 0 13095 9785"/>
                                <a:gd name="T149" fmla="*/ T148 w 3314"/>
                                <a:gd name="T150" fmla="+- 0 2455 1657"/>
                                <a:gd name="T151" fmla="*/ 2455 h 1440"/>
                                <a:gd name="T152" fmla="+- 0 13099 9785"/>
                                <a:gd name="T153" fmla="*/ T152 w 3314"/>
                                <a:gd name="T154" fmla="+- 0 2377 1657"/>
                                <a:gd name="T155" fmla="*/ 2377 h 1440"/>
                                <a:gd name="T156" fmla="+- 0 13095 9785"/>
                                <a:gd name="T157" fmla="*/ T156 w 3314"/>
                                <a:gd name="T158" fmla="+- 0 2299 1657"/>
                                <a:gd name="T159" fmla="*/ 2299 h 1440"/>
                                <a:gd name="T160" fmla="+- 0 13084 9785"/>
                                <a:gd name="T161" fmla="*/ T160 w 3314"/>
                                <a:gd name="T162" fmla="+- 0 2223 1657"/>
                                <a:gd name="T163" fmla="*/ 2223 h 1440"/>
                                <a:gd name="T164" fmla="+- 0 13065 9785"/>
                                <a:gd name="T165" fmla="*/ T164 w 3314"/>
                                <a:gd name="T166" fmla="+- 0 2149 1657"/>
                                <a:gd name="T167" fmla="*/ 2149 h 1440"/>
                                <a:gd name="T168" fmla="+- 0 13039 9785"/>
                                <a:gd name="T169" fmla="*/ T168 w 3314"/>
                                <a:gd name="T170" fmla="+- 0 2080 1657"/>
                                <a:gd name="T171" fmla="*/ 2080 h 1440"/>
                                <a:gd name="T172" fmla="+- 0 13007 9785"/>
                                <a:gd name="T173" fmla="*/ T172 w 3314"/>
                                <a:gd name="T174" fmla="+- 0 2014 1657"/>
                                <a:gd name="T175" fmla="*/ 2014 h 1440"/>
                                <a:gd name="T176" fmla="+- 0 12968 9785"/>
                                <a:gd name="T177" fmla="*/ T176 w 3314"/>
                                <a:gd name="T178" fmla="+- 0 1952 1657"/>
                                <a:gd name="T179" fmla="*/ 1952 h 1440"/>
                                <a:gd name="T180" fmla="+- 0 12924 9785"/>
                                <a:gd name="T181" fmla="*/ T180 w 3314"/>
                                <a:gd name="T182" fmla="+- 0 1895 1657"/>
                                <a:gd name="T183" fmla="*/ 1895 h 1440"/>
                                <a:gd name="T184" fmla="+- 0 12875 9785"/>
                                <a:gd name="T185" fmla="*/ T184 w 3314"/>
                                <a:gd name="T186" fmla="+- 0 1843 1657"/>
                                <a:gd name="T187" fmla="*/ 1843 h 1440"/>
                                <a:gd name="T188" fmla="+- 0 12821 9785"/>
                                <a:gd name="T189" fmla="*/ T188 w 3314"/>
                                <a:gd name="T190" fmla="+- 0 1796 1657"/>
                                <a:gd name="T191" fmla="*/ 1796 h 1440"/>
                                <a:gd name="T192" fmla="+- 0 12763 9785"/>
                                <a:gd name="T193" fmla="*/ T192 w 3314"/>
                                <a:gd name="T194" fmla="+- 0 1755 1657"/>
                                <a:gd name="T195" fmla="*/ 1755 h 1440"/>
                                <a:gd name="T196" fmla="+- 0 12701 9785"/>
                                <a:gd name="T197" fmla="*/ T196 w 3314"/>
                                <a:gd name="T198" fmla="+- 0 1721 1657"/>
                                <a:gd name="T199" fmla="*/ 1721 h 1440"/>
                                <a:gd name="T200" fmla="+- 0 12635 9785"/>
                                <a:gd name="T201" fmla="*/ T200 w 3314"/>
                                <a:gd name="T202" fmla="+- 0 1694 1657"/>
                                <a:gd name="T203" fmla="*/ 1694 h 1440"/>
                                <a:gd name="T204" fmla="+- 0 12566 9785"/>
                                <a:gd name="T205" fmla="*/ T204 w 3314"/>
                                <a:gd name="T206" fmla="+- 0 1674 1657"/>
                                <a:gd name="T207" fmla="*/ 1674 h 1440"/>
                                <a:gd name="T208" fmla="+- 0 12494 9785"/>
                                <a:gd name="T209" fmla="*/ T208 w 3314"/>
                                <a:gd name="T210" fmla="+- 0 1661 1657"/>
                                <a:gd name="T211" fmla="*/ 1661 h 1440"/>
                                <a:gd name="T212" fmla="+- 0 12420 9785"/>
                                <a:gd name="T213" fmla="*/ T212 w 3314"/>
                                <a:gd name="T214" fmla="+- 0 1657 1657"/>
                                <a:gd name="T215" fmla="*/ 165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4" h="1440">
                                  <a:moveTo>
                                    <a:pt x="2635" y="0"/>
                                  </a:moveTo>
                                  <a:lnTo>
                                    <a:pt x="2558" y="5"/>
                                  </a:lnTo>
                                  <a:lnTo>
                                    <a:pt x="2483" y="18"/>
                                  </a:lnTo>
                                  <a:lnTo>
                                    <a:pt x="2412" y="40"/>
                                  </a:lnTo>
                                  <a:lnTo>
                                    <a:pt x="2344" y="69"/>
                                  </a:lnTo>
                                  <a:lnTo>
                                    <a:pt x="2280" y="106"/>
                                  </a:lnTo>
                                  <a:lnTo>
                                    <a:pt x="2220" y="150"/>
                                  </a:lnTo>
                                  <a:lnTo>
                                    <a:pt x="2165" y="200"/>
                                  </a:lnTo>
                                  <a:lnTo>
                                    <a:pt x="2115" y="256"/>
                                  </a:lnTo>
                                  <a:lnTo>
                                    <a:pt x="2072" y="318"/>
                                  </a:lnTo>
                                  <a:lnTo>
                                    <a:pt x="2053" y="354"/>
                                  </a:lnTo>
                                  <a:lnTo>
                                    <a:pt x="0" y="354"/>
                                  </a:lnTo>
                                  <a:lnTo>
                                    <a:pt x="0" y="1086"/>
                                  </a:lnTo>
                                  <a:lnTo>
                                    <a:pt x="2053" y="1086"/>
                                  </a:lnTo>
                                  <a:lnTo>
                                    <a:pt x="2072" y="1123"/>
                                  </a:lnTo>
                                  <a:lnTo>
                                    <a:pt x="2115" y="1184"/>
                                  </a:lnTo>
                                  <a:lnTo>
                                    <a:pt x="2165" y="1240"/>
                                  </a:lnTo>
                                  <a:lnTo>
                                    <a:pt x="2220" y="1290"/>
                                  </a:lnTo>
                                  <a:lnTo>
                                    <a:pt x="2280" y="1334"/>
                                  </a:lnTo>
                                  <a:lnTo>
                                    <a:pt x="2344" y="1370"/>
                                  </a:lnTo>
                                  <a:lnTo>
                                    <a:pt x="2412" y="1400"/>
                                  </a:lnTo>
                                  <a:lnTo>
                                    <a:pt x="2483" y="1422"/>
                                  </a:lnTo>
                                  <a:lnTo>
                                    <a:pt x="2558" y="1435"/>
                                  </a:lnTo>
                                  <a:lnTo>
                                    <a:pt x="2635" y="1440"/>
                                  </a:lnTo>
                                  <a:lnTo>
                                    <a:pt x="2709" y="1436"/>
                                  </a:lnTo>
                                  <a:lnTo>
                                    <a:pt x="2781" y="1423"/>
                                  </a:lnTo>
                                  <a:lnTo>
                                    <a:pt x="2850" y="1403"/>
                                  </a:lnTo>
                                  <a:lnTo>
                                    <a:pt x="2916" y="1376"/>
                                  </a:lnTo>
                                  <a:lnTo>
                                    <a:pt x="2978" y="1341"/>
                                  </a:lnTo>
                                  <a:lnTo>
                                    <a:pt x="3036" y="1301"/>
                                  </a:lnTo>
                                  <a:lnTo>
                                    <a:pt x="3090" y="1254"/>
                                  </a:lnTo>
                                  <a:lnTo>
                                    <a:pt x="3139" y="1202"/>
                                  </a:lnTo>
                                  <a:lnTo>
                                    <a:pt x="3183" y="1145"/>
                                  </a:lnTo>
                                  <a:lnTo>
                                    <a:pt x="3222" y="1083"/>
                                  </a:lnTo>
                                  <a:lnTo>
                                    <a:pt x="3254" y="1017"/>
                                  </a:lnTo>
                                  <a:lnTo>
                                    <a:pt x="3280" y="947"/>
                                  </a:lnTo>
                                  <a:lnTo>
                                    <a:pt x="3299" y="874"/>
                                  </a:lnTo>
                                  <a:lnTo>
                                    <a:pt x="3310" y="798"/>
                                  </a:lnTo>
                                  <a:lnTo>
                                    <a:pt x="3314" y="720"/>
                                  </a:lnTo>
                                  <a:lnTo>
                                    <a:pt x="3310" y="642"/>
                                  </a:lnTo>
                                  <a:lnTo>
                                    <a:pt x="3299" y="566"/>
                                  </a:lnTo>
                                  <a:lnTo>
                                    <a:pt x="3280" y="492"/>
                                  </a:lnTo>
                                  <a:lnTo>
                                    <a:pt x="3254" y="423"/>
                                  </a:lnTo>
                                  <a:lnTo>
                                    <a:pt x="3222" y="357"/>
                                  </a:lnTo>
                                  <a:lnTo>
                                    <a:pt x="3183" y="295"/>
                                  </a:lnTo>
                                  <a:lnTo>
                                    <a:pt x="3139" y="238"/>
                                  </a:lnTo>
                                  <a:lnTo>
                                    <a:pt x="3090" y="186"/>
                                  </a:lnTo>
                                  <a:lnTo>
                                    <a:pt x="3036" y="139"/>
                                  </a:lnTo>
                                  <a:lnTo>
                                    <a:pt x="2978" y="98"/>
                                  </a:lnTo>
                                  <a:lnTo>
                                    <a:pt x="2916" y="64"/>
                                  </a:lnTo>
                                  <a:lnTo>
                                    <a:pt x="2850" y="37"/>
                                  </a:lnTo>
                                  <a:lnTo>
                                    <a:pt x="2781" y="17"/>
                                  </a:lnTo>
                                  <a:lnTo>
                                    <a:pt x="2709" y="4"/>
                                  </a:lnTo>
                                  <a:lnTo>
                                    <a:pt x="2635"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5"/>
                        <wpg:cNvGrpSpPr/>
                        <wpg:grpSpPr>
                          <a:xfrm>
                            <a:off x="1381944" y="132402"/>
                            <a:ext cx="702945" cy="739140"/>
                            <a:chOff x="0" y="0"/>
                            <a:chExt cx="702945" cy="739140"/>
                          </a:xfrm>
                        </wpg:grpSpPr>
                        <pic:pic xmlns:pic="http://schemas.openxmlformats.org/drawingml/2006/picture">
                          <pic:nvPicPr>
                            <pic:cNvPr id="59" name="Picture 3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94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31"/>
                          <wps:cNvSpPr>
                            <a:spLocks/>
                          </wps:cNvSpPr>
                          <wps:spPr bwMode="auto">
                            <a:xfrm>
                              <a:off x="28963" y="24825"/>
                              <a:ext cx="601345" cy="636905"/>
                            </a:xfrm>
                            <a:custGeom>
                              <a:avLst/>
                              <a:gdLst>
                                <a:gd name="T0" fmla="+- 0 12425 11952"/>
                                <a:gd name="T1" fmla="*/ T0 w 947"/>
                                <a:gd name="T2" fmla="+- 0 1884 1884"/>
                                <a:gd name="T3" fmla="*/ 1884 h 1003"/>
                                <a:gd name="T4" fmla="+- 0 12355 11952"/>
                                <a:gd name="T5" fmla="*/ T4 w 947"/>
                                <a:gd name="T6" fmla="+- 0 1889 1884"/>
                                <a:gd name="T7" fmla="*/ 1889 h 1003"/>
                                <a:gd name="T8" fmla="+- 0 12289 11952"/>
                                <a:gd name="T9" fmla="*/ T8 w 947"/>
                                <a:gd name="T10" fmla="+- 0 1905 1884"/>
                                <a:gd name="T11" fmla="*/ 1905 h 1003"/>
                                <a:gd name="T12" fmla="+- 0 12226 11952"/>
                                <a:gd name="T13" fmla="*/ T12 w 947"/>
                                <a:gd name="T14" fmla="+- 0 1931 1884"/>
                                <a:gd name="T15" fmla="*/ 1931 h 1003"/>
                                <a:gd name="T16" fmla="+- 0 12168 11952"/>
                                <a:gd name="T17" fmla="*/ T16 w 947"/>
                                <a:gd name="T18" fmla="+- 0 1965 1884"/>
                                <a:gd name="T19" fmla="*/ 1965 h 1003"/>
                                <a:gd name="T20" fmla="+- 0 12115 11952"/>
                                <a:gd name="T21" fmla="*/ T20 w 947"/>
                                <a:gd name="T22" fmla="+- 0 2007 1884"/>
                                <a:gd name="T23" fmla="*/ 2007 h 1003"/>
                                <a:gd name="T24" fmla="+- 0 12068 11952"/>
                                <a:gd name="T25" fmla="*/ T24 w 947"/>
                                <a:gd name="T26" fmla="+- 0 2056 1884"/>
                                <a:gd name="T27" fmla="*/ 2056 h 1003"/>
                                <a:gd name="T28" fmla="+- 0 12028 11952"/>
                                <a:gd name="T29" fmla="*/ T28 w 947"/>
                                <a:gd name="T30" fmla="+- 0 2112 1884"/>
                                <a:gd name="T31" fmla="*/ 2112 h 1003"/>
                                <a:gd name="T32" fmla="+- 0 11996 11952"/>
                                <a:gd name="T33" fmla="*/ T32 w 947"/>
                                <a:gd name="T34" fmla="+- 0 2174 1884"/>
                                <a:gd name="T35" fmla="*/ 2174 h 1003"/>
                                <a:gd name="T36" fmla="+- 0 11972 11952"/>
                                <a:gd name="T37" fmla="*/ T36 w 947"/>
                                <a:gd name="T38" fmla="+- 0 2240 1884"/>
                                <a:gd name="T39" fmla="*/ 2240 h 1003"/>
                                <a:gd name="T40" fmla="+- 0 11957 11952"/>
                                <a:gd name="T41" fmla="*/ T40 w 947"/>
                                <a:gd name="T42" fmla="+- 0 2311 1884"/>
                                <a:gd name="T43" fmla="*/ 2311 h 1003"/>
                                <a:gd name="T44" fmla="+- 0 11952 11952"/>
                                <a:gd name="T45" fmla="*/ T44 w 947"/>
                                <a:gd name="T46" fmla="+- 0 2385 1884"/>
                                <a:gd name="T47" fmla="*/ 2385 h 1003"/>
                                <a:gd name="T48" fmla="+- 0 11957 11952"/>
                                <a:gd name="T49" fmla="*/ T48 w 947"/>
                                <a:gd name="T50" fmla="+- 0 2459 1884"/>
                                <a:gd name="T51" fmla="*/ 2459 h 1003"/>
                                <a:gd name="T52" fmla="+- 0 11972 11952"/>
                                <a:gd name="T53" fmla="*/ T52 w 947"/>
                                <a:gd name="T54" fmla="+- 0 2530 1884"/>
                                <a:gd name="T55" fmla="*/ 2530 h 1003"/>
                                <a:gd name="T56" fmla="+- 0 11996 11952"/>
                                <a:gd name="T57" fmla="*/ T56 w 947"/>
                                <a:gd name="T58" fmla="+- 0 2597 1884"/>
                                <a:gd name="T59" fmla="*/ 2597 h 1003"/>
                                <a:gd name="T60" fmla="+- 0 12028 11952"/>
                                <a:gd name="T61" fmla="*/ T60 w 947"/>
                                <a:gd name="T62" fmla="+- 0 2658 1884"/>
                                <a:gd name="T63" fmla="*/ 2658 h 1003"/>
                                <a:gd name="T64" fmla="+- 0 12068 11952"/>
                                <a:gd name="T65" fmla="*/ T64 w 947"/>
                                <a:gd name="T66" fmla="+- 0 2714 1884"/>
                                <a:gd name="T67" fmla="*/ 2714 h 1003"/>
                                <a:gd name="T68" fmla="+- 0 12115 11952"/>
                                <a:gd name="T69" fmla="*/ T68 w 947"/>
                                <a:gd name="T70" fmla="+- 0 2764 1884"/>
                                <a:gd name="T71" fmla="*/ 2764 h 1003"/>
                                <a:gd name="T72" fmla="+- 0 12168 11952"/>
                                <a:gd name="T73" fmla="*/ T72 w 947"/>
                                <a:gd name="T74" fmla="+- 0 2806 1884"/>
                                <a:gd name="T75" fmla="*/ 2806 h 1003"/>
                                <a:gd name="T76" fmla="+- 0 12226 11952"/>
                                <a:gd name="T77" fmla="*/ T76 w 947"/>
                                <a:gd name="T78" fmla="+- 0 2840 1884"/>
                                <a:gd name="T79" fmla="*/ 2840 h 1003"/>
                                <a:gd name="T80" fmla="+- 0 12289 11952"/>
                                <a:gd name="T81" fmla="*/ T80 w 947"/>
                                <a:gd name="T82" fmla="+- 0 2865 1884"/>
                                <a:gd name="T83" fmla="*/ 2865 h 1003"/>
                                <a:gd name="T84" fmla="+- 0 12355 11952"/>
                                <a:gd name="T85" fmla="*/ T84 w 947"/>
                                <a:gd name="T86" fmla="+- 0 2881 1884"/>
                                <a:gd name="T87" fmla="*/ 2881 h 1003"/>
                                <a:gd name="T88" fmla="+- 0 12425 11952"/>
                                <a:gd name="T89" fmla="*/ T88 w 947"/>
                                <a:gd name="T90" fmla="+- 0 2887 1884"/>
                                <a:gd name="T91" fmla="*/ 2887 h 1003"/>
                                <a:gd name="T92" fmla="+- 0 12495 11952"/>
                                <a:gd name="T93" fmla="*/ T92 w 947"/>
                                <a:gd name="T94" fmla="+- 0 2881 1884"/>
                                <a:gd name="T95" fmla="*/ 2881 h 1003"/>
                                <a:gd name="T96" fmla="+- 0 12562 11952"/>
                                <a:gd name="T97" fmla="*/ T96 w 947"/>
                                <a:gd name="T98" fmla="+- 0 2865 1884"/>
                                <a:gd name="T99" fmla="*/ 2865 h 1003"/>
                                <a:gd name="T100" fmla="+- 0 12625 11952"/>
                                <a:gd name="T101" fmla="*/ T100 w 947"/>
                                <a:gd name="T102" fmla="+- 0 2840 1884"/>
                                <a:gd name="T103" fmla="*/ 2840 h 1003"/>
                                <a:gd name="T104" fmla="+- 0 12683 11952"/>
                                <a:gd name="T105" fmla="*/ T104 w 947"/>
                                <a:gd name="T106" fmla="+- 0 2806 1884"/>
                                <a:gd name="T107" fmla="*/ 2806 h 1003"/>
                                <a:gd name="T108" fmla="+- 0 12736 11952"/>
                                <a:gd name="T109" fmla="*/ T108 w 947"/>
                                <a:gd name="T110" fmla="+- 0 2764 1884"/>
                                <a:gd name="T111" fmla="*/ 2764 h 1003"/>
                                <a:gd name="T112" fmla="+- 0 12782 11952"/>
                                <a:gd name="T113" fmla="*/ T112 w 947"/>
                                <a:gd name="T114" fmla="+- 0 2714 1884"/>
                                <a:gd name="T115" fmla="*/ 2714 h 1003"/>
                                <a:gd name="T116" fmla="+- 0 12822 11952"/>
                                <a:gd name="T117" fmla="*/ T116 w 947"/>
                                <a:gd name="T118" fmla="+- 0 2658 1884"/>
                                <a:gd name="T119" fmla="*/ 2658 h 1003"/>
                                <a:gd name="T120" fmla="+- 0 12854 11952"/>
                                <a:gd name="T121" fmla="*/ T120 w 947"/>
                                <a:gd name="T122" fmla="+- 0 2597 1884"/>
                                <a:gd name="T123" fmla="*/ 2597 h 1003"/>
                                <a:gd name="T124" fmla="+- 0 12878 11952"/>
                                <a:gd name="T125" fmla="*/ T124 w 947"/>
                                <a:gd name="T126" fmla="+- 0 2530 1884"/>
                                <a:gd name="T127" fmla="*/ 2530 h 1003"/>
                                <a:gd name="T128" fmla="+- 0 12893 11952"/>
                                <a:gd name="T129" fmla="*/ T128 w 947"/>
                                <a:gd name="T130" fmla="+- 0 2459 1884"/>
                                <a:gd name="T131" fmla="*/ 2459 h 1003"/>
                                <a:gd name="T132" fmla="+- 0 12898 11952"/>
                                <a:gd name="T133" fmla="*/ T132 w 947"/>
                                <a:gd name="T134" fmla="+- 0 2385 1884"/>
                                <a:gd name="T135" fmla="*/ 2385 h 1003"/>
                                <a:gd name="T136" fmla="+- 0 12893 11952"/>
                                <a:gd name="T137" fmla="*/ T136 w 947"/>
                                <a:gd name="T138" fmla="+- 0 2311 1884"/>
                                <a:gd name="T139" fmla="*/ 2311 h 1003"/>
                                <a:gd name="T140" fmla="+- 0 12878 11952"/>
                                <a:gd name="T141" fmla="*/ T140 w 947"/>
                                <a:gd name="T142" fmla="+- 0 2240 1884"/>
                                <a:gd name="T143" fmla="*/ 2240 h 1003"/>
                                <a:gd name="T144" fmla="+- 0 12854 11952"/>
                                <a:gd name="T145" fmla="*/ T144 w 947"/>
                                <a:gd name="T146" fmla="+- 0 2174 1884"/>
                                <a:gd name="T147" fmla="*/ 2174 h 1003"/>
                                <a:gd name="T148" fmla="+- 0 12822 11952"/>
                                <a:gd name="T149" fmla="*/ T148 w 947"/>
                                <a:gd name="T150" fmla="+- 0 2112 1884"/>
                                <a:gd name="T151" fmla="*/ 2112 h 1003"/>
                                <a:gd name="T152" fmla="+- 0 12782 11952"/>
                                <a:gd name="T153" fmla="*/ T152 w 947"/>
                                <a:gd name="T154" fmla="+- 0 2056 1884"/>
                                <a:gd name="T155" fmla="*/ 2056 h 1003"/>
                                <a:gd name="T156" fmla="+- 0 12736 11952"/>
                                <a:gd name="T157" fmla="*/ T156 w 947"/>
                                <a:gd name="T158" fmla="+- 0 2007 1884"/>
                                <a:gd name="T159" fmla="*/ 2007 h 1003"/>
                                <a:gd name="T160" fmla="+- 0 12683 11952"/>
                                <a:gd name="T161" fmla="*/ T160 w 947"/>
                                <a:gd name="T162" fmla="+- 0 1965 1884"/>
                                <a:gd name="T163" fmla="*/ 1965 h 1003"/>
                                <a:gd name="T164" fmla="+- 0 12625 11952"/>
                                <a:gd name="T165" fmla="*/ T164 w 947"/>
                                <a:gd name="T166" fmla="+- 0 1931 1884"/>
                                <a:gd name="T167" fmla="*/ 1931 h 1003"/>
                                <a:gd name="T168" fmla="+- 0 12562 11952"/>
                                <a:gd name="T169" fmla="*/ T168 w 947"/>
                                <a:gd name="T170" fmla="+- 0 1905 1884"/>
                                <a:gd name="T171" fmla="*/ 1905 h 1003"/>
                                <a:gd name="T172" fmla="+- 0 12495 11952"/>
                                <a:gd name="T173" fmla="*/ T172 w 947"/>
                                <a:gd name="T174" fmla="+- 0 1889 1884"/>
                                <a:gd name="T175" fmla="*/ 1889 h 1003"/>
                                <a:gd name="T176" fmla="+- 0 12425 11952"/>
                                <a:gd name="T177" fmla="*/ T176 w 947"/>
                                <a:gd name="T178" fmla="+- 0 1884 1884"/>
                                <a:gd name="T179" fmla="*/ 1884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5"/>
                                  </a:lnTo>
                                  <a:lnTo>
                                    <a:pt x="337" y="21"/>
                                  </a:lnTo>
                                  <a:lnTo>
                                    <a:pt x="274" y="47"/>
                                  </a:lnTo>
                                  <a:lnTo>
                                    <a:pt x="216" y="81"/>
                                  </a:lnTo>
                                  <a:lnTo>
                                    <a:pt x="163" y="123"/>
                                  </a:lnTo>
                                  <a:lnTo>
                                    <a:pt x="116" y="172"/>
                                  </a:lnTo>
                                  <a:lnTo>
                                    <a:pt x="76" y="228"/>
                                  </a:lnTo>
                                  <a:lnTo>
                                    <a:pt x="44" y="290"/>
                                  </a:lnTo>
                                  <a:lnTo>
                                    <a:pt x="20" y="356"/>
                                  </a:lnTo>
                                  <a:lnTo>
                                    <a:pt x="5" y="427"/>
                                  </a:lnTo>
                                  <a:lnTo>
                                    <a:pt x="0" y="501"/>
                                  </a:lnTo>
                                  <a:lnTo>
                                    <a:pt x="5" y="575"/>
                                  </a:lnTo>
                                  <a:lnTo>
                                    <a:pt x="20" y="646"/>
                                  </a:lnTo>
                                  <a:lnTo>
                                    <a:pt x="44" y="713"/>
                                  </a:lnTo>
                                  <a:lnTo>
                                    <a:pt x="76" y="774"/>
                                  </a:lnTo>
                                  <a:lnTo>
                                    <a:pt x="116" y="830"/>
                                  </a:lnTo>
                                  <a:lnTo>
                                    <a:pt x="163" y="880"/>
                                  </a:lnTo>
                                  <a:lnTo>
                                    <a:pt x="216" y="922"/>
                                  </a:lnTo>
                                  <a:lnTo>
                                    <a:pt x="274" y="956"/>
                                  </a:lnTo>
                                  <a:lnTo>
                                    <a:pt x="337" y="981"/>
                                  </a:lnTo>
                                  <a:lnTo>
                                    <a:pt x="403" y="997"/>
                                  </a:lnTo>
                                  <a:lnTo>
                                    <a:pt x="473" y="1003"/>
                                  </a:lnTo>
                                  <a:lnTo>
                                    <a:pt x="543" y="997"/>
                                  </a:lnTo>
                                  <a:lnTo>
                                    <a:pt x="610" y="981"/>
                                  </a:lnTo>
                                  <a:lnTo>
                                    <a:pt x="673" y="956"/>
                                  </a:lnTo>
                                  <a:lnTo>
                                    <a:pt x="731" y="922"/>
                                  </a:lnTo>
                                  <a:lnTo>
                                    <a:pt x="784" y="880"/>
                                  </a:lnTo>
                                  <a:lnTo>
                                    <a:pt x="830" y="830"/>
                                  </a:lnTo>
                                  <a:lnTo>
                                    <a:pt x="870" y="774"/>
                                  </a:lnTo>
                                  <a:lnTo>
                                    <a:pt x="902" y="713"/>
                                  </a:lnTo>
                                  <a:lnTo>
                                    <a:pt x="926" y="646"/>
                                  </a:lnTo>
                                  <a:lnTo>
                                    <a:pt x="941" y="575"/>
                                  </a:lnTo>
                                  <a:lnTo>
                                    <a:pt x="946" y="501"/>
                                  </a:lnTo>
                                  <a:lnTo>
                                    <a:pt x="941" y="427"/>
                                  </a:lnTo>
                                  <a:lnTo>
                                    <a:pt x="926" y="356"/>
                                  </a:lnTo>
                                  <a:lnTo>
                                    <a:pt x="902" y="290"/>
                                  </a:lnTo>
                                  <a:lnTo>
                                    <a:pt x="870" y="228"/>
                                  </a:lnTo>
                                  <a:lnTo>
                                    <a:pt x="830" y="172"/>
                                  </a:lnTo>
                                  <a:lnTo>
                                    <a:pt x="784" y="123"/>
                                  </a:lnTo>
                                  <a:lnTo>
                                    <a:pt x="731" y="81"/>
                                  </a:lnTo>
                                  <a:lnTo>
                                    <a:pt x="673" y="47"/>
                                  </a:lnTo>
                                  <a:lnTo>
                                    <a:pt x="610" y="21"/>
                                  </a:lnTo>
                                  <a:lnTo>
                                    <a:pt x="543" y="5"/>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48"/>
                            <pic:cNvPicPr>
                              <a:picLocks noChangeAspect="1"/>
                            </pic:cNvPicPr>
                          </pic:nvPicPr>
                          <pic:blipFill>
                            <a:blip r:embed="rId47">
                              <a:duotone>
                                <a:prstClr val="black"/>
                                <a:schemeClr val="accent1">
                                  <a:tint val="45000"/>
                                  <a:satMod val="400000"/>
                                </a:schemeClr>
                              </a:duotone>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1714" y="124127"/>
                              <a:ext cx="43624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1" name="Text Box 62"/>
                        <wps:cNvSpPr txBox="1">
                          <a:spLocks noChangeArrowheads="1"/>
                        </wps:cNvSpPr>
                        <wps:spPr bwMode="auto">
                          <a:xfrm>
                            <a:off x="364047" y="293730"/>
                            <a:ext cx="888973"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1578" w14:textId="77777777" w:rsidR="003B61D6" w:rsidRPr="00EF737B" w:rsidRDefault="003B61D6" w:rsidP="00527BA4">
                              <w:pPr>
                                <w:spacing w:before="0" w:line="204" w:lineRule="auto"/>
                                <w:jc w:val="left"/>
                                <w:rPr>
                                  <w:b/>
                                  <w:bCs/>
                                  <w:color w:val="FFFFFF" w:themeColor="background1"/>
                                  <w:sz w:val="16"/>
                                  <w:szCs w:val="16"/>
                                </w:rPr>
                              </w:pPr>
                              <w:r w:rsidRPr="00EF737B">
                                <w:rPr>
                                  <w:b/>
                                  <w:bCs/>
                                  <w:color w:val="FFFFFF" w:themeColor="background1"/>
                                  <w:sz w:val="16"/>
                                  <w:szCs w:val="16"/>
                                </w:rPr>
                                <w:t>Exercise – get outside if you can</w:t>
                              </w:r>
                            </w:p>
                          </w:txbxContent>
                        </wps:txbx>
                        <wps:bodyPr rot="0" vert="horz" wrap="square" lIns="0" tIns="0" rIns="0" bIns="0" anchor="ctr" anchorCtr="0" upright="1">
                          <a:noAutofit/>
                        </wps:bodyPr>
                      </wps:wsp>
                      <wps:wsp>
                        <wps:cNvPr id="100" name="Text Box 59"/>
                        <wps:cNvSpPr txBox="1">
                          <a:spLocks noChangeArrowheads="1"/>
                        </wps:cNvSpPr>
                        <wps:spPr bwMode="auto">
                          <a:xfrm>
                            <a:off x="66016" y="256492"/>
                            <a:ext cx="203835" cy="408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924F" w14:textId="77777777" w:rsidR="003B61D6" w:rsidRPr="00527BA4" w:rsidRDefault="003B61D6" w:rsidP="00527BA4">
                              <w:pPr>
                                <w:spacing w:before="0"/>
                                <w:rPr>
                                  <w:sz w:val="48"/>
                                  <w:szCs w:val="18"/>
                                  <w:lang w:val="en-US"/>
                                </w:rPr>
                              </w:pPr>
                              <w:r w:rsidRPr="00527BA4">
                                <w:rPr>
                                  <w:color w:val="FFFFFF"/>
                                  <w:sz w:val="48"/>
                                  <w:szCs w:val="18"/>
                                  <w:lang w:val="en-US"/>
                                </w:rPr>
                                <w:t>2</w:t>
                              </w:r>
                            </w:p>
                          </w:txbxContent>
                        </wps:txbx>
                        <wps:bodyPr rot="0" vert="horz" wrap="square" lIns="0" tIns="0" rIns="0" bIns="0" anchor="t" anchorCtr="0" upright="1">
                          <a:noAutofit/>
                        </wps:bodyPr>
                      </wps:wsp>
                    </wpg:wgp>
                  </a:graphicData>
                </a:graphic>
              </wp:anchor>
            </w:drawing>
          </mc:Choice>
          <mc:Fallback>
            <w:pict>
              <v:group w14:anchorId="0E8C055E" id="Group 118" o:spid="_x0000_s1081" style="position:absolute;left:0;text-align:left;margin-left:240.15pt;margin-top:34.4pt;width:156.4pt;height:1in;z-index:251622912" coordsize="22072,10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">
                <v:group id="Group 110" o:spid="_x0000_s1082" style="position:absolute;width:22072;height:10166" coordsize="22072,10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Ec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">
                  <v:shape id="Freeform 27" o:spid="_x0000_s1083" style="position:absolute;left:165;top:6992;width:1791;height:1899;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" path="m282,l,,282,299,282,xe" fillcolor="#549e39 [3204]" stroked="f">
                    <v:path arrowok="t" o:connecttype="custom" o:connectlocs="179070,1737995;0,1737995;179070,1927860;179070,1737995" o:connectangles="0,0,0,0"/>
                  </v:shape>
                  <v:shape id="Picture 28" o:spid="_x0000_s1084" type="#_x0000_t75" style="position:absolute;width:22072;height:1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">
                    <v:imagedata r:id="rId49" o:title=""/>
                    <v:path arrowok="t"/>
                  </v:shape>
                  <v:shape id="Freeform 29" o:spid="_x0000_s1085" style="position:absolute;left:165;top:165;width:21317;height:9144;visibility:visible;mso-wrap-style:square;v-text-anchor:top" coordsize="3314,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" path="m2635,r-77,5l2483,18r-71,22l2344,69r-64,37l2220,150r-55,50l2115,256r-43,62l2053,354,,354r,732l2053,1086r19,37l2115,1184r50,56l2220,1290r60,44l2344,1370r68,30l2483,1422r75,13l2635,1440r74,-4l2781,1423r69,-20l2916,1376r62,-35l3036,1301r54,-47l3139,1202r44,-57l3222,1083r32,-66l3280,947r19,-73l3310,798r4,-78l3310,642r-11,-76l3280,492r-26,-69l3222,357r-39,-62l3139,238r-49,-52l3036,139,2978,98,2916,64,2850,37,2781,17,2709,4,2635,xe" fillcolor="#549e39 [3204]" stroked="f">
                    <v:path arrowok="t" o:connecttype="custom" o:connectlocs="1694936,1052195;1645406,1055370;1597163,1063625;1551493,1077595;1507753,1096010;1466586,1119505;1427991,1147445;1392613,1179195;1360451,1214755;1332792,1254125;1320570,1276985;0,1276985;0,1741805;1320570,1741805;1332792,1765300;1360451,1804035;1392613,1839595;1427991,1871345;1466586,1899285;1507753,1922145;1551493,1941195;1597163,1955165;1645406,1963420;1694936,1966595;1742535,1964055;1788848,1955800;1833232,1943100;1875686,1925955;1915567,1903730;1952874,1878330;1987609,1848485;2019128,1815465;2047431,1779270;2072517,1739900;2093101,1697990;2109825,1653540;2122046,1607185;2129122,1558925;2131695,1509395;2129122,1459865;2122046,1411605;2109825,1364615;2093101,1320800;2072517,1278890;2047431,1239520;2019128,1203325;1987609,1170305;1952874,1140460;1915567,1114425;1875686,1092835;1833232,1075690;1788848,1062990;1742535,1054735;1694936,1052195" o:connectangles="0,0,0,0,0,0,0,0,0,0,0,0,0,0,0,0,0,0,0,0,0,0,0,0,0,0,0,0,0,0,0,0,0,0,0,0,0,0,0,0,0,0,0,0,0,0,0,0,0,0,0,0,0,0"/>
                  </v:shape>
                </v:group>
                <v:group id="Group 105" o:spid="_x0000_s1086" style="position:absolute;left:13819;top:1324;width:7029;height:7391" coordsize="7029,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shape id="Picture 30" o:spid="_x0000_s1087" type="#_x0000_t75" style="position:absolute;width:7029;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">
                    <v:imagedata r:id="rId50" o:title=""/>
                    <v:path arrowok="t"/>
                  </v:shape>
                  <v:shape id="Freeform 31" o:spid="_x0000_s1088" style="position:absolute;left:289;top:248;width:6014;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" path="m473,l403,5,337,21,274,47,216,81r-53,42l116,172,76,228,44,290,20,356,5,427,,501r5,74l20,646r24,67l76,774r40,56l163,880r53,42l274,956r63,25l403,997r70,6l543,997r67,-16l673,956r58,-34l784,880r46,-50l870,774r32,-61l926,646r15,-71l946,501r-5,-74l926,356,902,290,870,228,830,172,784,123,731,81,673,47,610,21,543,5,473,xe" stroked="f">
                    <v:path arrowok="t" o:connecttype="custom" o:connectlocs="300355,1196340;255905,1199515;213995,1209675;173990,1226185;137160,1247775;103505,1274445;73660,1305560;48260,1341120;27940,1380490;12700,1422400;3175,1467485;0,1514475;3175,1561465;12700,1606550;27940,1649095;48260,1687830;73660,1723390;103505,1755140;137160,1781810;173990,1803400;213995,1819275;255905,1829435;300355,1833245;344805,1829435;387350,1819275;427355,1803400;464185,1781810;497840,1755140;527050,1723390;552450,1687830;572770,1649095;588010,1606550;597535,1561465;600710,1514475;597535,1467485;588010,1422400;572770,1380490;552450,1341120;527050,1305560;497840,1274445;464185,1247775;427355,1226185;387350,1209675;344805,1199515;300355,1196340" o:connectangles="0,0,0,0,0,0,0,0,0,0,0,0,0,0,0,0,0,0,0,0,0,0,0,0,0,0,0,0,0,0,0,0,0,0,0,0,0,0,0,0,0,0,0,0,0"/>
                  </v:shape>
                  <v:shape id="Picture 48" o:spid="_x0000_s1089" type="#_x0000_t75" style="position:absolute;left:1117;top:1241;width:4362;height:4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">
                    <v:imagedata r:id="rId51" o:title="" recolortarget="black"/>
                    <v:path arrowok="t"/>
                  </v:shape>
                </v:group>
                <v:shape id="Text Box 62" o:spid="_x0000_s1090" type="#_x0000_t202" style="position:absolute;left:3640;top:2937;width:8890;height:3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" filled="f" stroked="f">
                  <v:textbox inset="0,0,0,0">
                    <w:txbxContent>
                      <w:p w14:paraId="5FE61578" w14:textId="77777777" w:rsidR="003B61D6" w:rsidRPr="00EF737B" w:rsidRDefault="003B61D6" w:rsidP="00527BA4">
                        <w:pPr>
                          <w:spacing w:before="0" w:line="204" w:lineRule="auto"/>
                          <w:jc w:val="left"/>
                          <w:rPr>
                            <w:b/>
                            <w:bCs/>
                            <w:color w:val="FFFFFF" w:themeColor="background1"/>
                            <w:sz w:val="16"/>
                            <w:szCs w:val="16"/>
                          </w:rPr>
                        </w:pPr>
                        <w:r w:rsidRPr="00EF737B">
                          <w:rPr>
                            <w:b/>
                            <w:bCs/>
                            <w:color w:val="FFFFFF" w:themeColor="background1"/>
                            <w:sz w:val="16"/>
                            <w:szCs w:val="16"/>
                          </w:rPr>
                          <w:t>Exercise – get outside if you can</w:t>
                        </w:r>
                      </w:p>
                    </w:txbxContent>
                  </v:textbox>
                </v:shape>
                <v:shape id="Text Box 59" o:spid="_x0000_s1091" type="#_x0000_t202" style="position:absolute;left:660;top:2564;width:2038;height:4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14:paraId="18D2924F" w14:textId="77777777" w:rsidR="003B61D6" w:rsidRPr="00527BA4" w:rsidRDefault="003B61D6" w:rsidP="00527BA4">
                        <w:pPr>
                          <w:spacing w:before="0"/>
                          <w:rPr>
                            <w:sz w:val="48"/>
                            <w:szCs w:val="18"/>
                            <w:lang w:val="en-US"/>
                          </w:rPr>
                        </w:pPr>
                        <w:r w:rsidRPr="00527BA4">
                          <w:rPr>
                            <w:color w:val="FFFFFF"/>
                            <w:sz w:val="48"/>
                            <w:szCs w:val="18"/>
                            <w:lang w:val="en-US"/>
                          </w:rPr>
                          <w:t>2</w:t>
                        </w:r>
                      </w:p>
                    </w:txbxContent>
                  </v:textbox>
                </v:shape>
              </v:group>
            </w:pict>
          </mc:Fallback>
        </mc:AlternateContent>
      </w:r>
      <w:r>
        <w:rPr>
          <w:noProof/>
        </w:rPr>
        <mc:AlternateContent>
          <mc:Choice Requires="wpg">
            <w:drawing>
              <wp:anchor distT="0" distB="0" distL="114300" distR="114300" simplePos="0" relativeHeight="251620864" behindDoc="0" locked="0" layoutInCell="1" allowOverlap="1" wp14:anchorId="66915AFD" wp14:editId="4F77B4C5">
                <wp:simplePos x="0" y="0"/>
                <wp:positionH relativeFrom="column">
                  <wp:posOffset>3027267</wp:posOffset>
                </wp:positionH>
                <wp:positionV relativeFrom="paragraph">
                  <wp:posOffset>1233778</wp:posOffset>
                </wp:positionV>
                <wp:extent cx="2342515" cy="914400"/>
                <wp:effectExtent l="0" t="0" r="635" b="0"/>
                <wp:wrapNone/>
                <wp:docPr id="119" name="Group 119"/>
                <wp:cNvGraphicFramePr/>
                <a:graphic xmlns:a="http://schemas.openxmlformats.org/drawingml/2006/main">
                  <a:graphicData uri="http://schemas.microsoft.com/office/word/2010/wordprocessingGroup">
                    <wpg:wgp>
                      <wpg:cNvGrpSpPr/>
                      <wpg:grpSpPr>
                        <a:xfrm>
                          <a:off x="0" y="0"/>
                          <a:ext cx="2342515" cy="914400"/>
                          <a:chOff x="0" y="0"/>
                          <a:chExt cx="2603500" cy="1016635"/>
                        </a:xfrm>
                      </wpg:grpSpPr>
                      <wpg:grpSp>
                        <wpg:cNvPr id="111" name="Group 111"/>
                        <wpg:cNvGrpSpPr/>
                        <wpg:grpSpPr>
                          <a:xfrm>
                            <a:off x="0" y="0"/>
                            <a:ext cx="2603500" cy="1016635"/>
                            <a:chOff x="0" y="0"/>
                            <a:chExt cx="2603500" cy="1016635"/>
                          </a:xfrm>
                        </wpg:grpSpPr>
                        <wps:wsp>
                          <wps:cNvPr id="61" name="Freeform 32"/>
                          <wps:cNvSpPr>
                            <a:spLocks/>
                          </wps:cNvSpPr>
                          <wps:spPr bwMode="auto">
                            <a:xfrm>
                              <a:off x="45514" y="707522"/>
                              <a:ext cx="179070" cy="189865"/>
                            </a:xfrm>
                            <a:custGeom>
                              <a:avLst/>
                              <a:gdLst>
                                <a:gd name="T0" fmla="+- 0 10057 9775"/>
                                <a:gd name="T1" fmla="*/ T0 w 282"/>
                                <a:gd name="T2" fmla="+- 0 4139 4139"/>
                                <a:gd name="T3" fmla="*/ 4139 h 299"/>
                                <a:gd name="T4" fmla="+- 0 9775 9775"/>
                                <a:gd name="T5" fmla="*/ T4 w 282"/>
                                <a:gd name="T6" fmla="+- 0 4139 4139"/>
                                <a:gd name="T7" fmla="*/ 4139 h 299"/>
                                <a:gd name="T8" fmla="+- 0 10057 9775"/>
                                <a:gd name="T9" fmla="*/ T8 w 282"/>
                                <a:gd name="T10" fmla="+- 0 4438 4139"/>
                                <a:gd name="T11" fmla="*/ 4438 h 299"/>
                                <a:gd name="T12" fmla="+- 0 10057 9775"/>
                                <a:gd name="T13" fmla="*/ T12 w 282"/>
                                <a:gd name="T14" fmla="+- 0 4139 4139"/>
                                <a:gd name="T15" fmla="*/ 4139 h 299"/>
                              </a:gdLst>
                              <a:ahLst/>
                              <a:cxnLst>
                                <a:cxn ang="0">
                                  <a:pos x="T1" y="T3"/>
                                </a:cxn>
                                <a:cxn ang="0">
                                  <a:pos x="T5" y="T7"/>
                                </a:cxn>
                                <a:cxn ang="0">
                                  <a:pos x="T9" y="T11"/>
                                </a:cxn>
                                <a:cxn ang="0">
                                  <a:pos x="T13" y="T15"/>
                                </a:cxn>
                              </a:cxnLst>
                              <a:rect l="0" t="0" r="r" b="b"/>
                              <a:pathLst>
                                <a:path w="282" h="299">
                                  <a:moveTo>
                                    <a:pt x="282" y="0"/>
                                  </a:moveTo>
                                  <a:lnTo>
                                    <a:pt x="0" y="0"/>
                                  </a:lnTo>
                                  <a:lnTo>
                                    <a:pt x="282" y="299"/>
                                  </a:lnTo>
                                  <a:lnTo>
                                    <a:pt x="282"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350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34"/>
                          <wps:cNvSpPr>
                            <a:spLocks/>
                          </wps:cNvSpPr>
                          <wps:spPr bwMode="auto">
                            <a:xfrm>
                              <a:off x="41376" y="16550"/>
                              <a:ext cx="2501900" cy="914400"/>
                            </a:xfrm>
                            <a:custGeom>
                              <a:avLst/>
                              <a:gdLst>
                                <a:gd name="T0" fmla="+- 0 13035 9775"/>
                                <a:gd name="T1" fmla="*/ T0 w 3940"/>
                                <a:gd name="T2" fmla="+- 0 3053 3053"/>
                                <a:gd name="T3" fmla="*/ 3053 h 1440"/>
                                <a:gd name="T4" fmla="+- 0 12958 9775"/>
                                <a:gd name="T5" fmla="*/ T4 w 3940"/>
                                <a:gd name="T6" fmla="+- 0 3057 3053"/>
                                <a:gd name="T7" fmla="*/ 3057 h 1440"/>
                                <a:gd name="T8" fmla="+- 0 12883 9775"/>
                                <a:gd name="T9" fmla="*/ T8 w 3940"/>
                                <a:gd name="T10" fmla="+- 0 3071 3053"/>
                                <a:gd name="T11" fmla="*/ 3071 h 1440"/>
                                <a:gd name="T12" fmla="+- 0 12812 9775"/>
                                <a:gd name="T13" fmla="*/ T12 w 3940"/>
                                <a:gd name="T14" fmla="+- 0 3092 3053"/>
                                <a:gd name="T15" fmla="*/ 3092 h 1440"/>
                                <a:gd name="T16" fmla="+- 0 12744 9775"/>
                                <a:gd name="T17" fmla="*/ T16 w 3940"/>
                                <a:gd name="T18" fmla="+- 0 3122 3053"/>
                                <a:gd name="T19" fmla="*/ 3122 h 1440"/>
                                <a:gd name="T20" fmla="+- 0 12680 9775"/>
                                <a:gd name="T21" fmla="*/ T20 w 3940"/>
                                <a:gd name="T22" fmla="+- 0 3159 3053"/>
                                <a:gd name="T23" fmla="*/ 3159 h 1440"/>
                                <a:gd name="T24" fmla="+- 0 12620 9775"/>
                                <a:gd name="T25" fmla="*/ T24 w 3940"/>
                                <a:gd name="T26" fmla="+- 0 3203 3053"/>
                                <a:gd name="T27" fmla="*/ 3203 h 1440"/>
                                <a:gd name="T28" fmla="+- 0 12565 9775"/>
                                <a:gd name="T29" fmla="*/ T28 w 3940"/>
                                <a:gd name="T30" fmla="+- 0 3253 3053"/>
                                <a:gd name="T31" fmla="*/ 3253 h 1440"/>
                                <a:gd name="T32" fmla="+- 0 12515 9775"/>
                                <a:gd name="T33" fmla="*/ T32 w 3940"/>
                                <a:gd name="T34" fmla="+- 0 3309 3053"/>
                                <a:gd name="T35" fmla="*/ 3309 h 1440"/>
                                <a:gd name="T36" fmla="+- 0 12472 9775"/>
                                <a:gd name="T37" fmla="*/ T36 w 3940"/>
                                <a:gd name="T38" fmla="+- 0 3370 3053"/>
                                <a:gd name="T39" fmla="*/ 3370 h 1440"/>
                                <a:gd name="T40" fmla="+- 0 12453 9775"/>
                                <a:gd name="T41" fmla="*/ T40 w 3940"/>
                                <a:gd name="T42" fmla="+- 0 3406 3053"/>
                                <a:gd name="T43" fmla="*/ 3406 h 1440"/>
                                <a:gd name="T44" fmla="+- 0 9775 9775"/>
                                <a:gd name="T45" fmla="*/ T44 w 3940"/>
                                <a:gd name="T46" fmla="+- 0 3406 3053"/>
                                <a:gd name="T47" fmla="*/ 3406 h 1440"/>
                                <a:gd name="T48" fmla="+- 0 9775 9775"/>
                                <a:gd name="T49" fmla="*/ T48 w 3940"/>
                                <a:gd name="T50" fmla="+- 0 4139 3053"/>
                                <a:gd name="T51" fmla="*/ 4139 h 1440"/>
                                <a:gd name="T52" fmla="+- 0 12453 9775"/>
                                <a:gd name="T53" fmla="*/ T52 w 3940"/>
                                <a:gd name="T54" fmla="+- 0 4139 3053"/>
                                <a:gd name="T55" fmla="*/ 4139 h 1440"/>
                                <a:gd name="T56" fmla="+- 0 12472 9775"/>
                                <a:gd name="T57" fmla="*/ T56 w 3940"/>
                                <a:gd name="T58" fmla="+- 0 4175 3053"/>
                                <a:gd name="T59" fmla="*/ 4175 h 1440"/>
                                <a:gd name="T60" fmla="+- 0 12515 9775"/>
                                <a:gd name="T61" fmla="*/ T60 w 3940"/>
                                <a:gd name="T62" fmla="+- 0 4236 3053"/>
                                <a:gd name="T63" fmla="*/ 4236 h 1440"/>
                                <a:gd name="T64" fmla="+- 0 12565 9775"/>
                                <a:gd name="T65" fmla="*/ T64 w 3940"/>
                                <a:gd name="T66" fmla="+- 0 4292 3053"/>
                                <a:gd name="T67" fmla="*/ 4292 h 1440"/>
                                <a:gd name="T68" fmla="+- 0 12620 9775"/>
                                <a:gd name="T69" fmla="*/ T68 w 3940"/>
                                <a:gd name="T70" fmla="+- 0 4342 3053"/>
                                <a:gd name="T71" fmla="*/ 4342 h 1440"/>
                                <a:gd name="T72" fmla="+- 0 12680 9775"/>
                                <a:gd name="T73" fmla="*/ T72 w 3940"/>
                                <a:gd name="T74" fmla="+- 0 4386 3053"/>
                                <a:gd name="T75" fmla="*/ 4386 h 1440"/>
                                <a:gd name="T76" fmla="+- 0 12744 9775"/>
                                <a:gd name="T77" fmla="*/ T76 w 3940"/>
                                <a:gd name="T78" fmla="+- 0 4423 3053"/>
                                <a:gd name="T79" fmla="*/ 4423 h 1440"/>
                                <a:gd name="T80" fmla="+- 0 12812 9775"/>
                                <a:gd name="T81" fmla="*/ T80 w 3940"/>
                                <a:gd name="T82" fmla="+- 0 4453 3053"/>
                                <a:gd name="T83" fmla="*/ 4453 h 1440"/>
                                <a:gd name="T84" fmla="+- 0 12883 9775"/>
                                <a:gd name="T85" fmla="*/ T84 w 3940"/>
                                <a:gd name="T86" fmla="+- 0 4475 3053"/>
                                <a:gd name="T87" fmla="*/ 4475 h 1440"/>
                                <a:gd name="T88" fmla="+- 0 12958 9775"/>
                                <a:gd name="T89" fmla="*/ T88 w 3940"/>
                                <a:gd name="T90" fmla="+- 0 4488 3053"/>
                                <a:gd name="T91" fmla="*/ 4488 h 1440"/>
                                <a:gd name="T92" fmla="+- 0 13035 9775"/>
                                <a:gd name="T93" fmla="*/ T92 w 3940"/>
                                <a:gd name="T94" fmla="+- 0 4493 3053"/>
                                <a:gd name="T95" fmla="*/ 4493 h 1440"/>
                                <a:gd name="T96" fmla="+- 0 13109 9775"/>
                                <a:gd name="T97" fmla="*/ T96 w 3940"/>
                                <a:gd name="T98" fmla="+- 0 4488 3053"/>
                                <a:gd name="T99" fmla="*/ 4488 h 1440"/>
                                <a:gd name="T100" fmla="+- 0 13181 9775"/>
                                <a:gd name="T101" fmla="*/ T100 w 3940"/>
                                <a:gd name="T102" fmla="+- 0 4476 3053"/>
                                <a:gd name="T103" fmla="*/ 4476 h 1440"/>
                                <a:gd name="T104" fmla="+- 0 13250 9775"/>
                                <a:gd name="T105" fmla="*/ T104 w 3940"/>
                                <a:gd name="T106" fmla="+- 0 4456 3053"/>
                                <a:gd name="T107" fmla="*/ 4456 h 1440"/>
                                <a:gd name="T108" fmla="+- 0 13316 9775"/>
                                <a:gd name="T109" fmla="*/ T108 w 3940"/>
                                <a:gd name="T110" fmla="+- 0 4428 3053"/>
                                <a:gd name="T111" fmla="*/ 4428 h 1440"/>
                                <a:gd name="T112" fmla="+- 0 13378 9775"/>
                                <a:gd name="T113" fmla="*/ T112 w 3940"/>
                                <a:gd name="T114" fmla="+- 0 4394 3053"/>
                                <a:gd name="T115" fmla="*/ 4394 h 1440"/>
                                <a:gd name="T116" fmla="+- 0 13436 9775"/>
                                <a:gd name="T117" fmla="*/ T116 w 3940"/>
                                <a:gd name="T118" fmla="+- 0 4354 3053"/>
                                <a:gd name="T119" fmla="*/ 4354 h 1440"/>
                                <a:gd name="T120" fmla="+- 0 13490 9775"/>
                                <a:gd name="T121" fmla="*/ T120 w 3940"/>
                                <a:gd name="T122" fmla="+- 0 4307 3053"/>
                                <a:gd name="T123" fmla="*/ 4307 h 1440"/>
                                <a:gd name="T124" fmla="+- 0 13539 9775"/>
                                <a:gd name="T125" fmla="*/ T124 w 3940"/>
                                <a:gd name="T126" fmla="+- 0 4255 3053"/>
                                <a:gd name="T127" fmla="*/ 4255 h 1440"/>
                                <a:gd name="T128" fmla="+- 0 13583 9775"/>
                                <a:gd name="T129" fmla="*/ T128 w 3940"/>
                                <a:gd name="T130" fmla="+- 0 4198 3053"/>
                                <a:gd name="T131" fmla="*/ 4198 h 1440"/>
                                <a:gd name="T132" fmla="+- 0 13622 9775"/>
                                <a:gd name="T133" fmla="*/ T132 w 3940"/>
                                <a:gd name="T134" fmla="+- 0 4136 3053"/>
                                <a:gd name="T135" fmla="*/ 4136 h 1440"/>
                                <a:gd name="T136" fmla="+- 0 13654 9775"/>
                                <a:gd name="T137" fmla="*/ T136 w 3940"/>
                                <a:gd name="T138" fmla="+- 0 4070 3053"/>
                                <a:gd name="T139" fmla="*/ 4070 h 1440"/>
                                <a:gd name="T140" fmla="+- 0 13680 9775"/>
                                <a:gd name="T141" fmla="*/ T140 w 3940"/>
                                <a:gd name="T142" fmla="+- 0 4000 3053"/>
                                <a:gd name="T143" fmla="*/ 4000 h 1440"/>
                                <a:gd name="T144" fmla="+- 0 13699 9775"/>
                                <a:gd name="T145" fmla="*/ T144 w 3940"/>
                                <a:gd name="T146" fmla="+- 0 3927 3053"/>
                                <a:gd name="T147" fmla="*/ 3927 h 1440"/>
                                <a:gd name="T148" fmla="+- 0 13710 9775"/>
                                <a:gd name="T149" fmla="*/ T148 w 3940"/>
                                <a:gd name="T150" fmla="+- 0 3851 3053"/>
                                <a:gd name="T151" fmla="*/ 3851 h 1440"/>
                                <a:gd name="T152" fmla="+- 0 13714 9775"/>
                                <a:gd name="T153" fmla="*/ T152 w 3940"/>
                                <a:gd name="T154" fmla="+- 0 3773 3053"/>
                                <a:gd name="T155" fmla="*/ 3773 h 1440"/>
                                <a:gd name="T156" fmla="+- 0 13710 9775"/>
                                <a:gd name="T157" fmla="*/ T156 w 3940"/>
                                <a:gd name="T158" fmla="+- 0 3694 3053"/>
                                <a:gd name="T159" fmla="*/ 3694 h 1440"/>
                                <a:gd name="T160" fmla="+- 0 13699 9775"/>
                                <a:gd name="T161" fmla="*/ T160 w 3940"/>
                                <a:gd name="T162" fmla="+- 0 3618 3053"/>
                                <a:gd name="T163" fmla="*/ 3618 h 1440"/>
                                <a:gd name="T164" fmla="+- 0 13680 9775"/>
                                <a:gd name="T165" fmla="*/ T164 w 3940"/>
                                <a:gd name="T166" fmla="+- 0 3545 3053"/>
                                <a:gd name="T167" fmla="*/ 3545 h 1440"/>
                                <a:gd name="T168" fmla="+- 0 13654 9775"/>
                                <a:gd name="T169" fmla="*/ T168 w 3940"/>
                                <a:gd name="T170" fmla="+- 0 3475 3053"/>
                                <a:gd name="T171" fmla="*/ 3475 h 1440"/>
                                <a:gd name="T172" fmla="+- 0 13622 9775"/>
                                <a:gd name="T173" fmla="*/ T172 w 3940"/>
                                <a:gd name="T174" fmla="+- 0 3409 3053"/>
                                <a:gd name="T175" fmla="*/ 3409 h 1440"/>
                                <a:gd name="T176" fmla="+- 0 13583 9775"/>
                                <a:gd name="T177" fmla="*/ T176 w 3940"/>
                                <a:gd name="T178" fmla="+- 0 3348 3053"/>
                                <a:gd name="T179" fmla="*/ 3348 h 1440"/>
                                <a:gd name="T180" fmla="+- 0 13539 9775"/>
                                <a:gd name="T181" fmla="*/ T180 w 3940"/>
                                <a:gd name="T182" fmla="+- 0 3290 3053"/>
                                <a:gd name="T183" fmla="*/ 3290 h 1440"/>
                                <a:gd name="T184" fmla="+- 0 13490 9775"/>
                                <a:gd name="T185" fmla="*/ T184 w 3940"/>
                                <a:gd name="T186" fmla="+- 0 3238 3053"/>
                                <a:gd name="T187" fmla="*/ 3238 h 1440"/>
                                <a:gd name="T188" fmla="+- 0 13436 9775"/>
                                <a:gd name="T189" fmla="*/ T188 w 3940"/>
                                <a:gd name="T190" fmla="+- 0 3192 3053"/>
                                <a:gd name="T191" fmla="*/ 3192 h 1440"/>
                                <a:gd name="T192" fmla="+- 0 13378 9775"/>
                                <a:gd name="T193" fmla="*/ T192 w 3940"/>
                                <a:gd name="T194" fmla="+- 0 3151 3053"/>
                                <a:gd name="T195" fmla="*/ 3151 h 1440"/>
                                <a:gd name="T196" fmla="+- 0 13316 9775"/>
                                <a:gd name="T197" fmla="*/ T196 w 3940"/>
                                <a:gd name="T198" fmla="+- 0 3117 3053"/>
                                <a:gd name="T199" fmla="*/ 3117 h 1440"/>
                                <a:gd name="T200" fmla="+- 0 13250 9775"/>
                                <a:gd name="T201" fmla="*/ T200 w 3940"/>
                                <a:gd name="T202" fmla="+- 0 3089 3053"/>
                                <a:gd name="T203" fmla="*/ 3089 h 1440"/>
                                <a:gd name="T204" fmla="+- 0 13181 9775"/>
                                <a:gd name="T205" fmla="*/ T204 w 3940"/>
                                <a:gd name="T206" fmla="+- 0 3069 3053"/>
                                <a:gd name="T207" fmla="*/ 3069 h 1440"/>
                                <a:gd name="T208" fmla="+- 0 13109 9775"/>
                                <a:gd name="T209" fmla="*/ T208 w 3940"/>
                                <a:gd name="T210" fmla="+- 0 3057 3053"/>
                                <a:gd name="T211" fmla="*/ 3057 h 1440"/>
                                <a:gd name="T212" fmla="+- 0 13035 9775"/>
                                <a:gd name="T213" fmla="*/ T212 w 3940"/>
                                <a:gd name="T214" fmla="+- 0 3053 3053"/>
                                <a:gd name="T215" fmla="*/ 305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940" h="1440">
                                  <a:moveTo>
                                    <a:pt x="3260" y="0"/>
                                  </a:moveTo>
                                  <a:lnTo>
                                    <a:pt x="3183" y="4"/>
                                  </a:lnTo>
                                  <a:lnTo>
                                    <a:pt x="3108" y="18"/>
                                  </a:lnTo>
                                  <a:lnTo>
                                    <a:pt x="3037" y="39"/>
                                  </a:lnTo>
                                  <a:lnTo>
                                    <a:pt x="2969" y="69"/>
                                  </a:lnTo>
                                  <a:lnTo>
                                    <a:pt x="2905" y="106"/>
                                  </a:lnTo>
                                  <a:lnTo>
                                    <a:pt x="2845" y="150"/>
                                  </a:lnTo>
                                  <a:lnTo>
                                    <a:pt x="2790" y="200"/>
                                  </a:lnTo>
                                  <a:lnTo>
                                    <a:pt x="2740" y="256"/>
                                  </a:lnTo>
                                  <a:lnTo>
                                    <a:pt x="2697" y="317"/>
                                  </a:lnTo>
                                  <a:lnTo>
                                    <a:pt x="2678" y="353"/>
                                  </a:lnTo>
                                  <a:lnTo>
                                    <a:pt x="0" y="353"/>
                                  </a:lnTo>
                                  <a:lnTo>
                                    <a:pt x="0" y="1086"/>
                                  </a:lnTo>
                                  <a:lnTo>
                                    <a:pt x="2678" y="1086"/>
                                  </a:lnTo>
                                  <a:lnTo>
                                    <a:pt x="2697" y="1122"/>
                                  </a:lnTo>
                                  <a:lnTo>
                                    <a:pt x="2740" y="1183"/>
                                  </a:lnTo>
                                  <a:lnTo>
                                    <a:pt x="2790" y="1239"/>
                                  </a:lnTo>
                                  <a:lnTo>
                                    <a:pt x="2845" y="1289"/>
                                  </a:lnTo>
                                  <a:lnTo>
                                    <a:pt x="2905" y="1333"/>
                                  </a:lnTo>
                                  <a:lnTo>
                                    <a:pt x="2969" y="1370"/>
                                  </a:lnTo>
                                  <a:lnTo>
                                    <a:pt x="3037" y="1400"/>
                                  </a:lnTo>
                                  <a:lnTo>
                                    <a:pt x="3108" y="1422"/>
                                  </a:lnTo>
                                  <a:lnTo>
                                    <a:pt x="3183" y="1435"/>
                                  </a:lnTo>
                                  <a:lnTo>
                                    <a:pt x="3260" y="1440"/>
                                  </a:lnTo>
                                  <a:lnTo>
                                    <a:pt x="3334" y="1435"/>
                                  </a:lnTo>
                                  <a:lnTo>
                                    <a:pt x="3406" y="1423"/>
                                  </a:lnTo>
                                  <a:lnTo>
                                    <a:pt x="3475" y="1403"/>
                                  </a:lnTo>
                                  <a:lnTo>
                                    <a:pt x="3541" y="1375"/>
                                  </a:lnTo>
                                  <a:lnTo>
                                    <a:pt x="3603" y="1341"/>
                                  </a:lnTo>
                                  <a:lnTo>
                                    <a:pt x="3661" y="1301"/>
                                  </a:lnTo>
                                  <a:lnTo>
                                    <a:pt x="3715" y="1254"/>
                                  </a:lnTo>
                                  <a:lnTo>
                                    <a:pt x="3764" y="1202"/>
                                  </a:lnTo>
                                  <a:lnTo>
                                    <a:pt x="3808" y="1145"/>
                                  </a:lnTo>
                                  <a:lnTo>
                                    <a:pt x="3847" y="1083"/>
                                  </a:lnTo>
                                  <a:lnTo>
                                    <a:pt x="3879" y="1017"/>
                                  </a:lnTo>
                                  <a:lnTo>
                                    <a:pt x="3905" y="947"/>
                                  </a:lnTo>
                                  <a:lnTo>
                                    <a:pt x="3924" y="874"/>
                                  </a:lnTo>
                                  <a:lnTo>
                                    <a:pt x="3935" y="798"/>
                                  </a:lnTo>
                                  <a:lnTo>
                                    <a:pt x="3939" y="720"/>
                                  </a:lnTo>
                                  <a:lnTo>
                                    <a:pt x="3935" y="641"/>
                                  </a:lnTo>
                                  <a:lnTo>
                                    <a:pt x="3924" y="565"/>
                                  </a:lnTo>
                                  <a:lnTo>
                                    <a:pt x="3905" y="492"/>
                                  </a:lnTo>
                                  <a:lnTo>
                                    <a:pt x="3879" y="422"/>
                                  </a:lnTo>
                                  <a:lnTo>
                                    <a:pt x="3847" y="356"/>
                                  </a:lnTo>
                                  <a:lnTo>
                                    <a:pt x="3808" y="295"/>
                                  </a:lnTo>
                                  <a:lnTo>
                                    <a:pt x="3764" y="237"/>
                                  </a:lnTo>
                                  <a:lnTo>
                                    <a:pt x="3715" y="185"/>
                                  </a:lnTo>
                                  <a:lnTo>
                                    <a:pt x="3661" y="139"/>
                                  </a:lnTo>
                                  <a:lnTo>
                                    <a:pt x="3603" y="98"/>
                                  </a:lnTo>
                                  <a:lnTo>
                                    <a:pt x="3541" y="64"/>
                                  </a:lnTo>
                                  <a:lnTo>
                                    <a:pt x="3475" y="36"/>
                                  </a:lnTo>
                                  <a:lnTo>
                                    <a:pt x="3406" y="16"/>
                                  </a:lnTo>
                                  <a:lnTo>
                                    <a:pt x="3334" y="4"/>
                                  </a:lnTo>
                                  <a:lnTo>
                                    <a:pt x="326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4"/>
                        <wpg:cNvGrpSpPr/>
                        <wpg:grpSpPr>
                          <a:xfrm>
                            <a:off x="1779150" y="128265"/>
                            <a:ext cx="702945" cy="739140"/>
                            <a:chOff x="0" y="0"/>
                            <a:chExt cx="702945" cy="739140"/>
                          </a:xfrm>
                        </wpg:grpSpPr>
                        <pic:pic xmlns:pic="http://schemas.openxmlformats.org/drawingml/2006/picture">
                          <pic:nvPicPr>
                            <pic:cNvPr id="64" name="Picture 35"/>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294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36"/>
                          <wps:cNvSpPr>
                            <a:spLocks/>
                          </wps:cNvSpPr>
                          <wps:spPr bwMode="auto">
                            <a:xfrm>
                              <a:off x="33100" y="28962"/>
                              <a:ext cx="601345" cy="636905"/>
                            </a:xfrm>
                            <a:custGeom>
                              <a:avLst/>
                              <a:gdLst>
                                <a:gd name="T0" fmla="+- 0 13043 12570"/>
                                <a:gd name="T1" fmla="*/ T0 w 947"/>
                                <a:gd name="T2" fmla="+- 0 3274 3274"/>
                                <a:gd name="T3" fmla="*/ 3274 h 1003"/>
                                <a:gd name="T4" fmla="+- 0 12973 12570"/>
                                <a:gd name="T5" fmla="*/ T4 w 947"/>
                                <a:gd name="T6" fmla="+- 0 3280 3274"/>
                                <a:gd name="T7" fmla="*/ 3280 h 1003"/>
                                <a:gd name="T8" fmla="+- 0 12906 12570"/>
                                <a:gd name="T9" fmla="*/ T8 w 947"/>
                                <a:gd name="T10" fmla="+- 0 3296 3274"/>
                                <a:gd name="T11" fmla="*/ 3296 h 1003"/>
                                <a:gd name="T12" fmla="+- 0 12843 12570"/>
                                <a:gd name="T13" fmla="*/ T12 w 947"/>
                                <a:gd name="T14" fmla="+- 0 3321 3274"/>
                                <a:gd name="T15" fmla="*/ 3321 h 1003"/>
                                <a:gd name="T16" fmla="+- 0 12785 12570"/>
                                <a:gd name="T17" fmla="*/ T16 w 947"/>
                                <a:gd name="T18" fmla="+- 0 3355 3274"/>
                                <a:gd name="T19" fmla="*/ 3355 h 1003"/>
                                <a:gd name="T20" fmla="+- 0 12732 12570"/>
                                <a:gd name="T21" fmla="*/ T20 w 947"/>
                                <a:gd name="T22" fmla="+- 0 3397 3274"/>
                                <a:gd name="T23" fmla="*/ 3397 h 1003"/>
                                <a:gd name="T24" fmla="+- 0 12686 12570"/>
                                <a:gd name="T25" fmla="*/ T24 w 947"/>
                                <a:gd name="T26" fmla="+- 0 3447 3274"/>
                                <a:gd name="T27" fmla="*/ 3447 h 1003"/>
                                <a:gd name="T28" fmla="+- 0 12646 12570"/>
                                <a:gd name="T29" fmla="*/ T28 w 947"/>
                                <a:gd name="T30" fmla="+- 0 3503 3274"/>
                                <a:gd name="T31" fmla="*/ 3503 h 1003"/>
                                <a:gd name="T32" fmla="+- 0 12614 12570"/>
                                <a:gd name="T33" fmla="*/ T32 w 947"/>
                                <a:gd name="T34" fmla="+- 0 3564 3274"/>
                                <a:gd name="T35" fmla="*/ 3564 h 1003"/>
                                <a:gd name="T36" fmla="+- 0 12590 12570"/>
                                <a:gd name="T37" fmla="*/ T36 w 947"/>
                                <a:gd name="T38" fmla="+- 0 3631 3274"/>
                                <a:gd name="T39" fmla="*/ 3631 h 1003"/>
                                <a:gd name="T40" fmla="+- 0 12575 12570"/>
                                <a:gd name="T41" fmla="*/ T40 w 947"/>
                                <a:gd name="T42" fmla="+- 0 3702 3274"/>
                                <a:gd name="T43" fmla="*/ 3702 h 1003"/>
                                <a:gd name="T44" fmla="+- 0 12570 12570"/>
                                <a:gd name="T45" fmla="*/ T44 w 947"/>
                                <a:gd name="T46" fmla="+- 0 3776 3274"/>
                                <a:gd name="T47" fmla="*/ 3776 h 1003"/>
                                <a:gd name="T48" fmla="+- 0 12575 12570"/>
                                <a:gd name="T49" fmla="*/ T48 w 947"/>
                                <a:gd name="T50" fmla="+- 0 3850 3274"/>
                                <a:gd name="T51" fmla="*/ 3850 h 1003"/>
                                <a:gd name="T52" fmla="+- 0 12590 12570"/>
                                <a:gd name="T53" fmla="*/ T52 w 947"/>
                                <a:gd name="T54" fmla="+- 0 3920 3274"/>
                                <a:gd name="T55" fmla="*/ 3920 h 1003"/>
                                <a:gd name="T56" fmla="+- 0 12614 12570"/>
                                <a:gd name="T57" fmla="*/ T56 w 947"/>
                                <a:gd name="T58" fmla="+- 0 3987 3274"/>
                                <a:gd name="T59" fmla="*/ 3987 h 1003"/>
                                <a:gd name="T60" fmla="+- 0 12646 12570"/>
                                <a:gd name="T61" fmla="*/ T60 w 947"/>
                                <a:gd name="T62" fmla="+- 0 4049 3274"/>
                                <a:gd name="T63" fmla="*/ 4049 h 1003"/>
                                <a:gd name="T64" fmla="+- 0 12686 12570"/>
                                <a:gd name="T65" fmla="*/ T64 w 947"/>
                                <a:gd name="T66" fmla="+- 0 4105 3274"/>
                                <a:gd name="T67" fmla="*/ 4105 h 1003"/>
                                <a:gd name="T68" fmla="+- 0 12732 12570"/>
                                <a:gd name="T69" fmla="*/ T68 w 947"/>
                                <a:gd name="T70" fmla="+- 0 4154 3274"/>
                                <a:gd name="T71" fmla="*/ 4154 h 1003"/>
                                <a:gd name="T72" fmla="+- 0 12785 12570"/>
                                <a:gd name="T73" fmla="*/ T72 w 947"/>
                                <a:gd name="T74" fmla="+- 0 4196 3274"/>
                                <a:gd name="T75" fmla="*/ 4196 h 1003"/>
                                <a:gd name="T76" fmla="+- 0 12843 12570"/>
                                <a:gd name="T77" fmla="*/ T76 w 947"/>
                                <a:gd name="T78" fmla="+- 0 4230 3274"/>
                                <a:gd name="T79" fmla="*/ 4230 h 1003"/>
                                <a:gd name="T80" fmla="+- 0 12906 12570"/>
                                <a:gd name="T81" fmla="*/ T80 w 947"/>
                                <a:gd name="T82" fmla="+- 0 4256 3274"/>
                                <a:gd name="T83" fmla="*/ 4256 h 1003"/>
                                <a:gd name="T84" fmla="+- 0 12973 12570"/>
                                <a:gd name="T85" fmla="*/ T84 w 947"/>
                                <a:gd name="T86" fmla="+- 0 4272 3274"/>
                                <a:gd name="T87" fmla="*/ 4272 h 1003"/>
                                <a:gd name="T88" fmla="+- 0 13043 12570"/>
                                <a:gd name="T89" fmla="*/ T88 w 947"/>
                                <a:gd name="T90" fmla="+- 0 4277 3274"/>
                                <a:gd name="T91" fmla="*/ 4277 h 1003"/>
                                <a:gd name="T92" fmla="+- 0 13113 12570"/>
                                <a:gd name="T93" fmla="*/ T92 w 947"/>
                                <a:gd name="T94" fmla="+- 0 4272 3274"/>
                                <a:gd name="T95" fmla="*/ 4272 h 1003"/>
                                <a:gd name="T96" fmla="+- 0 13179 12570"/>
                                <a:gd name="T97" fmla="*/ T96 w 947"/>
                                <a:gd name="T98" fmla="+- 0 4256 3274"/>
                                <a:gd name="T99" fmla="*/ 4256 h 1003"/>
                                <a:gd name="T100" fmla="+- 0 13242 12570"/>
                                <a:gd name="T101" fmla="*/ T100 w 947"/>
                                <a:gd name="T102" fmla="+- 0 4230 3274"/>
                                <a:gd name="T103" fmla="*/ 4230 h 1003"/>
                                <a:gd name="T104" fmla="+- 0 13300 12570"/>
                                <a:gd name="T105" fmla="*/ T104 w 947"/>
                                <a:gd name="T106" fmla="+- 0 4196 3274"/>
                                <a:gd name="T107" fmla="*/ 4196 h 1003"/>
                                <a:gd name="T108" fmla="+- 0 13353 12570"/>
                                <a:gd name="T109" fmla="*/ T108 w 947"/>
                                <a:gd name="T110" fmla="+- 0 4154 3274"/>
                                <a:gd name="T111" fmla="*/ 4154 h 1003"/>
                                <a:gd name="T112" fmla="+- 0 13400 12570"/>
                                <a:gd name="T113" fmla="*/ T112 w 947"/>
                                <a:gd name="T114" fmla="+- 0 4105 3274"/>
                                <a:gd name="T115" fmla="*/ 4105 h 1003"/>
                                <a:gd name="T116" fmla="+- 0 13440 12570"/>
                                <a:gd name="T117" fmla="*/ T116 w 947"/>
                                <a:gd name="T118" fmla="+- 0 4049 3274"/>
                                <a:gd name="T119" fmla="*/ 4049 h 1003"/>
                                <a:gd name="T120" fmla="+- 0 13472 12570"/>
                                <a:gd name="T121" fmla="*/ T120 w 947"/>
                                <a:gd name="T122" fmla="+- 0 3987 3274"/>
                                <a:gd name="T123" fmla="*/ 3987 h 1003"/>
                                <a:gd name="T124" fmla="+- 0 13496 12570"/>
                                <a:gd name="T125" fmla="*/ T124 w 947"/>
                                <a:gd name="T126" fmla="+- 0 3920 3274"/>
                                <a:gd name="T127" fmla="*/ 3920 h 1003"/>
                                <a:gd name="T128" fmla="+- 0 13511 12570"/>
                                <a:gd name="T129" fmla="*/ T128 w 947"/>
                                <a:gd name="T130" fmla="+- 0 3850 3274"/>
                                <a:gd name="T131" fmla="*/ 3850 h 1003"/>
                                <a:gd name="T132" fmla="+- 0 13516 12570"/>
                                <a:gd name="T133" fmla="*/ T132 w 947"/>
                                <a:gd name="T134" fmla="+- 0 3776 3274"/>
                                <a:gd name="T135" fmla="*/ 3776 h 1003"/>
                                <a:gd name="T136" fmla="+- 0 13511 12570"/>
                                <a:gd name="T137" fmla="*/ T136 w 947"/>
                                <a:gd name="T138" fmla="+- 0 3702 3274"/>
                                <a:gd name="T139" fmla="*/ 3702 h 1003"/>
                                <a:gd name="T140" fmla="+- 0 13496 12570"/>
                                <a:gd name="T141" fmla="*/ T140 w 947"/>
                                <a:gd name="T142" fmla="+- 0 3631 3274"/>
                                <a:gd name="T143" fmla="*/ 3631 h 1003"/>
                                <a:gd name="T144" fmla="+- 0 13472 12570"/>
                                <a:gd name="T145" fmla="*/ T144 w 947"/>
                                <a:gd name="T146" fmla="+- 0 3564 3274"/>
                                <a:gd name="T147" fmla="*/ 3564 h 1003"/>
                                <a:gd name="T148" fmla="+- 0 13440 12570"/>
                                <a:gd name="T149" fmla="*/ T148 w 947"/>
                                <a:gd name="T150" fmla="+- 0 3503 3274"/>
                                <a:gd name="T151" fmla="*/ 3503 h 1003"/>
                                <a:gd name="T152" fmla="+- 0 13400 12570"/>
                                <a:gd name="T153" fmla="*/ T152 w 947"/>
                                <a:gd name="T154" fmla="+- 0 3447 3274"/>
                                <a:gd name="T155" fmla="*/ 3447 h 1003"/>
                                <a:gd name="T156" fmla="+- 0 13353 12570"/>
                                <a:gd name="T157" fmla="*/ T156 w 947"/>
                                <a:gd name="T158" fmla="+- 0 3397 3274"/>
                                <a:gd name="T159" fmla="*/ 3397 h 1003"/>
                                <a:gd name="T160" fmla="+- 0 13300 12570"/>
                                <a:gd name="T161" fmla="*/ T160 w 947"/>
                                <a:gd name="T162" fmla="+- 0 3355 3274"/>
                                <a:gd name="T163" fmla="*/ 3355 h 1003"/>
                                <a:gd name="T164" fmla="+- 0 13242 12570"/>
                                <a:gd name="T165" fmla="*/ T164 w 947"/>
                                <a:gd name="T166" fmla="+- 0 3321 3274"/>
                                <a:gd name="T167" fmla="*/ 3321 h 1003"/>
                                <a:gd name="T168" fmla="+- 0 13179 12570"/>
                                <a:gd name="T169" fmla="*/ T168 w 947"/>
                                <a:gd name="T170" fmla="+- 0 3296 3274"/>
                                <a:gd name="T171" fmla="*/ 3296 h 1003"/>
                                <a:gd name="T172" fmla="+- 0 13113 12570"/>
                                <a:gd name="T173" fmla="*/ T172 w 947"/>
                                <a:gd name="T174" fmla="+- 0 3280 3274"/>
                                <a:gd name="T175" fmla="*/ 3280 h 1003"/>
                                <a:gd name="T176" fmla="+- 0 13043 12570"/>
                                <a:gd name="T177" fmla="*/ T176 w 947"/>
                                <a:gd name="T178" fmla="+- 0 3274 3274"/>
                                <a:gd name="T179" fmla="*/ 3274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6"/>
                                  </a:lnTo>
                                  <a:lnTo>
                                    <a:pt x="336" y="22"/>
                                  </a:lnTo>
                                  <a:lnTo>
                                    <a:pt x="273" y="47"/>
                                  </a:lnTo>
                                  <a:lnTo>
                                    <a:pt x="215" y="81"/>
                                  </a:lnTo>
                                  <a:lnTo>
                                    <a:pt x="162" y="123"/>
                                  </a:lnTo>
                                  <a:lnTo>
                                    <a:pt x="116" y="173"/>
                                  </a:lnTo>
                                  <a:lnTo>
                                    <a:pt x="76" y="229"/>
                                  </a:lnTo>
                                  <a:lnTo>
                                    <a:pt x="44" y="290"/>
                                  </a:lnTo>
                                  <a:lnTo>
                                    <a:pt x="20" y="357"/>
                                  </a:lnTo>
                                  <a:lnTo>
                                    <a:pt x="5" y="428"/>
                                  </a:lnTo>
                                  <a:lnTo>
                                    <a:pt x="0" y="502"/>
                                  </a:lnTo>
                                  <a:lnTo>
                                    <a:pt x="5" y="576"/>
                                  </a:lnTo>
                                  <a:lnTo>
                                    <a:pt x="20" y="646"/>
                                  </a:lnTo>
                                  <a:lnTo>
                                    <a:pt x="44" y="713"/>
                                  </a:lnTo>
                                  <a:lnTo>
                                    <a:pt x="76" y="775"/>
                                  </a:lnTo>
                                  <a:lnTo>
                                    <a:pt x="116" y="831"/>
                                  </a:lnTo>
                                  <a:lnTo>
                                    <a:pt x="162" y="880"/>
                                  </a:lnTo>
                                  <a:lnTo>
                                    <a:pt x="215" y="922"/>
                                  </a:lnTo>
                                  <a:lnTo>
                                    <a:pt x="273" y="956"/>
                                  </a:lnTo>
                                  <a:lnTo>
                                    <a:pt x="336" y="982"/>
                                  </a:lnTo>
                                  <a:lnTo>
                                    <a:pt x="403" y="998"/>
                                  </a:lnTo>
                                  <a:lnTo>
                                    <a:pt x="473" y="1003"/>
                                  </a:lnTo>
                                  <a:lnTo>
                                    <a:pt x="543" y="998"/>
                                  </a:lnTo>
                                  <a:lnTo>
                                    <a:pt x="609" y="982"/>
                                  </a:lnTo>
                                  <a:lnTo>
                                    <a:pt x="672" y="956"/>
                                  </a:lnTo>
                                  <a:lnTo>
                                    <a:pt x="730" y="922"/>
                                  </a:lnTo>
                                  <a:lnTo>
                                    <a:pt x="783" y="880"/>
                                  </a:lnTo>
                                  <a:lnTo>
                                    <a:pt x="830" y="831"/>
                                  </a:lnTo>
                                  <a:lnTo>
                                    <a:pt x="870" y="775"/>
                                  </a:lnTo>
                                  <a:lnTo>
                                    <a:pt x="902" y="713"/>
                                  </a:lnTo>
                                  <a:lnTo>
                                    <a:pt x="926" y="646"/>
                                  </a:lnTo>
                                  <a:lnTo>
                                    <a:pt x="941" y="576"/>
                                  </a:lnTo>
                                  <a:lnTo>
                                    <a:pt x="946" y="502"/>
                                  </a:lnTo>
                                  <a:lnTo>
                                    <a:pt x="941" y="428"/>
                                  </a:lnTo>
                                  <a:lnTo>
                                    <a:pt x="926" y="357"/>
                                  </a:lnTo>
                                  <a:lnTo>
                                    <a:pt x="902" y="290"/>
                                  </a:lnTo>
                                  <a:lnTo>
                                    <a:pt x="870" y="229"/>
                                  </a:lnTo>
                                  <a:lnTo>
                                    <a:pt x="830" y="173"/>
                                  </a:lnTo>
                                  <a:lnTo>
                                    <a:pt x="783" y="123"/>
                                  </a:lnTo>
                                  <a:lnTo>
                                    <a:pt x="730" y="81"/>
                                  </a:lnTo>
                                  <a:lnTo>
                                    <a:pt x="672" y="47"/>
                                  </a:lnTo>
                                  <a:lnTo>
                                    <a:pt x="609" y="22"/>
                                  </a:lnTo>
                                  <a:lnTo>
                                    <a:pt x="543" y="6"/>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9"/>
                            <pic:cNvPicPr>
                              <a:picLocks noChangeAspect="1"/>
                            </pic:cNvPicPr>
                          </pic:nvPicPr>
                          <pic:blipFill>
                            <a:blip r:embed="rId5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5851" y="124126"/>
                              <a:ext cx="4108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2" name="Text Box 63"/>
                        <wps:cNvSpPr txBox="1">
                          <a:spLocks noChangeArrowheads="1"/>
                        </wps:cNvSpPr>
                        <wps:spPr bwMode="auto">
                          <a:xfrm>
                            <a:off x="90838" y="252326"/>
                            <a:ext cx="203835" cy="41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61721" w14:textId="77777777" w:rsidR="003B61D6" w:rsidRPr="00527BA4" w:rsidRDefault="003B61D6" w:rsidP="00527BA4">
                              <w:pPr>
                                <w:spacing w:before="0"/>
                                <w:rPr>
                                  <w:sz w:val="48"/>
                                  <w:szCs w:val="20"/>
                                </w:rPr>
                              </w:pPr>
                              <w:r w:rsidRPr="00527BA4">
                                <w:rPr>
                                  <w:color w:val="FFFFFF"/>
                                  <w:sz w:val="48"/>
                                  <w:szCs w:val="20"/>
                                </w:rPr>
                                <w:t>3</w:t>
                              </w:r>
                            </w:p>
                          </w:txbxContent>
                        </wps:txbx>
                        <wps:bodyPr rot="0" vert="horz" wrap="square" lIns="0" tIns="0" rIns="0" bIns="0" anchor="t" anchorCtr="0" upright="1">
                          <a:noAutofit/>
                        </wps:bodyPr>
                      </wps:wsp>
                      <wps:wsp>
                        <wps:cNvPr id="93" name="Text Box 64"/>
                        <wps:cNvSpPr txBox="1">
                          <a:spLocks noChangeArrowheads="1"/>
                        </wps:cNvSpPr>
                        <wps:spPr bwMode="auto">
                          <a:xfrm>
                            <a:off x="388931" y="268941"/>
                            <a:ext cx="123557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076E" w14:textId="77777777" w:rsidR="003B61D6" w:rsidRPr="00EF737B" w:rsidRDefault="003B61D6" w:rsidP="00390E73">
                              <w:pPr>
                                <w:spacing w:before="0" w:line="204" w:lineRule="auto"/>
                                <w:rPr>
                                  <w:b/>
                                  <w:bCs/>
                                  <w:color w:val="FFFFFF" w:themeColor="background1"/>
                                  <w:sz w:val="16"/>
                                  <w:szCs w:val="16"/>
                                </w:rPr>
                              </w:pPr>
                              <w:r w:rsidRPr="00EF737B">
                                <w:rPr>
                                  <w:b/>
                                  <w:bCs/>
                                  <w:color w:val="FFFFFF" w:themeColor="background1"/>
                                  <w:sz w:val="16"/>
                                  <w:szCs w:val="16"/>
                                </w:rPr>
                                <w:t>Take a 15 min break or stand up regularly</w:t>
                              </w:r>
                            </w:p>
                          </w:txbxContent>
                        </wps:txbx>
                        <wps:bodyPr rot="0" vert="horz" wrap="square" lIns="0" tIns="0" rIns="0" bIns="0" anchor="ctr" anchorCtr="0" upright="1">
                          <a:noAutofit/>
                        </wps:bodyPr>
                      </wps:wsp>
                    </wpg:wgp>
                  </a:graphicData>
                </a:graphic>
              </wp:anchor>
            </w:drawing>
          </mc:Choice>
          <mc:Fallback>
            <w:pict>
              <v:group w14:anchorId="66915AFD" id="Group 119" o:spid="_x0000_s1092" style="position:absolute;left:0;text-align:left;margin-left:238.35pt;margin-top:97.15pt;width:184.45pt;height:1in;z-index:251620864" coordsize="26035,10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">
                <v:group id="Group 111" o:spid="_x0000_s1093" style="position:absolute;width:26035;height:10166" coordsize="26035,10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shape id="Freeform 32" o:spid="_x0000_s1094" style="position:absolute;left:455;top:7075;width:1790;height:1898;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" path="m282,l,,282,299,282,xe" fillcolor="#8ab833 [3205]" stroked="f">
                    <v:path arrowok="t" o:connecttype="custom" o:connectlocs="179070,2628265;0,2628265;179070,2818130;179070,2628265" o:connectangles="0,0,0,0"/>
                  </v:shape>
                  <v:shape id="Picture 33" o:spid="_x0000_s1095" type="#_x0000_t75" style="position:absolute;width:26035;height:1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">
                    <v:imagedata r:id="rId55" o:title=""/>
                    <v:path arrowok="t"/>
                  </v:shape>
                  <v:shape id="Freeform 34" o:spid="_x0000_s1096" style="position:absolute;left:413;top:165;width:25019;height:9144;visibility:visible;mso-wrap-style:square;v-text-anchor:top" coordsize="394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" path="m3260,r-77,4l3108,18r-71,21l2969,69r-64,37l2845,150r-55,50l2740,256r-43,61l2678,353,,353r,733l2678,1086r19,36l2740,1183r50,56l2845,1289r60,44l2969,1370r68,30l3108,1422r75,13l3260,1440r74,-5l3406,1423r69,-20l3541,1375r62,-34l3661,1301r54,-47l3764,1202r44,-57l3847,1083r32,-66l3905,947r19,-73l3935,798r4,-78l3935,641r-11,-76l3905,492r-26,-70l3847,356r-39,-61l3764,237r-49,-52l3661,139,3603,98,3541,64,3475,36,3406,16,3334,4,3260,xe" fillcolor="#8ab833 [3205]" stroked="f">
                    <v:path arrowok="t" o:connecttype="custom" o:connectlocs="2070100,1938655;2021205,1941195;1973580,1950085;1928495,1963420;1885315,1982470;1844675,2005965;1806575,2033905;1771650,2065655;1739900,2101215;1712595,2139950;1700530,2162810;0,2162810;0,2628265;1700530,2628265;1712595,2651125;1739900,2689860;1771650,2725420;1806575,2757170;1844675,2785110;1885315,2808605;1928495,2827655;1973580,2841625;2021205,2849880;2070100,2853055;2117090,2849880;2162810,2842260;2206625,2829560;2248535,2811780;2287905,2790190;2324735,2764790;2359025,2734945;2390140,2701925;2418080,2665730;2442845,2626360;2463165,2584450;2479675,2540000;2491740,2493645;2498725,2445385;2501265,2395855;2498725,2345690;2491740,2297430;2479675,2251075;2463165,2206625;2442845,2164715;2418080,2125980;2390140,2089150;2359025,2056130;2324735,2026920;2287905,2000885;2248535,1979295;2206625,1961515;2162810,1948815;2117090,1941195;2070100,1938655" o:connectangles="0,0,0,0,0,0,0,0,0,0,0,0,0,0,0,0,0,0,0,0,0,0,0,0,0,0,0,0,0,0,0,0,0,0,0,0,0,0,0,0,0,0,0,0,0,0,0,0,0,0,0,0,0,0"/>
                  </v:shape>
                </v:group>
                <v:group id="Group 104" o:spid="_x0000_s1097" style="position:absolute;left:17791;top:1282;width:7029;height:7392" coordsize="7029,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Picture 35" o:spid="_x0000_s1098" type="#_x0000_t75" style="position:absolute;width:7029;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">
                    <v:imagedata r:id="rId56" o:title=""/>
                    <v:path arrowok="t"/>
                  </v:shape>
                  <v:shape id="Freeform 36" o:spid="_x0000_s1099" style="position:absolute;left:331;top:289;width:6013;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" path="m473,l403,6,336,22,273,47,215,81r-53,42l116,173,76,229,44,290,20,357,5,428,,502r5,74l20,646r24,67l76,775r40,56l162,880r53,42l273,956r63,26l403,998r70,5l543,998r66,-16l672,956r58,-34l783,880r47,-49l870,775r32,-62l926,646r15,-70l946,502r-5,-74l926,357,902,290,870,229,830,173,783,123,730,81,672,47,609,22,543,6,473,xe" stroked="f">
                    <v:path arrowok="t" o:connecttype="custom" o:connectlocs="300355,2078990;255905,2082800;213360,2092960;173355,2108835;136525,2130425;102870,2157095;73660,2188845;48260,2224405;27940,2263140;12700,2305685;3175,2350770;0,2397760;3175,2444750;12700,2489200;27940,2531745;48260,2571115;73660,2606675;102870,2637790;136525,2664460;173355,2686050;213360,2702560;255905,2712720;300355,2715895;344805,2712720;386715,2702560;426720,2686050;463550,2664460;497205,2637790;527050,2606675;552450,2571115;572770,2531745;588010,2489200;597535,2444750;600710,2397760;597535,2350770;588010,2305685;572770,2263140;552450,2224405;527050,2188845;497205,2157095;463550,2130425;426720,2108835;386715,2092960;344805,2082800;300355,2078990" o:connectangles="0,0,0,0,0,0,0,0,0,0,0,0,0,0,0,0,0,0,0,0,0,0,0,0,0,0,0,0,0,0,0,0,0,0,0,0,0,0,0,0,0,0,0,0,0"/>
                  </v:shape>
                  <v:shape id="Picture 49" o:spid="_x0000_s1100" type="#_x0000_t75" style="position:absolute;left:1158;top:1241;width:4108;height:4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">
                    <v:imagedata r:id="rId57" o:title="" recolortarget="#3d5216 [1445]"/>
                    <v:path arrowok="t"/>
                  </v:shape>
                </v:group>
                <v:shape id="Text Box 63" o:spid="_x0000_s1101" type="#_x0000_t202" style="position:absolute;left:908;top:2523;width:2038;height:4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14:paraId="0B661721" w14:textId="77777777" w:rsidR="003B61D6" w:rsidRPr="00527BA4" w:rsidRDefault="003B61D6" w:rsidP="00527BA4">
                        <w:pPr>
                          <w:spacing w:before="0"/>
                          <w:rPr>
                            <w:sz w:val="48"/>
                            <w:szCs w:val="20"/>
                          </w:rPr>
                        </w:pPr>
                        <w:r w:rsidRPr="00527BA4">
                          <w:rPr>
                            <w:color w:val="FFFFFF"/>
                            <w:sz w:val="48"/>
                            <w:szCs w:val="20"/>
                          </w:rPr>
                          <w:t>3</w:t>
                        </w:r>
                      </w:p>
                    </w:txbxContent>
                  </v:textbox>
                </v:shape>
                <v:shape id="Text Box 64" o:spid="_x0000_s1102" type="#_x0000_t202" style="position:absolute;left:3889;top:2689;width:12356;height:3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" filled="f" stroked="f">
                  <v:textbox inset="0,0,0,0">
                    <w:txbxContent>
                      <w:p w14:paraId="6692076E" w14:textId="77777777" w:rsidR="003B61D6" w:rsidRPr="00EF737B" w:rsidRDefault="003B61D6" w:rsidP="00390E73">
                        <w:pPr>
                          <w:spacing w:before="0" w:line="204" w:lineRule="auto"/>
                          <w:rPr>
                            <w:b/>
                            <w:bCs/>
                            <w:color w:val="FFFFFF" w:themeColor="background1"/>
                            <w:sz w:val="16"/>
                            <w:szCs w:val="16"/>
                          </w:rPr>
                        </w:pPr>
                        <w:r w:rsidRPr="00EF737B">
                          <w:rPr>
                            <w:b/>
                            <w:bCs/>
                            <w:color w:val="FFFFFF" w:themeColor="background1"/>
                            <w:sz w:val="16"/>
                            <w:szCs w:val="16"/>
                          </w:rPr>
                          <w:t>Take a 15 min break or stand up regularly</w:t>
                        </w:r>
                      </w:p>
                    </w:txbxContent>
                  </v:textbox>
                </v:shape>
              </v:group>
            </w:pict>
          </mc:Fallback>
        </mc:AlternateContent>
      </w:r>
      <w:r w:rsidR="00987B51">
        <w:t xml:space="preserve">Working remotely means some of us will work at different times of the day, including evenings. This makes sense as you are not commuting or entering and leaving work anymore. Do what works for you but let your </w:t>
      </w:r>
      <w:r w:rsidR="007C54E3">
        <w:t xml:space="preserve">Manager and Colleagues </w:t>
      </w:r>
      <w:r w:rsidR="00987B51">
        <w:t xml:space="preserve"> know your pattern of work.</w:t>
      </w:r>
    </w:p>
    <w:p w14:paraId="01EF6364" w14:textId="3B25FABD" w:rsidR="00987B51" w:rsidRPr="00491029" w:rsidRDefault="00987B51" w:rsidP="00527BA4">
      <w:pPr>
        <w:ind w:right="5813"/>
        <w:jc w:val="left"/>
        <w:rPr>
          <w:b/>
          <w:bCs/>
          <w:color w:val="5FB81A"/>
        </w:rPr>
      </w:pPr>
      <w:r w:rsidRPr="00491029">
        <w:rPr>
          <w:b/>
          <w:bCs/>
          <w:color w:val="5FB81A"/>
        </w:rPr>
        <w:t>Be mindful to 'switch off’.</w:t>
      </w:r>
    </w:p>
    <w:p w14:paraId="22AA3CAD" w14:textId="576645FC" w:rsidR="00527BA4" w:rsidRDefault="00527BA4" w:rsidP="00527BA4">
      <w:pPr>
        <w:ind w:right="5813"/>
      </w:pPr>
      <w:r>
        <w:rPr>
          <w:noProof/>
        </w:rPr>
        <mc:AlternateContent>
          <mc:Choice Requires="wpg">
            <w:drawing>
              <wp:anchor distT="0" distB="0" distL="114300" distR="114300" simplePos="0" relativeHeight="251621888" behindDoc="0" locked="0" layoutInCell="1" allowOverlap="1" wp14:anchorId="2246E18D" wp14:editId="3E5ECEB8">
                <wp:simplePos x="0" y="0"/>
                <wp:positionH relativeFrom="column">
                  <wp:posOffset>3032877</wp:posOffset>
                </wp:positionH>
                <wp:positionV relativeFrom="paragraph">
                  <wp:posOffset>394927</wp:posOffset>
                </wp:positionV>
                <wp:extent cx="2729472" cy="914955"/>
                <wp:effectExtent l="0" t="0" r="0" b="0"/>
                <wp:wrapNone/>
                <wp:docPr id="120" name="Group 120"/>
                <wp:cNvGraphicFramePr/>
                <a:graphic xmlns:a="http://schemas.openxmlformats.org/drawingml/2006/main">
                  <a:graphicData uri="http://schemas.microsoft.com/office/word/2010/wordprocessingGroup">
                    <wpg:wgp>
                      <wpg:cNvGrpSpPr/>
                      <wpg:grpSpPr>
                        <a:xfrm>
                          <a:off x="0" y="0"/>
                          <a:ext cx="2729472" cy="914955"/>
                          <a:chOff x="0" y="0"/>
                          <a:chExt cx="3032760" cy="1016635"/>
                        </a:xfrm>
                      </wpg:grpSpPr>
                      <wpg:grpSp>
                        <wpg:cNvPr id="114" name="Group 114"/>
                        <wpg:cNvGrpSpPr/>
                        <wpg:grpSpPr>
                          <a:xfrm>
                            <a:off x="0" y="0"/>
                            <a:ext cx="3032760" cy="1016635"/>
                            <a:chOff x="0" y="0"/>
                            <a:chExt cx="3032760" cy="1016635"/>
                          </a:xfrm>
                        </wpg:grpSpPr>
                        <wps:wsp>
                          <wps:cNvPr id="66" name="Freeform 37"/>
                          <wps:cNvSpPr>
                            <a:spLocks/>
                          </wps:cNvSpPr>
                          <wps:spPr bwMode="auto">
                            <a:xfrm>
                              <a:off x="33100" y="699247"/>
                              <a:ext cx="179070" cy="189865"/>
                            </a:xfrm>
                            <a:custGeom>
                              <a:avLst/>
                              <a:gdLst>
                                <a:gd name="T0" fmla="+- 0 10057 9775"/>
                                <a:gd name="T1" fmla="*/ T0 w 282"/>
                                <a:gd name="T2" fmla="+- 0 5568 5568"/>
                                <a:gd name="T3" fmla="*/ 5568 h 299"/>
                                <a:gd name="T4" fmla="+- 0 9775 9775"/>
                                <a:gd name="T5" fmla="*/ T4 w 282"/>
                                <a:gd name="T6" fmla="+- 0 5568 5568"/>
                                <a:gd name="T7" fmla="*/ 5568 h 299"/>
                                <a:gd name="T8" fmla="+- 0 10057 9775"/>
                                <a:gd name="T9" fmla="*/ T8 w 282"/>
                                <a:gd name="T10" fmla="+- 0 5866 5568"/>
                                <a:gd name="T11" fmla="*/ 5866 h 299"/>
                                <a:gd name="T12" fmla="+- 0 10057 9775"/>
                                <a:gd name="T13" fmla="*/ T12 w 282"/>
                                <a:gd name="T14" fmla="+- 0 5568 5568"/>
                                <a:gd name="T15" fmla="*/ 5568 h 299"/>
                              </a:gdLst>
                              <a:ahLst/>
                              <a:cxnLst>
                                <a:cxn ang="0">
                                  <a:pos x="T1" y="T3"/>
                                </a:cxn>
                                <a:cxn ang="0">
                                  <a:pos x="T5" y="T7"/>
                                </a:cxn>
                                <a:cxn ang="0">
                                  <a:pos x="T9" y="T11"/>
                                </a:cxn>
                                <a:cxn ang="0">
                                  <a:pos x="T13" y="T15"/>
                                </a:cxn>
                              </a:cxnLst>
                              <a:rect l="0" t="0" r="r" b="b"/>
                              <a:pathLst>
                                <a:path w="282" h="299">
                                  <a:moveTo>
                                    <a:pt x="282" y="0"/>
                                  </a:moveTo>
                                  <a:lnTo>
                                    <a:pt x="0" y="0"/>
                                  </a:lnTo>
                                  <a:lnTo>
                                    <a:pt x="282" y="298"/>
                                  </a:lnTo>
                                  <a:lnTo>
                                    <a:pt x="282"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3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27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39"/>
                          <wps:cNvSpPr>
                            <a:spLocks/>
                          </wps:cNvSpPr>
                          <wps:spPr bwMode="auto">
                            <a:xfrm>
                              <a:off x="37238" y="12413"/>
                              <a:ext cx="2931795" cy="914400"/>
                            </a:xfrm>
                            <a:custGeom>
                              <a:avLst/>
                              <a:gdLst>
                                <a:gd name="T0" fmla="+- 0 13718 9781"/>
                                <a:gd name="T1" fmla="*/ T0 w 4617"/>
                                <a:gd name="T2" fmla="+- 0 4491 4491"/>
                                <a:gd name="T3" fmla="*/ 4491 h 1440"/>
                                <a:gd name="T4" fmla="+- 0 13641 9781"/>
                                <a:gd name="T5" fmla="*/ T4 w 4617"/>
                                <a:gd name="T6" fmla="+- 0 4495 4491"/>
                                <a:gd name="T7" fmla="*/ 4495 h 1440"/>
                                <a:gd name="T8" fmla="+- 0 13566 9781"/>
                                <a:gd name="T9" fmla="*/ T8 w 4617"/>
                                <a:gd name="T10" fmla="+- 0 4509 4491"/>
                                <a:gd name="T11" fmla="*/ 4509 h 1440"/>
                                <a:gd name="T12" fmla="+- 0 13495 9781"/>
                                <a:gd name="T13" fmla="*/ T12 w 4617"/>
                                <a:gd name="T14" fmla="+- 0 4530 4491"/>
                                <a:gd name="T15" fmla="*/ 4530 h 1440"/>
                                <a:gd name="T16" fmla="+- 0 13427 9781"/>
                                <a:gd name="T17" fmla="*/ T16 w 4617"/>
                                <a:gd name="T18" fmla="+- 0 4560 4491"/>
                                <a:gd name="T19" fmla="*/ 4560 h 1440"/>
                                <a:gd name="T20" fmla="+- 0 13363 9781"/>
                                <a:gd name="T21" fmla="*/ T20 w 4617"/>
                                <a:gd name="T22" fmla="+- 0 4597 4491"/>
                                <a:gd name="T23" fmla="*/ 4597 h 1440"/>
                                <a:gd name="T24" fmla="+- 0 13303 9781"/>
                                <a:gd name="T25" fmla="*/ T24 w 4617"/>
                                <a:gd name="T26" fmla="+- 0 4640 4491"/>
                                <a:gd name="T27" fmla="*/ 4640 h 1440"/>
                                <a:gd name="T28" fmla="+- 0 13248 9781"/>
                                <a:gd name="T29" fmla="*/ T28 w 4617"/>
                                <a:gd name="T30" fmla="+- 0 4691 4491"/>
                                <a:gd name="T31" fmla="*/ 4691 h 1440"/>
                                <a:gd name="T32" fmla="+- 0 13198 9781"/>
                                <a:gd name="T33" fmla="*/ T32 w 4617"/>
                                <a:gd name="T34" fmla="+- 0 4746 4491"/>
                                <a:gd name="T35" fmla="*/ 4746 h 1440"/>
                                <a:gd name="T36" fmla="+- 0 13155 9781"/>
                                <a:gd name="T37" fmla="*/ T36 w 4617"/>
                                <a:gd name="T38" fmla="+- 0 4808 4491"/>
                                <a:gd name="T39" fmla="*/ 4808 h 1440"/>
                                <a:gd name="T40" fmla="+- 0 13127 9781"/>
                                <a:gd name="T41" fmla="*/ T40 w 4617"/>
                                <a:gd name="T42" fmla="+- 0 4863 4491"/>
                                <a:gd name="T43" fmla="*/ 4863 h 1440"/>
                                <a:gd name="T44" fmla="+- 0 9781 9781"/>
                                <a:gd name="T45" fmla="*/ T44 w 4617"/>
                                <a:gd name="T46" fmla="+- 0 4863 4491"/>
                                <a:gd name="T47" fmla="*/ 4863 h 1440"/>
                                <a:gd name="T48" fmla="+- 0 9781 9781"/>
                                <a:gd name="T49" fmla="*/ T48 w 4617"/>
                                <a:gd name="T50" fmla="+- 0 5595 4491"/>
                                <a:gd name="T51" fmla="*/ 5595 h 1440"/>
                                <a:gd name="T52" fmla="+- 0 13146 9781"/>
                                <a:gd name="T53" fmla="*/ T52 w 4617"/>
                                <a:gd name="T54" fmla="+- 0 5595 4491"/>
                                <a:gd name="T55" fmla="*/ 5595 h 1440"/>
                                <a:gd name="T56" fmla="+- 0 13155 9781"/>
                                <a:gd name="T57" fmla="*/ T56 w 4617"/>
                                <a:gd name="T58" fmla="+- 0 5613 4491"/>
                                <a:gd name="T59" fmla="*/ 5613 h 1440"/>
                                <a:gd name="T60" fmla="+- 0 13198 9781"/>
                                <a:gd name="T61" fmla="*/ T60 w 4617"/>
                                <a:gd name="T62" fmla="+- 0 5674 4491"/>
                                <a:gd name="T63" fmla="*/ 5674 h 1440"/>
                                <a:gd name="T64" fmla="+- 0 13248 9781"/>
                                <a:gd name="T65" fmla="*/ T64 w 4617"/>
                                <a:gd name="T66" fmla="+- 0 5730 4491"/>
                                <a:gd name="T67" fmla="*/ 5730 h 1440"/>
                                <a:gd name="T68" fmla="+- 0 13303 9781"/>
                                <a:gd name="T69" fmla="*/ T68 w 4617"/>
                                <a:gd name="T70" fmla="+- 0 5780 4491"/>
                                <a:gd name="T71" fmla="*/ 5780 h 1440"/>
                                <a:gd name="T72" fmla="+- 0 13363 9781"/>
                                <a:gd name="T73" fmla="*/ T72 w 4617"/>
                                <a:gd name="T74" fmla="+- 0 5824 4491"/>
                                <a:gd name="T75" fmla="*/ 5824 h 1440"/>
                                <a:gd name="T76" fmla="+- 0 13427 9781"/>
                                <a:gd name="T77" fmla="*/ T76 w 4617"/>
                                <a:gd name="T78" fmla="+- 0 5861 4491"/>
                                <a:gd name="T79" fmla="*/ 5861 h 1440"/>
                                <a:gd name="T80" fmla="+- 0 13495 9781"/>
                                <a:gd name="T81" fmla="*/ T80 w 4617"/>
                                <a:gd name="T82" fmla="+- 0 5890 4491"/>
                                <a:gd name="T83" fmla="*/ 5890 h 1440"/>
                                <a:gd name="T84" fmla="+- 0 13566 9781"/>
                                <a:gd name="T85" fmla="*/ T84 w 4617"/>
                                <a:gd name="T86" fmla="+- 0 5912 4491"/>
                                <a:gd name="T87" fmla="*/ 5912 h 1440"/>
                                <a:gd name="T88" fmla="+- 0 13641 9781"/>
                                <a:gd name="T89" fmla="*/ T88 w 4617"/>
                                <a:gd name="T90" fmla="+- 0 5926 4491"/>
                                <a:gd name="T91" fmla="*/ 5926 h 1440"/>
                                <a:gd name="T92" fmla="+- 0 13718 9781"/>
                                <a:gd name="T93" fmla="*/ T92 w 4617"/>
                                <a:gd name="T94" fmla="+- 0 5930 4491"/>
                                <a:gd name="T95" fmla="*/ 5930 h 1440"/>
                                <a:gd name="T96" fmla="+- 0 13792 9781"/>
                                <a:gd name="T97" fmla="*/ T96 w 4617"/>
                                <a:gd name="T98" fmla="+- 0 5926 4491"/>
                                <a:gd name="T99" fmla="*/ 5926 h 1440"/>
                                <a:gd name="T100" fmla="+- 0 13864 9781"/>
                                <a:gd name="T101" fmla="*/ T100 w 4617"/>
                                <a:gd name="T102" fmla="+- 0 5914 4491"/>
                                <a:gd name="T103" fmla="*/ 5914 h 1440"/>
                                <a:gd name="T104" fmla="+- 0 13933 9781"/>
                                <a:gd name="T105" fmla="*/ T104 w 4617"/>
                                <a:gd name="T106" fmla="+- 0 5893 4491"/>
                                <a:gd name="T107" fmla="*/ 5893 h 1440"/>
                                <a:gd name="T108" fmla="+- 0 13999 9781"/>
                                <a:gd name="T109" fmla="*/ T108 w 4617"/>
                                <a:gd name="T110" fmla="+- 0 5866 4491"/>
                                <a:gd name="T111" fmla="*/ 5866 h 1440"/>
                                <a:gd name="T112" fmla="+- 0 14061 9781"/>
                                <a:gd name="T113" fmla="*/ T112 w 4617"/>
                                <a:gd name="T114" fmla="+- 0 5832 4491"/>
                                <a:gd name="T115" fmla="*/ 5832 h 1440"/>
                                <a:gd name="T116" fmla="+- 0 14119 9781"/>
                                <a:gd name="T117" fmla="*/ T116 w 4617"/>
                                <a:gd name="T118" fmla="+- 0 5791 4491"/>
                                <a:gd name="T119" fmla="*/ 5791 h 1440"/>
                                <a:gd name="T120" fmla="+- 0 14173 9781"/>
                                <a:gd name="T121" fmla="*/ T120 w 4617"/>
                                <a:gd name="T122" fmla="+- 0 5745 4491"/>
                                <a:gd name="T123" fmla="*/ 5745 h 1440"/>
                                <a:gd name="T124" fmla="+- 0 14222 9781"/>
                                <a:gd name="T125" fmla="*/ T124 w 4617"/>
                                <a:gd name="T126" fmla="+- 0 5693 4491"/>
                                <a:gd name="T127" fmla="*/ 5693 h 1440"/>
                                <a:gd name="T128" fmla="+- 0 14266 9781"/>
                                <a:gd name="T129" fmla="*/ T128 w 4617"/>
                                <a:gd name="T130" fmla="+- 0 5635 4491"/>
                                <a:gd name="T131" fmla="*/ 5635 h 1440"/>
                                <a:gd name="T132" fmla="+- 0 14305 9781"/>
                                <a:gd name="T133" fmla="*/ T132 w 4617"/>
                                <a:gd name="T134" fmla="+- 0 5574 4491"/>
                                <a:gd name="T135" fmla="*/ 5574 h 1440"/>
                                <a:gd name="T136" fmla="+- 0 14337 9781"/>
                                <a:gd name="T137" fmla="*/ T136 w 4617"/>
                                <a:gd name="T138" fmla="+- 0 5508 4491"/>
                                <a:gd name="T139" fmla="*/ 5508 h 1440"/>
                                <a:gd name="T140" fmla="+- 0 14363 9781"/>
                                <a:gd name="T141" fmla="*/ T140 w 4617"/>
                                <a:gd name="T142" fmla="+- 0 5438 4491"/>
                                <a:gd name="T143" fmla="*/ 5438 h 1440"/>
                                <a:gd name="T144" fmla="+- 0 14382 9781"/>
                                <a:gd name="T145" fmla="*/ T144 w 4617"/>
                                <a:gd name="T146" fmla="+- 0 5365 4491"/>
                                <a:gd name="T147" fmla="*/ 5365 h 1440"/>
                                <a:gd name="T148" fmla="+- 0 14393 9781"/>
                                <a:gd name="T149" fmla="*/ T148 w 4617"/>
                                <a:gd name="T150" fmla="+- 0 5289 4491"/>
                                <a:gd name="T151" fmla="*/ 5289 h 1440"/>
                                <a:gd name="T152" fmla="+- 0 14397 9781"/>
                                <a:gd name="T153" fmla="*/ T152 w 4617"/>
                                <a:gd name="T154" fmla="+- 0 5210 4491"/>
                                <a:gd name="T155" fmla="*/ 5210 h 1440"/>
                                <a:gd name="T156" fmla="+- 0 14393 9781"/>
                                <a:gd name="T157" fmla="*/ T156 w 4617"/>
                                <a:gd name="T158" fmla="+- 0 5132 4491"/>
                                <a:gd name="T159" fmla="*/ 5132 h 1440"/>
                                <a:gd name="T160" fmla="+- 0 14382 9781"/>
                                <a:gd name="T161" fmla="*/ T160 w 4617"/>
                                <a:gd name="T162" fmla="+- 0 5056 4491"/>
                                <a:gd name="T163" fmla="*/ 5056 h 1440"/>
                                <a:gd name="T164" fmla="+- 0 14363 9781"/>
                                <a:gd name="T165" fmla="*/ T164 w 4617"/>
                                <a:gd name="T166" fmla="+- 0 4983 4491"/>
                                <a:gd name="T167" fmla="*/ 4983 h 1440"/>
                                <a:gd name="T168" fmla="+- 0 14337 9781"/>
                                <a:gd name="T169" fmla="*/ T168 w 4617"/>
                                <a:gd name="T170" fmla="+- 0 4913 4491"/>
                                <a:gd name="T171" fmla="*/ 4913 h 1440"/>
                                <a:gd name="T172" fmla="+- 0 14305 9781"/>
                                <a:gd name="T173" fmla="*/ T172 w 4617"/>
                                <a:gd name="T174" fmla="+- 0 4847 4491"/>
                                <a:gd name="T175" fmla="*/ 4847 h 1440"/>
                                <a:gd name="T176" fmla="+- 0 14266 9781"/>
                                <a:gd name="T177" fmla="*/ T176 w 4617"/>
                                <a:gd name="T178" fmla="+- 0 4785 4491"/>
                                <a:gd name="T179" fmla="*/ 4785 h 1440"/>
                                <a:gd name="T180" fmla="+- 0 14222 9781"/>
                                <a:gd name="T181" fmla="*/ T180 w 4617"/>
                                <a:gd name="T182" fmla="+- 0 4728 4491"/>
                                <a:gd name="T183" fmla="*/ 4728 h 1440"/>
                                <a:gd name="T184" fmla="+- 0 14173 9781"/>
                                <a:gd name="T185" fmla="*/ T184 w 4617"/>
                                <a:gd name="T186" fmla="+- 0 4676 4491"/>
                                <a:gd name="T187" fmla="*/ 4676 h 1440"/>
                                <a:gd name="T188" fmla="+- 0 14119 9781"/>
                                <a:gd name="T189" fmla="*/ T188 w 4617"/>
                                <a:gd name="T190" fmla="+- 0 4629 4491"/>
                                <a:gd name="T191" fmla="*/ 4629 h 1440"/>
                                <a:gd name="T192" fmla="+- 0 14061 9781"/>
                                <a:gd name="T193" fmla="*/ T192 w 4617"/>
                                <a:gd name="T194" fmla="+- 0 4589 4491"/>
                                <a:gd name="T195" fmla="*/ 4589 h 1440"/>
                                <a:gd name="T196" fmla="+- 0 13999 9781"/>
                                <a:gd name="T197" fmla="*/ T196 w 4617"/>
                                <a:gd name="T198" fmla="+- 0 4555 4491"/>
                                <a:gd name="T199" fmla="*/ 4555 h 1440"/>
                                <a:gd name="T200" fmla="+- 0 13933 9781"/>
                                <a:gd name="T201" fmla="*/ T200 w 4617"/>
                                <a:gd name="T202" fmla="+- 0 4527 4491"/>
                                <a:gd name="T203" fmla="*/ 4527 h 1440"/>
                                <a:gd name="T204" fmla="+- 0 13864 9781"/>
                                <a:gd name="T205" fmla="*/ T204 w 4617"/>
                                <a:gd name="T206" fmla="+- 0 4507 4491"/>
                                <a:gd name="T207" fmla="*/ 4507 h 1440"/>
                                <a:gd name="T208" fmla="+- 0 13792 9781"/>
                                <a:gd name="T209" fmla="*/ T208 w 4617"/>
                                <a:gd name="T210" fmla="+- 0 4495 4491"/>
                                <a:gd name="T211" fmla="*/ 4495 h 1440"/>
                                <a:gd name="T212" fmla="+- 0 13718 9781"/>
                                <a:gd name="T213" fmla="*/ T212 w 4617"/>
                                <a:gd name="T214" fmla="+- 0 4491 4491"/>
                                <a:gd name="T215" fmla="*/ 4491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17" h="1440">
                                  <a:moveTo>
                                    <a:pt x="3937" y="0"/>
                                  </a:moveTo>
                                  <a:lnTo>
                                    <a:pt x="3860" y="4"/>
                                  </a:lnTo>
                                  <a:lnTo>
                                    <a:pt x="3785" y="18"/>
                                  </a:lnTo>
                                  <a:lnTo>
                                    <a:pt x="3714" y="39"/>
                                  </a:lnTo>
                                  <a:lnTo>
                                    <a:pt x="3646" y="69"/>
                                  </a:lnTo>
                                  <a:lnTo>
                                    <a:pt x="3582" y="106"/>
                                  </a:lnTo>
                                  <a:lnTo>
                                    <a:pt x="3522" y="149"/>
                                  </a:lnTo>
                                  <a:lnTo>
                                    <a:pt x="3467" y="200"/>
                                  </a:lnTo>
                                  <a:lnTo>
                                    <a:pt x="3417" y="255"/>
                                  </a:lnTo>
                                  <a:lnTo>
                                    <a:pt x="3374" y="317"/>
                                  </a:lnTo>
                                  <a:lnTo>
                                    <a:pt x="3346" y="372"/>
                                  </a:lnTo>
                                  <a:lnTo>
                                    <a:pt x="0" y="372"/>
                                  </a:lnTo>
                                  <a:lnTo>
                                    <a:pt x="0" y="1104"/>
                                  </a:lnTo>
                                  <a:lnTo>
                                    <a:pt x="3365" y="1104"/>
                                  </a:lnTo>
                                  <a:lnTo>
                                    <a:pt x="3374" y="1122"/>
                                  </a:lnTo>
                                  <a:lnTo>
                                    <a:pt x="3417" y="1183"/>
                                  </a:lnTo>
                                  <a:lnTo>
                                    <a:pt x="3467" y="1239"/>
                                  </a:lnTo>
                                  <a:lnTo>
                                    <a:pt x="3522" y="1289"/>
                                  </a:lnTo>
                                  <a:lnTo>
                                    <a:pt x="3582" y="1333"/>
                                  </a:lnTo>
                                  <a:lnTo>
                                    <a:pt x="3646" y="1370"/>
                                  </a:lnTo>
                                  <a:lnTo>
                                    <a:pt x="3714" y="1399"/>
                                  </a:lnTo>
                                  <a:lnTo>
                                    <a:pt x="3785" y="1421"/>
                                  </a:lnTo>
                                  <a:lnTo>
                                    <a:pt x="3860" y="1435"/>
                                  </a:lnTo>
                                  <a:lnTo>
                                    <a:pt x="3937" y="1439"/>
                                  </a:lnTo>
                                  <a:lnTo>
                                    <a:pt x="4011" y="1435"/>
                                  </a:lnTo>
                                  <a:lnTo>
                                    <a:pt x="4083" y="1423"/>
                                  </a:lnTo>
                                  <a:lnTo>
                                    <a:pt x="4152" y="1402"/>
                                  </a:lnTo>
                                  <a:lnTo>
                                    <a:pt x="4218" y="1375"/>
                                  </a:lnTo>
                                  <a:lnTo>
                                    <a:pt x="4280" y="1341"/>
                                  </a:lnTo>
                                  <a:lnTo>
                                    <a:pt x="4338" y="1300"/>
                                  </a:lnTo>
                                  <a:lnTo>
                                    <a:pt x="4392" y="1254"/>
                                  </a:lnTo>
                                  <a:lnTo>
                                    <a:pt x="4441" y="1202"/>
                                  </a:lnTo>
                                  <a:lnTo>
                                    <a:pt x="4485" y="1144"/>
                                  </a:lnTo>
                                  <a:lnTo>
                                    <a:pt x="4524" y="1083"/>
                                  </a:lnTo>
                                  <a:lnTo>
                                    <a:pt x="4556" y="1017"/>
                                  </a:lnTo>
                                  <a:lnTo>
                                    <a:pt x="4582" y="947"/>
                                  </a:lnTo>
                                  <a:lnTo>
                                    <a:pt x="4601" y="874"/>
                                  </a:lnTo>
                                  <a:lnTo>
                                    <a:pt x="4612" y="798"/>
                                  </a:lnTo>
                                  <a:lnTo>
                                    <a:pt x="4616" y="719"/>
                                  </a:lnTo>
                                  <a:lnTo>
                                    <a:pt x="4612" y="641"/>
                                  </a:lnTo>
                                  <a:lnTo>
                                    <a:pt x="4601" y="565"/>
                                  </a:lnTo>
                                  <a:lnTo>
                                    <a:pt x="4582" y="492"/>
                                  </a:lnTo>
                                  <a:lnTo>
                                    <a:pt x="4556" y="422"/>
                                  </a:lnTo>
                                  <a:lnTo>
                                    <a:pt x="4524" y="356"/>
                                  </a:lnTo>
                                  <a:lnTo>
                                    <a:pt x="4485" y="294"/>
                                  </a:lnTo>
                                  <a:lnTo>
                                    <a:pt x="4441" y="237"/>
                                  </a:lnTo>
                                  <a:lnTo>
                                    <a:pt x="4392" y="185"/>
                                  </a:lnTo>
                                  <a:lnTo>
                                    <a:pt x="4338" y="138"/>
                                  </a:lnTo>
                                  <a:lnTo>
                                    <a:pt x="4280" y="98"/>
                                  </a:lnTo>
                                  <a:lnTo>
                                    <a:pt x="4218" y="64"/>
                                  </a:lnTo>
                                  <a:lnTo>
                                    <a:pt x="4152" y="36"/>
                                  </a:lnTo>
                                  <a:lnTo>
                                    <a:pt x="4083" y="16"/>
                                  </a:lnTo>
                                  <a:lnTo>
                                    <a:pt x="4011" y="4"/>
                                  </a:lnTo>
                                  <a:lnTo>
                                    <a:pt x="3937"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07"/>
                        <wpg:cNvGrpSpPr/>
                        <wpg:grpSpPr>
                          <a:xfrm>
                            <a:off x="2205318" y="124126"/>
                            <a:ext cx="704215" cy="739140"/>
                            <a:chOff x="0" y="0"/>
                            <a:chExt cx="704215" cy="739140"/>
                          </a:xfrm>
                        </wpg:grpSpPr>
                        <pic:pic xmlns:pic="http://schemas.openxmlformats.org/drawingml/2006/picture">
                          <pic:nvPicPr>
                            <pic:cNvPr id="69" name="Picture 4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421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41"/>
                          <wps:cNvSpPr>
                            <a:spLocks/>
                          </wps:cNvSpPr>
                          <wps:spPr bwMode="auto">
                            <a:xfrm>
                              <a:off x="28963" y="28963"/>
                              <a:ext cx="601345" cy="636905"/>
                            </a:xfrm>
                            <a:custGeom>
                              <a:avLst/>
                              <a:gdLst>
                                <a:gd name="T0" fmla="+- 0 13732 13259"/>
                                <a:gd name="T1" fmla="*/ T0 w 947"/>
                                <a:gd name="T2" fmla="+- 0 4709 4709"/>
                                <a:gd name="T3" fmla="*/ 4709 h 1003"/>
                                <a:gd name="T4" fmla="+- 0 13662 13259"/>
                                <a:gd name="T5" fmla="*/ T4 w 947"/>
                                <a:gd name="T6" fmla="+- 0 4714 4709"/>
                                <a:gd name="T7" fmla="*/ 4714 h 1003"/>
                                <a:gd name="T8" fmla="+- 0 13596 13259"/>
                                <a:gd name="T9" fmla="*/ T8 w 947"/>
                                <a:gd name="T10" fmla="+- 0 4730 4709"/>
                                <a:gd name="T11" fmla="*/ 4730 h 1003"/>
                                <a:gd name="T12" fmla="+- 0 13533 13259"/>
                                <a:gd name="T13" fmla="*/ T12 w 947"/>
                                <a:gd name="T14" fmla="+- 0 4756 4709"/>
                                <a:gd name="T15" fmla="*/ 4756 h 1003"/>
                                <a:gd name="T16" fmla="+- 0 13475 13259"/>
                                <a:gd name="T17" fmla="*/ T16 w 947"/>
                                <a:gd name="T18" fmla="+- 0 4790 4709"/>
                                <a:gd name="T19" fmla="*/ 4790 h 1003"/>
                                <a:gd name="T20" fmla="+- 0 13422 13259"/>
                                <a:gd name="T21" fmla="*/ T20 w 947"/>
                                <a:gd name="T22" fmla="+- 0 4832 4709"/>
                                <a:gd name="T23" fmla="*/ 4832 h 1003"/>
                                <a:gd name="T24" fmla="+- 0 13375 13259"/>
                                <a:gd name="T25" fmla="*/ T24 w 947"/>
                                <a:gd name="T26" fmla="+- 0 4881 4709"/>
                                <a:gd name="T27" fmla="*/ 4881 h 1003"/>
                                <a:gd name="T28" fmla="+- 0 13335 13259"/>
                                <a:gd name="T29" fmla="*/ T28 w 947"/>
                                <a:gd name="T30" fmla="+- 0 4937 4709"/>
                                <a:gd name="T31" fmla="*/ 4937 h 1003"/>
                                <a:gd name="T32" fmla="+- 0 13303 13259"/>
                                <a:gd name="T33" fmla="*/ T32 w 947"/>
                                <a:gd name="T34" fmla="+- 0 4999 4709"/>
                                <a:gd name="T35" fmla="*/ 4999 h 1003"/>
                                <a:gd name="T36" fmla="+- 0 13279 13259"/>
                                <a:gd name="T37" fmla="*/ T36 w 947"/>
                                <a:gd name="T38" fmla="+- 0 5065 4709"/>
                                <a:gd name="T39" fmla="*/ 5065 h 1003"/>
                                <a:gd name="T40" fmla="+- 0 13264 13259"/>
                                <a:gd name="T41" fmla="*/ T40 w 947"/>
                                <a:gd name="T42" fmla="+- 0 5136 4709"/>
                                <a:gd name="T43" fmla="*/ 5136 h 1003"/>
                                <a:gd name="T44" fmla="+- 0 13259 13259"/>
                                <a:gd name="T45" fmla="*/ T44 w 947"/>
                                <a:gd name="T46" fmla="+- 0 5210 4709"/>
                                <a:gd name="T47" fmla="*/ 5210 h 1003"/>
                                <a:gd name="T48" fmla="+- 0 13264 13259"/>
                                <a:gd name="T49" fmla="*/ T48 w 947"/>
                                <a:gd name="T50" fmla="+- 0 5284 4709"/>
                                <a:gd name="T51" fmla="*/ 5284 h 1003"/>
                                <a:gd name="T52" fmla="+- 0 13279 13259"/>
                                <a:gd name="T53" fmla="*/ T52 w 947"/>
                                <a:gd name="T54" fmla="+- 0 5355 4709"/>
                                <a:gd name="T55" fmla="*/ 5355 h 1003"/>
                                <a:gd name="T56" fmla="+- 0 13303 13259"/>
                                <a:gd name="T57" fmla="*/ T56 w 947"/>
                                <a:gd name="T58" fmla="+- 0 5422 4709"/>
                                <a:gd name="T59" fmla="*/ 5422 h 1003"/>
                                <a:gd name="T60" fmla="+- 0 13335 13259"/>
                                <a:gd name="T61" fmla="*/ T60 w 947"/>
                                <a:gd name="T62" fmla="+- 0 5483 4709"/>
                                <a:gd name="T63" fmla="*/ 5483 h 1003"/>
                                <a:gd name="T64" fmla="+- 0 13375 13259"/>
                                <a:gd name="T65" fmla="*/ T64 w 947"/>
                                <a:gd name="T66" fmla="+- 0 5539 4709"/>
                                <a:gd name="T67" fmla="*/ 5539 h 1003"/>
                                <a:gd name="T68" fmla="+- 0 13422 13259"/>
                                <a:gd name="T69" fmla="*/ T68 w 947"/>
                                <a:gd name="T70" fmla="+- 0 5589 4709"/>
                                <a:gd name="T71" fmla="*/ 5589 h 1003"/>
                                <a:gd name="T72" fmla="+- 0 13475 13259"/>
                                <a:gd name="T73" fmla="*/ T72 w 947"/>
                                <a:gd name="T74" fmla="+- 0 5631 4709"/>
                                <a:gd name="T75" fmla="*/ 5631 h 1003"/>
                                <a:gd name="T76" fmla="+- 0 13533 13259"/>
                                <a:gd name="T77" fmla="*/ T76 w 947"/>
                                <a:gd name="T78" fmla="+- 0 5665 4709"/>
                                <a:gd name="T79" fmla="*/ 5665 h 1003"/>
                                <a:gd name="T80" fmla="+- 0 13596 13259"/>
                                <a:gd name="T81" fmla="*/ T80 w 947"/>
                                <a:gd name="T82" fmla="+- 0 5690 4709"/>
                                <a:gd name="T83" fmla="*/ 5690 h 1003"/>
                                <a:gd name="T84" fmla="+- 0 13662 13259"/>
                                <a:gd name="T85" fmla="*/ T84 w 947"/>
                                <a:gd name="T86" fmla="+- 0 5706 4709"/>
                                <a:gd name="T87" fmla="*/ 5706 h 1003"/>
                                <a:gd name="T88" fmla="+- 0 13732 13259"/>
                                <a:gd name="T89" fmla="*/ T88 w 947"/>
                                <a:gd name="T90" fmla="+- 0 5712 4709"/>
                                <a:gd name="T91" fmla="*/ 5712 h 1003"/>
                                <a:gd name="T92" fmla="+- 0 13802 13259"/>
                                <a:gd name="T93" fmla="*/ T92 w 947"/>
                                <a:gd name="T94" fmla="+- 0 5706 4709"/>
                                <a:gd name="T95" fmla="*/ 5706 h 1003"/>
                                <a:gd name="T96" fmla="+- 0 13869 13259"/>
                                <a:gd name="T97" fmla="*/ T96 w 947"/>
                                <a:gd name="T98" fmla="+- 0 5690 4709"/>
                                <a:gd name="T99" fmla="*/ 5690 h 1003"/>
                                <a:gd name="T100" fmla="+- 0 13932 13259"/>
                                <a:gd name="T101" fmla="*/ T100 w 947"/>
                                <a:gd name="T102" fmla="+- 0 5665 4709"/>
                                <a:gd name="T103" fmla="*/ 5665 h 1003"/>
                                <a:gd name="T104" fmla="+- 0 13990 13259"/>
                                <a:gd name="T105" fmla="*/ T104 w 947"/>
                                <a:gd name="T106" fmla="+- 0 5631 4709"/>
                                <a:gd name="T107" fmla="*/ 5631 h 1003"/>
                                <a:gd name="T108" fmla="+- 0 14043 13259"/>
                                <a:gd name="T109" fmla="*/ T108 w 947"/>
                                <a:gd name="T110" fmla="+- 0 5589 4709"/>
                                <a:gd name="T111" fmla="*/ 5589 h 1003"/>
                                <a:gd name="T112" fmla="+- 0 14089 13259"/>
                                <a:gd name="T113" fmla="*/ T112 w 947"/>
                                <a:gd name="T114" fmla="+- 0 5539 4709"/>
                                <a:gd name="T115" fmla="*/ 5539 h 1003"/>
                                <a:gd name="T116" fmla="+- 0 14129 13259"/>
                                <a:gd name="T117" fmla="*/ T116 w 947"/>
                                <a:gd name="T118" fmla="+- 0 5483 4709"/>
                                <a:gd name="T119" fmla="*/ 5483 h 1003"/>
                                <a:gd name="T120" fmla="+- 0 14161 13259"/>
                                <a:gd name="T121" fmla="*/ T120 w 947"/>
                                <a:gd name="T122" fmla="+- 0 5422 4709"/>
                                <a:gd name="T123" fmla="*/ 5422 h 1003"/>
                                <a:gd name="T124" fmla="+- 0 14185 13259"/>
                                <a:gd name="T125" fmla="*/ T124 w 947"/>
                                <a:gd name="T126" fmla="+- 0 5355 4709"/>
                                <a:gd name="T127" fmla="*/ 5355 h 1003"/>
                                <a:gd name="T128" fmla="+- 0 14200 13259"/>
                                <a:gd name="T129" fmla="*/ T128 w 947"/>
                                <a:gd name="T130" fmla="+- 0 5284 4709"/>
                                <a:gd name="T131" fmla="*/ 5284 h 1003"/>
                                <a:gd name="T132" fmla="+- 0 14205 13259"/>
                                <a:gd name="T133" fmla="*/ T132 w 947"/>
                                <a:gd name="T134" fmla="+- 0 5210 4709"/>
                                <a:gd name="T135" fmla="*/ 5210 h 1003"/>
                                <a:gd name="T136" fmla="+- 0 14200 13259"/>
                                <a:gd name="T137" fmla="*/ T136 w 947"/>
                                <a:gd name="T138" fmla="+- 0 5136 4709"/>
                                <a:gd name="T139" fmla="*/ 5136 h 1003"/>
                                <a:gd name="T140" fmla="+- 0 14185 13259"/>
                                <a:gd name="T141" fmla="*/ T140 w 947"/>
                                <a:gd name="T142" fmla="+- 0 5065 4709"/>
                                <a:gd name="T143" fmla="*/ 5065 h 1003"/>
                                <a:gd name="T144" fmla="+- 0 14161 13259"/>
                                <a:gd name="T145" fmla="*/ T144 w 947"/>
                                <a:gd name="T146" fmla="+- 0 4999 4709"/>
                                <a:gd name="T147" fmla="*/ 4999 h 1003"/>
                                <a:gd name="T148" fmla="+- 0 14129 13259"/>
                                <a:gd name="T149" fmla="*/ T148 w 947"/>
                                <a:gd name="T150" fmla="+- 0 4937 4709"/>
                                <a:gd name="T151" fmla="*/ 4937 h 1003"/>
                                <a:gd name="T152" fmla="+- 0 14089 13259"/>
                                <a:gd name="T153" fmla="*/ T152 w 947"/>
                                <a:gd name="T154" fmla="+- 0 4881 4709"/>
                                <a:gd name="T155" fmla="*/ 4881 h 1003"/>
                                <a:gd name="T156" fmla="+- 0 14043 13259"/>
                                <a:gd name="T157" fmla="*/ T156 w 947"/>
                                <a:gd name="T158" fmla="+- 0 4832 4709"/>
                                <a:gd name="T159" fmla="*/ 4832 h 1003"/>
                                <a:gd name="T160" fmla="+- 0 13990 13259"/>
                                <a:gd name="T161" fmla="*/ T160 w 947"/>
                                <a:gd name="T162" fmla="+- 0 4790 4709"/>
                                <a:gd name="T163" fmla="*/ 4790 h 1003"/>
                                <a:gd name="T164" fmla="+- 0 13932 13259"/>
                                <a:gd name="T165" fmla="*/ T164 w 947"/>
                                <a:gd name="T166" fmla="+- 0 4756 4709"/>
                                <a:gd name="T167" fmla="*/ 4756 h 1003"/>
                                <a:gd name="T168" fmla="+- 0 13869 13259"/>
                                <a:gd name="T169" fmla="*/ T168 w 947"/>
                                <a:gd name="T170" fmla="+- 0 4730 4709"/>
                                <a:gd name="T171" fmla="*/ 4730 h 1003"/>
                                <a:gd name="T172" fmla="+- 0 13802 13259"/>
                                <a:gd name="T173" fmla="*/ T172 w 947"/>
                                <a:gd name="T174" fmla="+- 0 4714 4709"/>
                                <a:gd name="T175" fmla="*/ 4714 h 1003"/>
                                <a:gd name="T176" fmla="+- 0 13732 13259"/>
                                <a:gd name="T177" fmla="*/ T176 w 947"/>
                                <a:gd name="T178" fmla="+- 0 4709 4709"/>
                                <a:gd name="T179" fmla="*/ 4709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5"/>
                                  </a:lnTo>
                                  <a:lnTo>
                                    <a:pt x="337" y="21"/>
                                  </a:lnTo>
                                  <a:lnTo>
                                    <a:pt x="274" y="47"/>
                                  </a:lnTo>
                                  <a:lnTo>
                                    <a:pt x="216" y="81"/>
                                  </a:lnTo>
                                  <a:lnTo>
                                    <a:pt x="163" y="123"/>
                                  </a:lnTo>
                                  <a:lnTo>
                                    <a:pt x="116" y="172"/>
                                  </a:lnTo>
                                  <a:lnTo>
                                    <a:pt x="76" y="228"/>
                                  </a:lnTo>
                                  <a:lnTo>
                                    <a:pt x="44" y="290"/>
                                  </a:lnTo>
                                  <a:lnTo>
                                    <a:pt x="20" y="356"/>
                                  </a:lnTo>
                                  <a:lnTo>
                                    <a:pt x="5" y="427"/>
                                  </a:lnTo>
                                  <a:lnTo>
                                    <a:pt x="0" y="501"/>
                                  </a:lnTo>
                                  <a:lnTo>
                                    <a:pt x="5" y="575"/>
                                  </a:lnTo>
                                  <a:lnTo>
                                    <a:pt x="20" y="646"/>
                                  </a:lnTo>
                                  <a:lnTo>
                                    <a:pt x="44" y="713"/>
                                  </a:lnTo>
                                  <a:lnTo>
                                    <a:pt x="76" y="774"/>
                                  </a:lnTo>
                                  <a:lnTo>
                                    <a:pt x="116" y="830"/>
                                  </a:lnTo>
                                  <a:lnTo>
                                    <a:pt x="163" y="880"/>
                                  </a:lnTo>
                                  <a:lnTo>
                                    <a:pt x="216" y="922"/>
                                  </a:lnTo>
                                  <a:lnTo>
                                    <a:pt x="274" y="956"/>
                                  </a:lnTo>
                                  <a:lnTo>
                                    <a:pt x="337" y="981"/>
                                  </a:lnTo>
                                  <a:lnTo>
                                    <a:pt x="403" y="997"/>
                                  </a:lnTo>
                                  <a:lnTo>
                                    <a:pt x="473" y="1003"/>
                                  </a:lnTo>
                                  <a:lnTo>
                                    <a:pt x="543" y="997"/>
                                  </a:lnTo>
                                  <a:lnTo>
                                    <a:pt x="610" y="981"/>
                                  </a:lnTo>
                                  <a:lnTo>
                                    <a:pt x="673" y="956"/>
                                  </a:lnTo>
                                  <a:lnTo>
                                    <a:pt x="731" y="922"/>
                                  </a:lnTo>
                                  <a:lnTo>
                                    <a:pt x="784" y="880"/>
                                  </a:lnTo>
                                  <a:lnTo>
                                    <a:pt x="830" y="830"/>
                                  </a:lnTo>
                                  <a:lnTo>
                                    <a:pt x="870" y="774"/>
                                  </a:lnTo>
                                  <a:lnTo>
                                    <a:pt x="902" y="713"/>
                                  </a:lnTo>
                                  <a:lnTo>
                                    <a:pt x="926" y="646"/>
                                  </a:lnTo>
                                  <a:lnTo>
                                    <a:pt x="941" y="575"/>
                                  </a:lnTo>
                                  <a:lnTo>
                                    <a:pt x="946" y="501"/>
                                  </a:lnTo>
                                  <a:lnTo>
                                    <a:pt x="941" y="427"/>
                                  </a:lnTo>
                                  <a:lnTo>
                                    <a:pt x="926" y="356"/>
                                  </a:lnTo>
                                  <a:lnTo>
                                    <a:pt x="902" y="290"/>
                                  </a:lnTo>
                                  <a:lnTo>
                                    <a:pt x="870" y="228"/>
                                  </a:lnTo>
                                  <a:lnTo>
                                    <a:pt x="830" y="172"/>
                                  </a:lnTo>
                                  <a:lnTo>
                                    <a:pt x="784" y="123"/>
                                  </a:lnTo>
                                  <a:lnTo>
                                    <a:pt x="731" y="81"/>
                                  </a:lnTo>
                                  <a:lnTo>
                                    <a:pt x="673" y="47"/>
                                  </a:lnTo>
                                  <a:lnTo>
                                    <a:pt x="610" y="21"/>
                                  </a:lnTo>
                                  <a:lnTo>
                                    <a:pt x="543" y="5"/>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0"/>
                            <pic:cNvPicPr>
                              <a:picLocks noChangeAspect="1"/>
                            </pic:cNvPicPr>
                          </pic:nvPicPr>
                          <pic:blipFill>
                            <a:blip r:embed="rId6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182053" y="161365"/>
                              <a:ext cx="3492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4" name="Text Box 65"/>
                        <wps:cNvSpPr txBox="1">
                          <a:spLocks noChangeArrowheads="1"/>
                        </wps:cNvSpPr>
                        <wps:spPr bwMode="auto">
                          <a:xfrm>
                            <a:off x="86708" y="285400"/>
                            <a:ext cx="203835" cy="39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FAE1" w14:textId="77777777" w:rsidR="003B61D6" w:rsidRPr="00527BA4" w:rsidRDefault="003B61D6" w:rsidP="00527BA4">
                              <w:pPr>
                                <w:spacing w:before="0"/>
                                <w:rPr>
                                  <w:sz w:val="48"/>
                                  <w:szCs w:val="18"/>
                                </w:rPr>
                              </w:pPr>
                              <w:r w:rsidRPr="00527BA4">
                                <w:rPr>
                                  <w:color w:val="FFFFFF"/>
                                  <w:sz w:val="48"/>
                                  <w:szCs w:val="18"/>
                                </w:rPr>
                                <w:t>4</w:t>
                              </w:r>
                            </w:p>
                          </w:txbxContent>
                        </wps:txbx>
                        <wps:bodyPr rot="0" vert="horz" wrap="square" lIns="0" tIns="0" rIns="0" bIns="0" anchor="ctr" anchorCtr="0" upright="1">
                          <a:noAutofit/>
                        </wps:bodyPr>
                      </wps:wsp>
                      <wps:wsp>
                        <wps:cNvPr id="95" name="Text Box 66"/>
                        <wps:cNvSpPr txBox="1">
                          <a:spLocks noChangeArrowheads="1"/>
                        </wps:cNvSpPr>
                        <wps:spPr bwMode="auto">
                          <a:xfrm>
                            <a:off x="384676" y="293580"/>
                            <a:ext cx="1565622"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3D23" w14:textId="77777777" w:rsidR="003B61D6" w:rsidRPr="00AF181B" w:rsidRDefault="003B61D6" w:rsidP="00390E73">
                              <w:pPr>
                                <w:spacing w:before="0" w:line="204" w:lineRule="auto"/>
                                <w:rPr>
                                  <w:b/>
                                  <w:bCs/>
                                  <w:color w:val="FFFFFF" w:themeColor="background1"/>
                                  <w:sz w:val="16"/>
                                  <w:szCs w:val="16"/>
                                </w:rPr>
                              </w:pPr>
                              <w:r w:rsidRPr="00AF181B">
                                <w:rPr>
                                  <w:b/>
                                  <w:bCs/>
                                  <w:color w:val="FFFFFF" w:themeColor="background1"/>
                                  <w:sz w:val="16"/>
                                  <w:szCs w:val="16"/>
                                </w:rPr>
                                <w:t>Sit at a desk –your monitor at eye level – don’t work slumped on the couch</w:t>
                              </w:r>
                            </w:p>
                          </w:txbxContent>
                        </wps:txbx>
                        <wps:bodyPr rot="0" vert="horz" wrap="square" lIns="0" tIns="0" rIns="0" bIns="0" anchor="ctr" anchorCtr="0" upright="1">
                          <a:noAutofit/>
                        </wps:bodyPr>
                      </wps:wsp>
                    </wpg:wgp>
                  </a:graphicData>
                </a:graphic>
              </wp:anchor>
            </w:drawing>
          </mc:Choice>
          <mc:Fallback>
            <w:pict>
              <v:group w14:anchorId="2246E18D" id="Group 120" o:spid="_x0000_s1103" style="position:absolute;left:0;text-align:left;margin-left:238.8pt;margin-top:31.1pt;width:214.9pt;height:72.05pt;z-index:251621888" coordsize="30327,10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">
                <v:group id="Group 114" o:spid="_x0000_s1104" style="position:absolute;width:30327;height:10166" coordsize="30327,10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Freeform 37" o:spid="_x0000_s1105" style="position:absolute;left:331;top:6992;width:1790;height:1899;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" path="m282,l,,282,298,282,xe" fillcolor="#029676 [3207]" stroked="f">
                    <v:path arrowok="t" o:connecttype="custom" o:connectlocs="179070,3535680;0,3535680;179070,3724910;179070,3535680" o:connectangles="0,0,0,0"/>
                  </v:shape>
                  <v:shape id="Picture 38" o:spid="_x0000_s1106" type="#_x0000_t75" style="position:absolute;width:30327;height:1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">
                    <v:imagedata r:id="rId61" o:title=""/>
                    <v:path arrowok="t"/>
                  </v:shape>
                  <v:shape id="Freeform 39" o:spid="_x0000_s1107" style="position:absolute;left:372;top:124;width:29318;height:9144;visibility:visible;mso-wrap-style:square;v-text-anchor:top" coordsize="4617,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" path="m3937,r-77,4l3785,18r-71,21l3646,69r-64,37l3522,149r-55,51l3417,255r-43,62l3346,372,,372r,732l3365,1104r9,18l3417,1183r50,56l3522,1289r60,44l3646,1370r68,29l3785,1421r75,14l3937,1439r74,-4l4083,1423r69,-21l4218,1375r62,-34l4338,1300r54,-46l4441,1202r44,-58l4524,1083r32,-66l4582,947r19,-73l4612,798r4,-79l4612,641r-11,-76l4582,492r-26,-70l4524,356r-39,-62l4441,237r-49,-52l4338,138,4280,98,4218,64,4152,36,4083,16,4011,4,3937,xe" fillcolor="#029676 [3207]" stroked="f">
                    <v:path arrowok="t" o:connecttype="custom" o:connectlocs="2499995,2851785;2451100,2854325;2403475,2863215;2358390,2876550;2315210,2895600;2274570,2919095;2236470,2946400;2201545,2978785;2169795,3013710;2142490,3053080;2124710,3088005;0,3088005;0,3552825;2136775,3552825;2142490,3564255;2169795,3602990;2201545,3638550;2236470,3670300;2274570,3698240;2315210,3721735;2358390,3740150;2403475,3754120;2451100,3763010;2499995,3765550;2546985,3763010;2592705,3755390;2636520,3742055;2678430,3724910;2717800,3703320;2754630,3677285;2788920,3648075;2820035,3615055;2847975,3578225;2872740,3539490;2893060,3497580;2909570,3453130;2921635,3406775;2928620,3358515;2931160,3308350;2928620,3258820;2921635,3210560;2909570,3164205;2893060,3119755;2872740,3077845;2847975,3038475;2820035,3002280;2788920,2969260;2754630,2939415;2717800,2914015;2678430,2892425;2636520,2874645;2592705,2861945;2546985,2854325;2499995,2851785" o:connectangles="0,0,0,0,0,0,0,0,0,0,0,0,0,0,0,0,0,0,0,0,0,0,0,0,0,0,0,0,0,0,0,0,0,0,0,0,0,0,0,0,0,0,0,0,0,0,0,0,0,0,0,0,0,0"/>
                  </v:shape>
                </v:group>
                <v:group id="Group 107" o:spid="_x0000_s1108" style="position:absolute;left:22053;top:1241;width:7042;height:7391" coordsize="7042,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Picture 40" o:spid="_x0000_s1109" type="#_x0000_t75" style="position:absolute;width:7042;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">
                    <v:imagedata r:id="rId62" o:title=""/>
                    <v:path arrowok="t"/>
                  </v:shape>
                  <v:shape id="Freeform 41" o:spid="_x0000_s1110" style="position:absolute;left:289;top:289;width:6014;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" path="m473,l403,5,337,21,274,47,216,81r-53,42l116,172,76,228,44,290,20,356,5,427,,501r5,74l20,646r24,67l76,774r40,56l163,880r53,42l274,956r63,25l403,997r70,6l543,997r67,-16l673,956r58,-34l784,880r46,-50l870,774r32,-61l926,646r15,-71l946,501r-5,-74l926,356,902,290,870,228,830,172,784,123,731,81,673,47,610,21,543,5,473,xe" stroked="f">
                    <v:path arrowok="t" o:connecttype="custom" o:connectlocs="300355,2990215;255905,2993390;213995,3003550;173990,3020060;137160,3041650;103505,3068320;73660,3099435;48260,3134995;27940,3174365;12700,3216275;3175,3261360;0,3308350;3175,3355340;12700,3400425;27940,3442970;48260,3481705;73660,3517265;103505,3549015;137160,3575685;173990,3597275;213995,3613150;255905,3623310;300355,3627120;344805,3623310;387350,3613150;427355,3597275;464185,3575685;497840,3549015;527050,3517265;552450,3481705;572770,3442970;588010,3400425;597535,3355340;600710,3308350;597535,3261360;588010,3216275;572770,3174365;552450,3134995;527050,3099435;497840,3068320;464185,3041650;427355,3020060;387350,3003550;344805,2993390;300355,2990215" o:connectangles="0,0,0,0,0,0,0,0,0,0,0,0,0,0,0,0,0,0,0,0,0,0,0,0,0,0,0,0,0,0,0,0,0,0,0,0,0,0,0,0,0,0,0,0,0"/>
                  </v:shape>
                  <v:shape id="Picture 50" o:spid="_x0000_s1111" type="#_x0000_t75" style="position:absolute;left:1820;top:1613;width:3493;height:3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">
                    <v:imagedata r:id="rId63" o:title="" recolortarget="black"/>
                    <v:path arrowok="t"/>
                  </v:shape>
                </v:group>
                <v:shape id="Text Box 65" o:spid="_x0000_s1112" type="#_x0000_t202" style="position:absolute;left:867;top:2854;width:2038;height:3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" filled="f" stroked="f">
                  <v:textbox inset="0,0,0,0">
                    <w:txbxContent>
                      <w:p w14:paraId="0B33FAE1" w14:textId="77777777" w:rsidR="003B61D6" w:rsidRPr="00527BA4" w:rsidRDefault="003B61D6" w:rsidP="00527BA4">
                        <w:pPr>
                          <w:spacing w:before="0"/>
                          <w:rPr>
                            <w:sz w:val="48"/>
                            <w:szCs w:val="18"/>
                          </w:rPr>
                        </w:pPr>
                        <w:r w:rsidRPr="00527BA4">
                          <w:rPr>
                            <w:color w:val="FFFFFF"/>
                            <w:sz w:val="48"/>
                            <w:szCs w:val="18"/>
                          </w:rPr>
                          <w:t>4</w:t>
                        </w:r>
                      </w:p>
                    </w:txbxContent>
                  </v:textbox>
                </v:shape>
                <v:shape id="Text Box 66" o:spid="_x0000_s1113" type="#_x0000_t202" style="position:absolute;left:3846;top:2935;width:15656;height:3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" filled="f" stroked="f">
                  <v:textbox inset="0,0,0,0">
                    <w:txbxContent>
                      <w:p w14:paraId="642C3D23" w14:textId="77777777" w:rsidR="003B61D6" w:rsidRPr="00AF181B" w:rsidRDefault="003B61D6" w:rsidP="00390E73">
                        <w:pPr>
                          <w:spacing w:before="0" w:line="204" w:lineRule="auto"/>
                          <w:rPr>
                            <w:b/>
                            <w:bCs/>
                            <w:color w:val="FFFFFF" w:themeColor="background1"/>
                            <w:sz w:val="16"/>
                            <w:szCs w:val="16"/>
                          </w:rPr>
                        </w:pPr>
                        <w:r w:rsidRPr="00AF181B">
                          <w:rPr>
                            <w:b/>
                            <w:bCs/>
                            <w:color w:val="FFFFFF" w:themeColor="background1"/>
                            <w:sz w:val="16"/>
                            <w:szCs w:val="16"/>
                          </w:rPr>
                          <w:t>Sit at a desk –your monitor at eye level – don’t work slumped on the couch</w:t>
                        </w:r>
                      </w:p>
                    </w:txbxContent>
                  </v:textbox>
                </v:shape>
              </v:group>
            </w:pict>
          </mc:Fallback>
        </mc:AlternateContent>
      </w:r>
      <w:r w:rsidR="00987B51">
        <w:t xml:space="preserve">We already live in an ‘always on’ world with our smart devices and email. </w:t>
      </w:r>
      <w:r w:rsidR="007C54E3">
        <w:t>Inspired People Solutions</w:t>
      </w:r>
      <w:r w:rsidR="00987B51">
        <w:t xml:space="preserve"> encourages you to create healthy boundaries between your office set up at home and your private time. Here are some tips to help you along the way.</w:t>
      </w:r>
    </w:p>
    <w:p w14:paraId="611DD80F" w14:textId="6229A743" w:rsidR="00527BA4" w:rsidRDefault="00527BA4" w:rsidP="00527BA4">
      <w:r>
        <w:rPr>
          <w:noProof/>
        </w:rPr>
        <mc:AlternateContent>
          <mc:Choice Requires="wpg">
            <w:drawing>
              <wp:anchor distT="0" distB="0" distL="114300" distR="114300" simplePos="0" relativeHeight="251623936" behindDoc="0" locked="0" layoutInCell="1" allowOverlap="1" wp14:anchorId="73028FA0" wp14:editId="562D4AED">
                <wp:simplePos x="0" y="0"/>
                <wp:positionH relativeFrom="column">
                  <wp:posOffset>3032877</wp:posOffset>
                </wp:positionH>
                <wp:positionV relativeFrom="paragraph">
                  <wp:posOffset>75195</wp:posOffset>
                </wp:positionV>
                <wp:extent cx="3015221" cy="913812"/>
                <wp:effectExtent l="0" t="0" r="0" b="635"/>
                <wp:wrapNone/>
                <wp:docPr id="121" name="Group 121"/>
                <wp:cNvGraphicFramePr/>
                <a:graphic xmlns:a="http://schemas.openxmlformats.org/drawingml/2006/main">
                  <a:graphicData uri="http://schemas.microsoft.com/office/word/2010/wordprocessingGroup">
                    <wpg:wgp>
                      <wpg:cNvGrpSpPr/>
                      <wpg:grpSpPr>
                        <a:xfrm>
                          <a:off x="0" y="0"/>
                          <a:ext cx="3015221" cy="913812"/>
                          <a:chOff x="0" y="0"/>
                          <a:chExt cx="3350260" cy="1015365"/>
                        </a:xfrm>
                      </wpg:grpSpPr>
                      <wpg:grpSp>
                        <wpg:cNvPr id="112" name="Group 112"/>
                        <wpg:cNvGrpSpPr/>
                        <wpg:grpSpPr>
                          <a:xfrm>
                            <a:off x="0" y="0"/>
                            <a:ext cx="3350260" cy="1015365"/>
                            <a:chOff x="0" y="0"/>
                            <a:chExt cx="3350260" cy="1015365"/>
                          </a:xfrm>
                        </wpg:grpSpPr>
                        <wps:wsp>
                          <wps:cNvPr id="71" name="Freeform 42"/>
                          <wps:cNvSpPr>
                            <a:spLocks/>
                          </wps:cNvSpPr>
                          <wps:spPr bwMode="auto">
                            <a:xfrm>
                              <a:off x="37238" y="703384"/>
                              <a:ext cx="179070" cy="189865"/>
                            </a:xfrm>
                            <a:custGeom>
                              <a:avLst/>
                              <a:gdLst>
                                <a:gd name="T0" fmla="+- 0 10114 9832"/>
                                <a:gd name="T1" fmla="*/ T0 w 282"/>
                                <a:gd name="T2" fmla="+- 0 6952 6952"/>
                                <a:gd name="T3" fmla="*/ 6952 h 299"/>
                                <a:gd name="T4" fmla="+- 0 9832 9832"/>
                                <a:gd name="T5" fmla="*/ T4 w 282"/>
                                <a:gd name="T6" fmla="+- 0 6952 6952"/>
                                <a:gd name="T7" fmla="*/ 6952 h 299"/>
                                <a:gd name="T8" fmla="+- 0 10114 9832"/>
                                <a:gd name="T9" fmla="*/ T8 w 282"/>
                                <a:gd name="T10" fmla="+- 0 7250 6952"/>
                                <a:gd name="T11" fmla="*/ 7250 h 299"/>
                                <a:gd name="T12" fmla="+- 0 10114 9832"/>
                                <a:gd name="T13" fmla="*/ T12 w 282"/>
                                <a:gd name="T14" fmla="+- 0 6952 6952"/>
                                <a:gd name="T15" fmla="*/ 6952 h 299"/>
                              </a:gdLst>
                              <a:ahLst/>
                              <a:cxnLst>
                                <a:cxn ang="0">
                                  <a:pos x="T1" y="T3"/>
                                </a:cxn>
                                <a:cxn ang="0">
                                  <a:pos x="T5" y="T7"/>
                                </a:cxn>
                                <a:cxn ang="0">
                                  <a:pos x="T9" y="T11"/>
                                </a:cxn>
                                <a:cxn ang="0">
                                  <a:pos x="T13" y="T15"/>
                                </a:cxn>
                              </a:cxnLst>
                              <a:rect l="0" t="0" r="r" b="b"/>
                              <a:pathLst>
                                <a:path w="282" h="299">
                                  <a:moveTo>
                                    <a:pt x="282" y="0"/>
                                  </a:moveTo>
                                  <a:lnTo>
                                    <a:pt x="0" y="0"/>
                                  </a:lnTo>
                                  <a:lnTo>
                                    <a:pt x="282" y="298"/>
                                  </a:lnTo>
                                  <a:lnTo>
                                    <a:pt x="282"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3"/>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026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44"/>
                          <wps:cNvSpPr>
                            <a:spLocks/>
                          </wps:cNvSpPr>
                          <wps:spPr bwMode="auto">
                            <a:xfrm>
                              <a:off x="37238" y="16550"/>
                              <a:ext cx="3248025" cy="914400"/>
                            </a:xfrm>
                            <a:custGeom>
                              <a:avLst/>
                              <a:gdLst>
                                <a:gd name="T0" fmla="+- 0 14280 9845"/>
                                <a:gd name="T1" fmla="*/ T0 w 5115"/>
                                <a:gd name="T2" fmla="+- 0 5868 5868"/>
                                <a:gd name="T3" fmla="*/ 5868 h 1440"/>
                                <a:gd name="T4" fmla="+- 0 14203 9845"/>
                                <a:gd name="T5" fmla="*/ T4 w 5115"/>
                                <a:gd name="T6" fmla="+- 0 5873 5868"/>
                                <a:gd name="T7" fmla="*/ 5873 h 1440"/>
                                <a:gd name="T8" fmla="+- 0 14128 9845"/>
                                <a:gd name="T9" fmla="*/ T8 w 5115"/>
                                <a:gd name="T10" fmla="+- 0 5886 5868"/>
                                <a:gd name="T11" fmla="*/ 5886 h 1440"/>
                                <a:gd name="T12" fmla="+- 0 14057 9845"/>
                                <a:gd name="T13" fmla="*/ T12 w 5115"/>
                                <a:gd name="T14" fmla="+- 0 5908 5868"/>
                                <a:gd name="T15" fmla="*/ 5908 h 1440"/>
                                <a:gd name="T16" fmla="+- 0 13989 9845"/>
                                <a:gd name="T17" fmla="*/ T16 w 5115"/>
                                <a:gd name="T18" fmla="+- 0 5938 5868"/>
                                <a:gd name="T19" fmla="*/ 5938 h 1440"/>
                                <a:gd name="T20" fmla="+- 0 13925 9845"/>
                                <a:gd name="T21" fmla="*/ T20 w 5115"/>
                                <a:gd name="T22" fmla="+- 0 5975 5868"/>
                                <a:gd name="T23" fmla="*/ 5975 h 1440"/>
                                <a:gd name="T24" fmla="+- 0 13865 9845"/>
                                <a:gd name="T25" fmla="*/ T24 w 5115"/>
                                <a:gd name="T26" fmla="+- 0 6018 5868"/>
                                <a:gd name="T27" fmla="*/ 6018 h 1440"/>
                                <a:gd name="T28" fmla="+- 0 13810 9845"/>
                                <a:gd name="T29" fmla="*/ T28 w 5115"/>
                                <a:gd name="T30" fmla="+- 0 6068 5868"/>
                                <a:gd name="T31" fmla="*/ 6068 h 1440"/>
                                <a:gd name="T32" fmla="+- 0 13760 9845"/>
                                <a:gd name="T33" fmla="*/ T32 w 5115"/>
                                <a:gd name="T34" fmla="+- 0 6124 5868"/>
                                <a:gd name="T35" fmla="*/ 6124 h 1440"/>
                                <a:gd name="T36" fmla="+- 0 13717 9845"/>
                                <a:gd name="T37" fmla="*/ T36 w 5115"/>
                                <a:gd name="T38" fmla="+- 0 6186 5868"/>
                                <a:gd name="T39" fmla="*/ 6186 h 1440"/>
                                <a:gd name="T40" fmla="+- 0 13698 9845"/>
                                <a:gd name="T41" fmla="*/ T40 w 5115"/>
                                <a:gd name="T42" fmla="+- 0 6222 5868"/>
                                <a:gd name="T43" fmla="*/ 6222 h 1440"/>
                                <a:gd name="T44" fmla="+- 0 9845 9845"/>
                                <a:gd name="T45" fmla="*/ T44 w 5115"/>
                                <a:gd name="T46" fmla="+- 0 6222 5868"/>
                                <a:gd name="T47" fmla="*/ 6222 h 1440"/>
                                <a:gd name="T48" fmla="+- 0 9845 9845"/>
                                <a:gd name="T49" fmla="*/ T48 w 5115"/>
                                <a:gd name="T50" fmla="+- 0 6955 5868"/>
                                <a:gd name="T51" fmla="*/ 6955 h 1440"/>
                                <a:gd name="T52" fmla="+- 0 13698 9845"/>
                                <a:gd name="T53" fmla="*/ T52 w 5115"/>
                                <a:gd name="T54" fmla="+- 0 6955 5868"/>
                                <a:gd name="T55" fmla="*/ 6955 h 1440"/>
                                <a:gd name="T56" fmla="+- 0 13717 9845"/>
                                <a:gd name="T57" fmla="*/ T56 w 5115"/>
                                <a:gd name="T58" fmla="+- 0 6991 5868"/>
                                <a:gd name="T59" fmla="*/ 6991 h 1440"/>
                                <a:gd name="T60" fmla="+- 0 13760 9845"/>
                                <a:gd name="T61" fmla="*/ T60 w 5115"/>
                                <a:gd name="T62" fmla="+- 0 7052 5868"/>
                                <a:gd name="T63" fmla="*/ 7052 h 1440"/>
                                <a:gd name="T64" fmla="+- 0 13810 9845"/>
                                <a:gd name="T65" fmla="*/ T64 w 5115"/>
                                <a:gd name="T66" fmla="+- 0 7108 5868"/>
                                <a:gd name="T67" fmla="*/ 7108 h 1440"/>
                                <a:gd name="T68" fmla="+- 0 13865 9845"/>
                                <a:gd name="T69" fmla="*/ T68 w 5115"/>
                                <a:gd name="T70" fmla="+- 0 7158 5868"/>
                                <a:gd name="T71" fmla="*/ 7158 h 1440"/>
                                <a:gd name="T72" fmla="+- 0 13925 9845"/>
                                <a:gd name="T73" fmla="*/ T72 w 5115"/>
                                <a:gd name="T74" fmla="+- 0 7202 5868"/>
                                <a:gd name="T75" fmla="*/ 7202 h 1440"/>
                                <a:gd name="T76" fmla="+- 0 13989 9845"/>
                                <a:gd name="T77" fmla="*/ T76 w 5115"/>
                                <a:gd name="T78" fmla="+- 0 7239 5868"/>
                                <a:gd name="T79" fmla="*/ 7239 h 1440"/>
                                <a:gd name="T80" fmla="+- 0 14057 9845"/>
                                <a:gd name="T81" fmla="*/ T80 w 5115"/>
                                <a:gd name="T82" fmla="+- 0 7268 5868"/>
                                <a:gd name="T83" fmla="*/ 7268 h 1440"/>
                                <a:gd name="T84" fmla="+- 0 14128 9845"/>
                                <a:gd name="T85" fmla="*/ T84 w 5115"/>
                                <a:gd name="T86" fmla="+- 0 7290 5868"/>
                                <a:gd name="T87" fmla="*/ 7290 h 1440"/>
                                <a:gd name="T88" fmla="+- 0 14203 9845"/>
                                <a:gd name="T89" fmla="*/ T88 w 5115"/>
                                <a:gd name="T90" fmla="+- 0 7303 5868"/>
                                <a:gd name="T91" fmla="*/ 7303 h 1440"/>
                                <a:gd name="T92" fmla="+- 0 14280 9845"/>
                                <a:gd name="T93" fmla="*/ T92 w 5115"/>
                                <a:gd name="T94" fmla="+- 0 7308 5868"/>
                                <a:gd name="T95" fmla="*/ 7308 h 1440"/>
                                <a:gd name="T96" fmla="+- 0 14354 9845"/>
                                <a:gd name="T97" fmla="*/ T96 w 5115"/>
                                <a:gd name="T98" fmla="+- 0 7304 5868"/>
                                <a:gd name="T99" fmla="*/ 7304 h 1440"/>
                                <a:gd name="T100" fmla="+- 0 14426 9845"/>
                                <a:gd name="T101" fmla="*/ T100 w 5115"/>
                                <a:gd name="T102" fmla="+- 0 7291 5868"/>
                                <a:gd name="T103" fmla="*/ 7291 h 1440"/>
                                <a:gd name="T104" fmla="+- 0 14495 9845"/>
                                <a:gd name="T105" fmla="*/ T104 w 5115"/>
                                <a:gd name="T106" fmla="+- 0 7271 5868"/>
                                <a:gd name="T107" fmla="*/ 7271 h 1440"/>
                                <a:gd name="T108" fmla="+- 0 14561 9845"/>
                                <a:gd name="T109" fmla="*/ T108 w 5115"/>
                                <a:gd name="T110" fmla="+- 0 7244 5868"/>
                                <a:gd name="T111" fmla="*/ 7244 h 1440"/>
                                <a:gd name="T112" fmla="+- 0 14623 9845"/>
                                <a:gd name="T113" fmla="*/ T112 w 5115"/>
                                <a:gd name="T114" fmla="+- 0 7210 5868"/>
                                <a:gd name="T115" fmla="*/ 7210 h 1440"/>
                                <a:gd name="T116" fmla="+- 0 14681 9845"/>
                                <a:gd name="T117" fmla="*/ T116 w 5115"/>
                                <a:gd name="T118" fmla="+- 0 7169 5868"/>
                                <a:gd name="T119" fmla="*/ 7169 h 1440"/>
                                <a:gd name="T120" fmla="+- 0 14735 9845"/>
                                <a:gd name="T121" fmla="*/ T120 w 5115"/>
                                <a:gd name="T122" fmla="+- 0 7123 5868"/>
                                <a:gd name="T123" fmla="*/ 7123 h 1440"/>
                                <a:gd name="T124" fmla="+- 0 14784 9845"/>
                                <a:gd name="T125" fmla="*/ T124 w 5115"/>
                                <a:gd name="T126" fmla="+- 0 7070 5868"/>
                                <a:gd name="T127" fmla="*/ 7070 h 1440"/>
                                <a:gd name="T128" fmla="+- 0 14828 9845"/>
                                <a:gd name="T129" fmla="*/ T128 w 5115"/>
                                <a:gd name="T130" fmla="+- 0 7013 5868"/>
                                <a:gd name="T131" fmla="*/ 7013 h 1440"/>
                                <a:gd name="T132" fmla="+- 0 14867 9845"/>
                                <a:gd name="T133" fmla="*/ T132 w 5115"/>
                                <a:gd name="T134" fmla="+- 0 6951 5868"/>
                                <a:gd name="T135" fmla="*/ 6951 h 1440"/>
                                <a:gd name="T136" fmla="+- 0 14899 9845"/>
                                <a:gd name="T137" fmla="*/ T136 w 5115"/>
                                <a:gd name="T138" fmla="+- 0 6885 5868"/>
                                <a:gd name="T139" fmla="*/ 6885 h 1440"/>
                                <a:gd name="T140" fmla="+- 0 14925 9845"/>
                                <a:gd name="T141" fmla="*/ T140 w 5115"/>
                                <a:gd name="T142" fmla="+- 0 6816 5868"/>
                                <a:gd name="T143" fmla="*/ 6816 h 1440"/>
                                <a:gd name="T144" fmla="+- 0 14944 9845"/>
                                <a:gd name="T145" fmla="*/ T144 w 5115"/>
                                <a:gd name="T146" fmla="+- 0 6743 5868"/>
                                <a:gd name="T147" fmla="*/ 6743 h 1440"/>
                                <a:gd name="T148" fmla="+- 0 14955 9845"/>
                                <a:gd name="T149" fmla="*/ T148 w 5115"/>
                                <a:gd name="T150" fmla="+- 0 6667 5868"/>
                                <a:gd name="T151" fmla="*/ 6667 h 1440"/>
                                <a:gd name="T152" fmla="+- 0 14959 9845"/>
                                <a:gd name="T153" fmla="*/ T152 w 5115"/>
                                <a:gd name="T154" fmla="+- 0 6588 5868"/>
                                <a:gd name="T155" fmla="*/ 6588 h 1440"/>
                                <a:gd name="T156" fmla="+- 0 14955 9845"/>
                                <a:gd name="T157" fmla="*/ T156 w 5115"/>
                                <a:gd name="T158" fmla="+- 0 6510 5868"/>
                                <a:gd name="T159" fmla="*/ 6510 h 1440"/>
                                <a:gd name="T160" fmla="+- 0 14944 9845"/>
                                <a:gd name="T161" fmla="*/ T160 w 5115"/>
                                <a:gd name="T162" fmla="+- 0 6434 5868"/>
                                <a:gd name="T163" fmla="*/ 6434 h 1440"/>
                                <a:gd name="T164" fmla="+- 0 14925 9845"/>
                                <a:gd name="T165" fmla="*/ T164 w 5115"/>
                                <a:gd name="T166" fmla="+- 0 6361 5868"/>
                                <a:gd name="T167" fmla="*/ 6361 h 1440"/>
                                <a:gd name="T168" fmla="+- 0 14899 9845"/>
                                <a:gd name="T169" fmla="*/ T168 w 5115"/>
                                <a:gd name="T170" fmla="+- 0 6291 5868"/>
                                <a:gd name="T171" fmla="*/ 6291 h 1440"/>
                                <a:gd name="T172" fmla="+- 0 14867 9845"/>
                                <a:gd name="T173" fmla="*/ T172 w 5115"/>
                                <a:gd name="T174" fmla="+- 0 6225 5868"/>
                                <a:gd name="T175" fmla="*/ 6225 h 1440"/>
                                <a:gd name="T176" fmla="+- 0 14828 9845"/>
                                <a:gd name="T177" fmla="*/ T176 w 5115"/>
                                <a:gd name="T178" fmla="+- 0 6163 5868"/>
                                <a:gd name="T179" fmla="*/ 6163 h 1440"/>
                                <a:gd name="T180" fmla="+- 0 14784 9845"/>
                                <a:gd name="T181" fmla="*/ T180 w 5115"/>
                                <a:gd name="T182" fmla="+- 0 6106 5868"/>
                                <a:gd name="T183" fmla="*/ 6106 h 1440"/>
                                <a:gd name="T184" fmla="+- 0 14735 9845"/>
                                <a:gd name="T185" fmla="*/ T184 w 5115"/>
                                <a:gd name="T186" fmla="+- 0 6054 5868"/>
                                <a:gd name="T187" fmla="*/ 6054 h 1440"/>
                                <a:gd name="T188" fmla="+- 0 14681 9845"/>
                                <a:gd name="T189" fmla="*/ T188 w 5115"/>
                                <a:gd name="T190" fmla="+- 0 6007 5868"/>
                                <a:gd name="T191" fmla="*/ 6007 h 1440"/>
                                <a:gd name="T192" fmla="+- 0 14623 9845"/>
                                <a:gd name="T193" fmla="*/ T192 w 5115"/>
                                <a:gd name="T194" fmla="+- 0 5967 5868"/>
                                <a:gd name="T195" fmla="*/ 5967 h 1440"/>
                                <a:gd name="T196" fmla="+- 0 14561 9845"/>
                                <a:gd name="T197" fmla="*/ T196 w 5115"/>
                                <a:gd name="T198" fmla="+- 0 5932 5868"/>
                                <a:gd name="T199" fmla="*/ 5932 h 1440"/>
                                <a:gd name="T200" fmla="+- 0 14495 9845"/>
                                <a:gd name="T201" fmla="*/ T200 w 5115"/>
                                <a:gd name="T202" fmla="+- 0 5905 5868"/>
                                <a:gd name="T203" fmla="*/ 5905 h 1440"/>
                                <a:gd name="T204" fmla="+- 0 14426 9845"/>
                                <a:gd name="T205" fmla="*/ T204 w 5115"/>
                                <a:gd name="T206" fmla="+- 0 5885 5868"/>
                                <a:gd name="T207" fmla="*/ 5885 h 1440"/>
                                <a:gd name="T208" fmla="+- 0 14354 9845"/>
                                <a:gd name="T209" fmla="*/ T208 w 5115"/>
                                <a:gd name="T210" fmla="+- 0 5873 5868"/>
                                <a:gd name="T211" fmla="*/ 5873 h 1440"/>
                                <a:gd name="T212" fmla="+- 0 14280 9845"/>
                                <a:gd name="T213" fmla="*/ T212 w 5115"/>
                                <a:gd name="T214" fmla="+- 0 5868 5868"/>
                                <a:gd name="T215" fmla="*/ 586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15" h="1440">
                                  <a:moveTo>
                                    <a:pt x="4435" y="0"/>
                                  </a:moveTo>
                                  <a:lnTo>
                                    <a:pt x="4358" y="5"/>
                                  </a:lnTo>
                                  <a:lnTo>
                                    <a:pt x="4283" y="18"/>
                                  </a:lnTo>
                                  <a:lnTo>
                                    <a:pt x="4212" y="40"/>
                                  </a:lnTo>
                                  <a:lnTo>
                                    <a:pt x="4144" y="70"/>
                                  </a:lnTo>
                                  <a:lnTo>
                                    <a:pt x="4080" y="107"/>
                                  </a:lnTo>
                                  <a:lnTo>
                                    <a:pt x="4020" y="150"/>
                                  </a:lnTo>
                                  <a:lnTo>
                                    <a:pt x="3965" y="200"/>
                                  </a:lnTo>
                                  <a:lnTo>
                                    <a:pt x="3915" y="256"/>
                                  </a:lnTo>
                                  <a:lnTo>
                                    <a:pt x="3872" y="318"/>
                                  </a:lnTo>
                                  <a:lnTo>
                                    <a:pt x="3853" y="354"/>
                                  </a:lnTo>
                                  <a:lnTo>
                                    <a:pt x="0" y="354"/>
                                  </a:lnTo>
                                  <a:lnTo>
                                    <a:pt x="0" y="1087"/>
                                  </a:lnTo>
                                  <a:lnTo>
                                    <a:pt x="3853" y="1087"/>
                                  </a:lnTo>
                                  <a:lnTo>
                                    <a:pt x="3872" y="1123"/>
                                  </a:lnTo>
                                  <a:lnTo>
                                    <a:pt x="3915" y="1184"/>
                                  </a:lnTo>
                                  <a:lnTo>
                                    <a:pt x="3965" y="1240"/>
                                  </a:lnTo>
                                  <a:lnTo>
                                    <a:pt x="4020" y="1290"/>
                                  </a:lnTo>
                                  <a:lnTo>
                                    <a:pt x="4080" y="1334"/>
                                  </a:lnTo>
                                  <a:lnTo>
                                    <a:pt x="4144" y="1371"/>
                                  </a:lnTo>
                                  <a:lnTo>
                                    <a:pt x="4212" y="1400"/>
                                  </a:lnTo>
                                  <a:lnTo>
                                    <a:pt x="4283" y="1422"/>
                                  </a:lnTo>
                                  <a:lnTo>
                                    <a:pt x="4358" y="1435"/>
                                  </a:lnTo>
                                  <a:lnTo>
                                    <a:pt x="4435" y="1440"/>
                                  </a:lnTo>
                                  <a:lnTo>
                                    <a:pt x="4509" y="1436"/>
                                  </a:lnTo>
                                  <a:lnTo>
                                    <a:pt x="4581" y="1423"/>
                                  </a:lnTo>
                                  <a:lnTo>
                                    <a:pt x="4650" y="1403"/>
                                  </a:lnTo>
                                  <a:lnTo>
                                    <a:pt x="4716" y="1376"/>
                                  </a:lnTo>
                                  <a:lnTo>
                                    <a:pt x="4778" y="1342"/>
                                  </a:lnTo>
                                  <a:lnTo>
                                    <a:pt x="4836" y="1301"/>
                                  </a:lnTo>
                                  <a:lnTo>
                                    <a:pt x="4890" y="1255"/>
                                  </a:lnTo>
                                  <a:lnTo>
                                    <a:pt x="4939" y="1202"/>
                                  </a:lnTo>
                                  <a:lnTo>
                                    <a:pt x="4983" y="1145"/>
                                  </a:lnTo>
                                  <a:lnTo>
                                    <a:pt x="5022" y="1083"/>
                                  </a:lnTo>
                                  <a:lnTo>
                                    <a:pt x="5054" y="1017"/>
                                  </a:lnTo>
                                  <a:lnTo>
                                    <a:pt x="5080" y="948"/>
                                  </a:lnTo>
                                  <a:lnTo>
                                    <a:pt x="5099" y="875"/>
                                  </a:lnTo>
                                  <a:lnTo>
                                    <a:pt x="5110" y="799"/>
                                  </a:lnTo>
                                  <a:lnTo>
                                    <a:pt x="5114" y="720"/>
                                  </a:lnTo>
                                  <a:lnTo>
                                    <a:pt x="5110" y="642"/>
                                  </a:lnTo>
                                  <a:lnTo>
                                    <a:pt x="5099" y="566"/>
                                  </a:lnTo>
                                  <a:lnTo>
                                    <a:pt x="5080" y="493"/>
                                  </a:lnTo>
                                  <a:lnTo>
                                    <a:pt x="5054" y="423"/>
                                  </a:lnTo>
                                  <a:lnTo>
                                    <a:pt x="5022" y="357"/>
                                  </a:lnTo>
                                  <a:lnTo>
                                    <a:pt x="4983" y="295"/>
                                  </a:lnTo>
                                  <a:lnTo>
                                    <a:pt x="4939" y="238"/>
                                  </a:lnTo>
                                  <a:lnTo>
                                    <a:pt x="4890" y="186"/>
                                  </a:lnTo>
                                  <a:lnTo>
                                    <a:pt x="4836" y="139"/>
                                  </a:lnTo>
                                  <a:lnTo>
                                    <a:pt x="4778" y="99"/>
                                  </a:lnTo>
                                  <a:lnTo>
                                    <a:pt x="4716" y="64"/>
                                  </a:lnTo>
                                  <a:lnTo>
                                    <a:pt x="4650" y="37"/>
                                  </a:lnTo>
                                  <a:lnTo>
                                    <a:pt x="4581" y="17"/>
                                  </a:lnTo>
                                  <a:lnTo>
                                    <a:pt x="4509" y="5"/>
                                  </a:lnTo>
                                  <a:lnTo>
                                    <a:pt x="4435"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8"/>
                        <wpg:cNvGrpSpPr/>
                        <wpg:grpSpPr>
                          <a:xfrm>
                            <a:off x="2532185" y="132401"/>
                            <a:ext cx="702945" cy="739140"/>
                            <a:chOff x="0" y="0"/>
                            <a:chExt cx="702945" cy="739140"/>
                          </a:xfrm>
                        </wpg:grpSpPr>
                        <pic:pic xmlns:pic="http://schemas.openxmlformats.org/drawingml/2006/picture">
                          <pic:nvPicPr>
                            <pic:cNvPr id="74" name="Picture 45"/>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294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46"/>
                          <wps:cNvSpPr>
                            <a:spLocks/>
                          </wps:cNvSpPr>
                          <wps:spPr bwMode="auto">
                            <a:xfrm>
                              <a:off x="24825" y="16551"/>
                              <a:ext cx="601345" cy="636905"/>
                            </a:xfrm>
                            <a:custGeom>
                              <a:avLst/>
                              <a:gdLst>
                                <a:gd name="T0" fmla="+- 0 14291 13818"/>
                                <a:gd name="T1" fmla="*/ T0 w 947"/>
                                <a:gd name="T2" fmla="+- 0 6077 6077"/>
                                <a:gd name="T3" fmla="*/ 6077 h 1003"/>
                                <a:gd name="T4" fmla="+- 0 14221 13818"/>
                                <a:gd name="T5" fmla="*/ T4 w 947"/>
                                <a:gd name="T6" fmla="+- 0 6082 6077"/>
                                <a:gd name="T7" fmla="*/ 6082 h 1003"/>
                                <a:gd name="T8" fmla="+- 0 14154 13818"/>
                                <a:gd name="T9" fmla="*/ T8 w 947"/>
                                <a:gd name="T10" fmla="+- 0 6098 6077"/>
                                <a:gd name="T11" fmla="*/ 6098 h 1003"/>
                                <a:gd name="T12" fmla="+- 0 14091 13818"/>
                                <a:gd name="T13" fmla="*/ T12 w 947"/>
                                <a:gd name="T14" fmla="+- 0 6123 6077"/>
                                <a:gd name="T15" fmla="*/ 6123 h 1003"/>
                                <a:gd name="T16" fmla="+- 0 14033 13818"/>
                                <a:gd name="T17" fmla="*/ T16 w 947"/>
                                <a:gd name="T18" fmla="+- 0 6157 6077"/>
                                <a:gd name="T19" fmla="*/ 6157 h 1003"/>
                                <a:gd name="T20" fmla="+- 0 13981 13818"/>
                                <a:gd name="T21" fmla="*/ T20 w 947"/>
                                <a:gd name="T22" fmla="+- 0 6199 6077"/>
                                <a:gd name="T23" fmla="*/ 6199 h 1003"/>
                                <a:gd name="T24" fmla="+- 0 13934 13818"/>
                                <a:gd name="T25" fmla="*/ T24 w 947"/>
                                <a:gd name="T26" fmla="+- 0 6249 6077"/>
                                <a:gd name="T27" fmla="*/ 6249 h 1003"/>
                                <a:gd name="T28" fmla="+- 0 13894 13818"/>
                                <a:gd name="T29" fmla="*/ T28 w 947"/>
                                <a:gd name="T30" fmla="+- 0 6305 6077"/>
                                <a:gd name="T31" fmla="*/ 6305 h 1003"/>
                                <a:gd name="T32" fmla="+- 0 13862 13818"/>
                                <a:gd name="T33" fmla="*/ T32 w 947"/>
                                <a:gd name="T34" fmla="+- 0 6367 6077"/>
                                <a:gd name="T35" fmla="*/ 6367 h 1003"/>
                                <a:gd name="T36" fmla="+- 0 13838 13818"/>
                                <a:gd name="T37" fmla="*/ T36 w 947"/>
                                <a:gd name="T38" fmla="+- 0 6433 6077"/>
                                <a:gd name="T39" fmla="*/ 6433 h 1003"/>
                                <a:gd name="T40" fmla="+- 0 13823 13818"/>
                                <a:gd name="T41" fmla="*/ T40 w 947"/>
                                <a:gd name="T42" fmla="+- 0 6504 6077"/>
                                <a:gd name="T43" fmla="*/ 6504 h 1003"/>
                                <a:gd name="T44" fmla="+- 0 13818 13818"/>
                                <a:gd name="T45" fmla="*/ T44 w 947"/>
                                <a:gd name="T46" fmla="+- 0 6578 6077"/>
                                <a:gd name="T47" fmla="*/ 6578 h 1003"/>
                                <a:gd name="T48" fmla="+- 0 13823 13818"/>
                                <a:gd name="T49" fmla="*/ T48 w 947"/>
                                <a:gd name="T50" fmla="+- 0 6652 6077"/>
                                <a:gd name="T51" fmla="*/ 6652 h 1003"/>
                                <a:gd name="T52" fmla="+- 0 13838 13818"/>
                                <a:gd name="T53" fmla="*/ T52 w 947"/>
                                <a:gd name="T54" fmla="+- 0 6723 6077"/>
                                <a:gd name="T55" fmla="*/ 6723 h 1003"/>
                                <a:gd name="T56" fmla="+- 0 13862 13818"/>
                                <a:gd name="T57" fmla="*/ T56 w 947"/>
                                <a:gd name="T58" fmla="+- 0 6789 6077"/>
                                <a:gd name="T59" fmla="*/ 6789 h 1003"/>
                                <a:gd name="T60" fmla="+- 0 13894 13818"/>
                                <a:gd name="T61" fmla="*/ T60 w 947"/>
                                <a:gd name="T62" fmla="+- 0 6851 6077"/>
                                <a:gd name="T63" fmla="*/ 6851 h 1003"/>
                                <a:gd name="T64" fmla="+- 0 13934 13818"/>
                                <a:gd name="T65" fmla="*/ T64 w 947"/>
                                <a:gd name="T66" fmla="+- 0 6907 6077"/>
                                <a:gd name="T67" fmla="*/ 6907 h 1003"/>
                                <a:gd name="T68" fmla="+- 0 13981 13818"/>
                                <a:gd name="T69" fmla="*/ T68 w 947"/>
                                <a:gd name="T70" fmla="+- 0 6956 6077"/>
                                <a:gd name="T71" fmla="*/ 6956 h 1003"/>
                                <a:gd name="T72" fmla="+- 0 14033 13818"/>
                                <a:gd name="T73" fmla="*/ T72 w 947"/>
                                <a:gd name="T74" fmla="+- 0 6998 6077"/>
                                <a:gd name="T75" fmla="*/ 6998 h 1003"/>
                                <a:gd name="T76" fmla="+- 0 14091 13818"/>
                                <a:gd name="T77" fmla="*/ T76 w 947"/>
                                <a:gd name="T78" fmla="+- 0 7033 6077"/>
                                <a:gd name="T79" fmla="*/ 7033 h 1003"/>
                                <a:gd name="T80" fmla="+- 0 14154 13818"/>
                                <a:gd name="T81" fmla="*/ T80 w 947"/>
                                <a:gd name="T82" fmla="+- 0 7058 6077"/>
                                <a:gd name="T83" fmla="*/ 7058 h 1003"/>
                                <a:gd name="T84" fmla="+- 0 14221 13818"/>
                                <a:gd name="T85" fmla="*/ T84 w 947"/>
                                <a:gd name="T86" fmla="+- 0 7074 6077"/>
                                <a:gd name="T87" fmla="*/ 7074 h 1003"/>
                                <a:gd name="T88" fmla="+- 0 14291 13818"/>
                                <a:gd name="T89" fmla="*/ T88 w 947"/>
                                <a:gd name="T90" fmla="+- 0 7079 6077"/>
                                <a:gd name="T91" fmla="*/ 7079 h 1003"/>
                                <a:gd name="T92" fmla="+- 0 14361 13818"/>
                                <a:gd name="T93" fmla="*/ T92 w 947"/>
                                <a:gd name="T94" fmla="+- 0 7074 6077"/>
                                <a:gd name="T95" fmla="*/ 7074 h 1003"/>
                                <a:gd name="T96" fmla="+- 0 14428 13818"/>
                                <a:gd name="T97" fmla="*/ T96 w 947"/>
                                <a:gd name="T98" fmla="+- 0 7058 6077"/>
                                <a:gd name="T99" fmla="*/ 7058 h 1003"/>
                                <a:gd name="T100" fmla="+- 0 14490 13818"/>
                                <a:gd name="T101" fmla="*/ T100 w 947"/>
                                <a:gd name="T102" fmla="+- 0 7033 6077"/>
                                <a:gd name="T103" fmla="*/ 7033 h 1003"/>
                                <a:gd name="T104" fmla="+- 0 14549 13818"/>
                                <a:gd name="T105" fmla="*/ T104 w 947"/>
                                <a:gd name="T106" fmla="+- 0 6998 6077"/>
                                <a:gd name="T107" fmla="*/ 6998 h 1003"/>
                                <a:gd name="T108" fmla="+- 0 14601 13818"/>
                                <a:gd name="T109" fmla="*/ T108 w 947"/>
                                <a:gd name="T110" fmla="+- 0 6956 6077"/>
                                <a:gd name="T111" fmla="*/ 6956 h 1003"/>
                                <a:gd name="T112" fmla="+- 0 14648 13818"/>
                                <a:gd name="T113" fmla="*/ T112 w 947"/>
                                <a:gd name="T114" fmla="+- 0 6907 6077"/>
                                <a:gd name="T115" fmla="*/ 6907 h 1003"/>
                                <a:gd name="T116" fmla="+- 0 14688 13818"/>
                                <a:gd name="T117" fmla="*/ T116 w 947"/>
                                <a:gd name="T118" fmla="+- 0 6851 6077"/>
                                <a:gd name="T119" fmla="*/ 6851 h 1003"/>
                                <a:gd name="T120" fmla="+- 0 14720 13818"/>
                                <a:gd name="T121" fmla="*/ T120 w 947"/>
                                <a:gd name="T122" fmla="+- 0 6789 6077"/>
                                <a:gd name="T123" fmla="*/ 6789 h 1003"/>
                                <a:gd name="T124" fmla="+- 0 14744 13818"/>
                                <a:gd name="T125" fmla="*/ T124 w 947"/>
                                <a:gd name="T126" fmla="+- 0 6723 6077"/>
                                <a:gd name="T127" fmla="*/ 6723 h 1003"/>
                                <a:gd name="T128" fmla="+- 0 14759 13818"/>
                                <a:gd name="T129" fmla="*/ T128 w 947"/>
                                <a:gd name="T130" fmla="+- 0 6652 6077"/>
                                <a:gd name="T131" fmla="*/ 6652 h 1003"/>
                                <a:gd name="T132" fmla="+- 0 14764 13818"/>
                                <a:gd name="T133" fmla="*/ T132 w 947"/>
                                <a:gd name="T134" fmla="+- 0 6578 6077"/>
                                <a:gd name="T135" fmla="*/ 6578 h 1003"/>
                                <a:gd name="T136" fmla="+- 0 14759 13818"/>
                                <a:gd name="T137" fmla="*/ T136 w 947"/>
                                <a:gd name="T138" fmla="+- 0 6504 6077"/>
                                <a:gd name="T139" fmla="*/ 6504 h 1003"/>
                                <a:gd name="T140" fmla="+- 0 14744 13818"/>
                                <a:gd name="T141" fmla="*/ T140 w 947"/>
                                <a:gd name="T142" fmla="+- 0 6433 6077"/>
                                <a:gd name="T143" fmla="*/ 6433 h 1003"/>
                                <a:gd name="T144" fmla="+- 0 14720 13818"/>
                                <a:gd name="T145" fmla="*/ T144 w 947"/>
                                <a:gd name="T146" fmla="+- 0 6367 6077"/>
                                <a:gd name="T147" fmla="*/ 6367 h 1003"/>
                                <a:gd name="T148" fmla="+- 0 14688 13818"/>
                                <a:gd name="T149" fmla="*/ T148 w 947"/>
                                <a:gd name="T150" fmla="+- 0 6305 6077"/>
                                <a:gd name="T151" fmla="*/ 6305 h 1003"/>
                                <a:gd name="T152" fmla="+- 0 14648 13818"/>
                                <a:gd name="T153" fmla="*/ T152 w 947"/>
                                <a:gd name="T154" fmla="+- 0 6249 6077"/>
                                <a:gd name="T155" fmla="*/ 6249 h 1003"/>
                                <a:gd name="T156" fmla="+- 0 14601 13818"/>
                                <a:gd name="T157" fmla="*/ T156 w 947"/>
                                <a:gd name="T158" fmla="+- 0 6199 6077"/>
                                <a:gd name="T159" fmla="*/ 6199 h 1003"/>
                                <a:gd name="T160" fmla="+- 0 14549 13818"/>
                                <a:gd name="T161" fmla="*/ T160 w 947"/>
                                <a:gd name="T162" fmla="+- 0 6157 6077"/>
                                <a:gd name="T163" fmla="*/ 6157 h 1003"/>
                                <a:gd name="T164" fmla="+- 0 14490 13818"/>
                                <a:gd name="T165" fmla="*/ T164 w 947"/>
                                <a:gd name="T166" fmla="+- 0 6123 6077"/>
                                <a:gd name="T167" fmla="*/ 6123 h 1003"/>
                                <a:gd name="T168" fmla="+- 0 14428 13818"/>
                                <a:gd name="T169" fmla="*/ T168 w 947"/>
                                <a:gd name="T170" fmla="+- 0 6098 6077"/>
                                <a:gd name="T171" fmla="*/ 6098 h 1003"/>
                                <a:gd name="T172" fmla="+- 0 14361 13818"/>
                                <a:gd name="T173" fmla="*/ T172 w 947"/>
                                <a:gd name="T174" fmla="+- 0 6082 6077"/>
                                <a:gd name="T175" fmla="*/ 6082 h 1003"/>
                                <a:gd name="T176" fmla="+- 0 14291 13818"/>
                                <a:gd name="T177" fmla="*/ T176 w 947"/>
                                <a:gd name="T178" fmla="+- 0 6077 6077"/>
                                <a:gd name="T179" fmla="*/ 6077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5"/>
                                  </a:lnTo>
                                  <a:lnTo>
                                    <a:pt x="336" y="21"/>
                                  </a:lnTo>
                                  <a:lnTo>
                                    <a:pt x="273" y="46"/>
                                  </a:lnTo>
                                  <a:lnTo>
                                    <a:pt x="215" y="80"/>
                                  </a:lnTo>
                                  <a:lnTo>
                                    <a:pt x="163" y="122"/>
                                  </a:lnTo>
                                  <a:lnTo>
                                    <a:pt x="116" y="172"/>
                                  </a:lnTo>
                                  <a:lnTo>
                                    <a:pt x="76" y="228"/>
                                  </a:lnTo>
                                  <a:lnTo>
                                    <a:pt x="44" y="290"/>
                                  </a:lnTo>
                                  <a:lnTo>
                                    <a:pt x="20" y="356"/>
                                  </a:lnTo>
                                  <a:lnTo>
                                    <a:pt x="5" y="427"/>
                                  </a:lnTo>
                                  <a:lnTo>
                                    <a:pt x="0" y="501"/>
                                  </a:lnTo>
                                  <a:lnTo>
                                    <a:pt x="5" y="575"/>
                                  </a:lnTo>
                                  <a:lnTo>
                                    <a:pt x="20" y="646"/>
                                  </a:lnTo>
                                  <a:lnTo>
                                    <a:pt x="44" y="712"/>
                                  </a:lnTo>
                                  <a:lnTo>
                                    <a:pt x="76" y="774"/>
                                  </a:lnTo>
                                  <a:lnTo>
                                    <a:pt x="116" y="830"/>
                                  </a:lnTo>
                                  <a:lnTo>
                                    <a:pt x="163" y="879"/>
                                  </a:lnTo>
                                  <a:lnTo>
                                    <a:pt x="215" y="921"/>
                                  </a:lnTo>
                                  <a:lnTo>
                                    <a:pt x="273" y="956"/>
                                  </a:lnTo>
                                  <a:lnTo>
                                    <a:pt x="336" y="981"/>
                                  </a:lnTo>
                                  <a:lnTo>
                                    <a:pt x="403" y="997"/>
                                  </a:lnTo>
                                  <a:lnTo>
                                    <a:pt x="473" y="1002"/>
                                  </a:lnTo>
                                  <a:lnTo>
                                    <a:pt x="543" y="997"/>
                                  </a:lnTo>
                                  <a:lnTo>
                                    <a:pt x="610" y="981"/>
                                  </a:lnTo>
                                  <a:lnTo>
                                    <a:pt x="672" y="956"/>
                                  </a:lnTo>
                                  <a:lnTo>
                                    <a:pt x="731" y="921"/>
                                  </a:lnTo>
                                  <a:lnTo>
                                    <a:pt x="783" y="879"/>
                                  </a:lnTo>
                                  <a:lnTo>
                                    <a:pt x="830" y="830"/>
                                  </a:lnTo>
                                  <a:lnTo>
                                    <a:pt x="870" y="774"/>
                                  </a:lnTo>
                                  <a:lnTo>
                                    <a:pt x="902" y="712"/>
                                  </a:lnTo>
                                  <a:lnTo>
                                    <a:pt x="926" y="646"/>
                                  </a:lnTo>
                                  <a:lnTo>
                                    <a:pt x="941" y="575"/>
                                  </a:lnTo>
                                  <a:lnTo>
                                    <a:pt x="946" y="501"/>
                                  </a:lnTo>
                                  <a:lnTo>
                                    <a:pt x="941" y="427"/>
                                  </a:lnTo>
                                  <a:lnTo>
                                    <a:pt x="926" y="356"/>
                                  </a:lnTo>
                                  <a:lnTo>
                                    <a:pt x="902" y="290"/>
                                  </a:lnTo>
                                  <a:lnTo>
                                    <a:pt x="870" y="228"/>
                                  </a:lnTo>
                                  <a:lnTo>
                                    <a:pt x="830" y="172"/>
                                  </a:lnTo>
                                  <a:lnTo>
                                    <a:pt x="783" y="122"/>
                                  </a:lnTo>
                                  <a:lnTo>
                                    <a:pt x="731" y="80"/>
                                  </a:lnTo>
                                  <a:lnTo>
                                    <a:pt x="672" y="46"/>
                                  </a:lnTo>
                                  <a:lnTo>
                                    <a:pt x="610" y="21"/>
                                  </a:lnTo>
                                  <a:lnTo>
                                    <a:pt x="543" y="5"/>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1"/>
                            <pic:cNvPicPr>
                              <a:picLocks noChangeAspect="1"/>
                            </pic:cNvPicPr>
                          </pic:nvPicPr>
                          <pic:blipFill>
                            <a:blip r:embed="rId6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6539" y="140677"/>
                              <a:ext cx="387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6" name="Text Box 67"/>
                        <wps:cNvSpPr txBox="1">
                          <a:spLocks noChangeArrowheads="1"/>
                        </wps:cNvSpPr>
                        <wps:spPr bwMode="auto">
                          <a:xfrm>
                            <a:off x="86698" y="272943"/>
                            <a:ext cx="203835" cy="39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58C9" w14:textId="77777777" w:rsidR="003B61D6" w:rsidRPr="00527BA4" w:rsidRDefault="003B61D6" w:rsidP="00527BA4">
                              <w:pPr>
                                <w:spacing w:before="0"/>
                                <w:rPr>
                                  <w:sz w:val="48"/>
                                  <w:szCs w:val="18"/>
                                </w:rPr>
                              </w:pPr>
                              <w:r w:rsidRPr="00527BA4">
                                <w:rPr>
                                  <w:color w:val="FFFFFF"/>
                                  <w:sz w:val="48"/>
                                  <w:szCs w:val="18"/>
                                </w:rPr>
                                <w:t>5</w:t>
                              </w:r>
                            </w:p>
                          </w:txbxContent>
                        </wps:txbx>
                        <wps:bodyPr rot="0" vert="horz" wrap="square" lIns="0" tIns="0" rIns="0" bIns="0" anchor="ctr" anchorCtr="0" upright="1">
                          <a:noAutofit/>
                        </wps:bodyPr>
                      </wps:wsp>
                      <wps:wsp>
                        <wps:cNvPr id="97" name="Text Box 68"/>
                        <wps:cNvSpPr txBox="1">
                          <a:spLocks noChangeArrowheads="1"/>
                        </wps:cNvSpPr>
                        <wps:spPr bwMode="auto">
                          <a:xfrm>
                            <a:off x="384617" y="338909"/>
                            <a:ext cx="1783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CE2A" w14:textId="77777777" w:rsidR="003B61D6" w:rsidRPr="00527BA4" w:rsidRDefault="003B61D6" w:rsidP="00390E73">
                              <w:pPr>
                                <w:spacing w:before="0" w:line="204" w:lineRule="auto"/>
                                <w:rPr>
                                  <w:b/>
                                  <w:bCs/>
                                  <w:sz w:val="16"/>
                                  <w:szCs w:val="16"/>
                                </w:rPr>
                              </w:pPr>
                              <w:r w:rsidRPr="00527BA4">
                                <w:rPr>
                                  <w:b/>
                                  <w:bCs/>
                                  <w:color w:val="FFFFFF"/>
                                  <w:sz w:val="16"/>
                                  <w:szCs w:val="16"/>
                                </w:rPr>
                                <w:t>Write a to do and DONE list and share it with a colleague/team</w:t>
                              </w:r>
                            </w:p>
                          </w:txbxContent>
                        </wps:txbx>
                        <wps:bodyPr rot="0" vert="horz" wrap="square" lIns="0" tIns="0" rIns="0" bIns="0" anchor="ctr" anchorCtr="0" upright="1">
                          <a:noAutofit/>
                        </wps:bodyPr>
                      </wps:wsp>
                    </wpg:wgp>
                  </a:graphicData>
                </a:graphic>
              </wp:anchor>
            </w:drawing>
          </mc:Choice>
          <mc:Fallback>
            <w:pict>
              <v:group w14:anchorId="73028FA0" id="Group 121" o:spid="_x0000_s1114" style="position:absolute;left:0;text-align:left;margin-left:238.8pt;margin-top:5.9pt;width:237.4pt;height:71.95pt;z-index:251623936" coordsize="33502,10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">
                <v:group id="Group 112" o:spid="_x0000_s1115" style="position:absolute;width:33502;height:10153" coordsize="33502,10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Freeform 42" o:spid="_x0000_s1116" style="position:absolute;left:372;top:7033;width:1791;height:1899;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" path="m282,l,,282,298,282,xe" fillcolor="#4ab5c4 [3208]" stroked="f">
                    <v:path arrowok="t" o:connecttype="custom" o:connectlocs="179070,4414520;0,4414520;179070,4603750;179070,4414520" o:connectangles="0,0,0,0"/>
                  </v:shape>
                  <v:shape id="Picture 43" o:spid="_x0000_s1117" type="#_x0000_t75" style="position:absolute;width:33502;height:10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">
                    <v:imagedata r:id="rId67" o:title=""/>
                    <v:path arrowok="t"/>
                  </v:shape>
                  <v:shape id="Freeform 44" o:spid="_x0000_s1118" style="position:absolute;left:372;top:165;width:32480;height:9144;visibility:visible;mso-wrap-style:square;v-text-anchor:top" coordsize="5115,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" path="m4435,r-77,5l4283,18r-71,22l4144,70r-64,37l4020,150r-55,50l3915,256r-43,62l3853,354,,354r,733l3853,1087r19,36l3915,1184r50,56l4020,1290r60,44l4144,1371r68,29l4283,1422r75,13l4435,1440r74,-4l4581,1423r69,-20l4716,1376r62,-34l4836,1301r54,-46l4939,1202r44,-57l5022,1083r32,-66l5080,948r19,-73l5110,799r4,-79l5110,642r-11,-76l5080,493r-26,-70l5022,357r-39,-62l4939,238r-49,-52l4836,139,4778,99,4716,64,4650,37,4581,17,4509,5,4435,xe" fillcolor="#4ab5c4 [3208]" stroked="f">
                    <v:path arrowok="t" o:connecttype="custom" o:connectlocs="2816225,3726180;2767330,3729355;2719705,3737610;2674620,3751580;2631440,3770630;2590800,3794125;2552700,3821430;2517775,3853180;2486025,3888740;2458720,3928110;2446655,3950970;0,3950970;0,4416425;2446655,4416425;2458720,4439285;2486025,4478020;2517775,4513580;2552700,4545330;2590800,4573270;2631440,4596765;2674620,4615180;2719705,4629150;2767330,4637405;2816225,4640580;2863215,4638040;2908935,4629785;2952750,4617085;2994660,4599940;3034030,4578350;3070860,4552315;3105150,4523105;3136265,4489450;3164205,4453255;3188970,4413885;3209290,4371975;3225800,4328160;3237865,4281805;3244850,4233545;3247390,4183380;3244850,4133850;3237865,4085590;3225800,4039235;3209290,3994785;3188970,3952875;3164205,3913505;3136265,3877310;3105150,3844290;3070860,3814445;3034030,3789045;2994660,3766820;2952750,3749675;2908935,3736975;2863215,3729355;2816225,3726180" o:connectangles="0,0,0,0,0,0,0,0,0,0,0,0,0,0,0,0,0,0,0,0,0,0,0,0,0,0,0,0,0,0,0,0,0,0,0,0,0,0,0,0,0,0,0,0,0,0,0,0,0,0,0,0,0,0"/>
                  </v:shape>
                </v:group>
                <v:group id="Group 108" o:spid="_x0000_s1119" style="position:absolute;left:25321;top:1324;width:7030;height:7391" coordsize="7029,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shape id="Picture 45" o:spid="_x0000_s1120" type="#_x0000_t75" style="position:absolute;width:7029;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">
                    <v:imagedata r:id="rId68" o:title=""/>
                    <v:path arrowok="t"/>
                  </v:shape>
                  <v:shape id="Freeform 46" o:spid="_x0000_s1121" style="position:absolute;left:248;top:165;width:6013;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" path="m473,l403,5,336,21,273,46,215,80r-52,42l116,172,76,228,44,290,20,356,5,427,,501r5,74l20,646r24,66l76,774r40,56l163,879r52,42l273,956r63,25l403,997r70,5l543,997r67,-16l672,956r59,-35l783,879r47,-49l870,774r32,-62l926,646r15,-71l946,501r-5,-74l926,356,902,290,870,228,830,172,783,122,731,80,672,46,610,21,543,5,473,xe" stroked="f">
                    <v:path arrowok="t" o:connecttype="custom" o:connectlocs="300355,3858895;255905,3862070;213360,3872230;173355,3888105;136525,3909695;103505,3936365;73660,3968115;48260,4003675;27940,4043045;12700,4084955;3175,4130040;0,4177030;3175,4224020;12700,4269105;27940,4311015;48260,4350385;73660,4385945;103505,4417060;136525,4443730;173355,4465955;213360,4481830;255905,4491990;300355,4495165;344805,4491990;387350,4481830;426720,4465955;464185,4443730;497205,4417060;527050,4385945;552450,4350385;572770,4311015;588010,4269105;597535,4224020;600710,4177030;597535,4130040;588010,4084955;572770,4043045;552450,4003675;527050,3968115;497205,3936365;464185,3909695;426720,3888105;387350,3872230;344805,3862070;300355,3858895" o:connectangles="0,0,0,0,0,0,0,0,0,0,0,0,0,0,0,0,0,0,0,0,0,0,0,0,0,0,0,0,0,0,0,0,0,0,0,0,0,0,0,0,0,0,0,0,0"/>
                  </v:shape>
                  <v:shape id="Picture 51" o:spid="_x0000_s1122" type="#_x0000_t75" style="position:absolute;left:1365;top:1406;width:3873;height:3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">
                    <v:imagedata r:id="rId69" o:title="" recolortarget="#1d535a [1448]"/>
                    <v:path arrowok="t"/>
                  </v:shape>
                </v:group>
                <v:shape id="Text Box 67" o:spid="_x0000_s1123" type="#_x0000_t202" style="position:absolute;left:866;top:2729;width:2039;height:3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" filled="f" stroked="f">
                  <v:textbox inset="0,0,0,0">
                    <w:txbxContent>
                      <w:p w14:paraId="103258C9" w14:textId="77777777" w:rsidR="003B61D6" w:rsidRPr="00527BA4" w:rsidRDefault="003B61D6" w:rsidP="00527BA4">
                        <w:pPr>
                          <w:spacing w:before="0"/>
                          <w:rPr>
                            <w:sz w:val="48"/>
                            <w:szCs w:val="18"/>
                          </w:rPr>
                        </w:pPr>
                        <w:r w:rsidRPr="00527BA4">
                          <w:rPr>
                            <w:color w:val="FFFFFF"/>
                            <w:sz w:val="48"/>
                            <w:szCs w:val="18"/>
                          </w:rPr>
                          <w:t>5</w:t>
                        </w:r>
                      </w:p>
                    </w:txbxContent>
                  </v:textbox>
                </v:shape>
                <v:shape id="Text Box 68" o:spid="_x0000_s1124" type="#_x0000_t202" style="position:absolute;left:3846;top:3389;width:17840;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" filled="f" stroked="f">
                  <v:textbox inset="0,0,0,0">
                    <w:txbxContent>
                      <w:p w14:paraId="7684CE2A" w14:textId="77777777" w:rsidR="003B61D6" w:rsidRPr="00527BA4" w:rsidRDefault="003B61D6" w:rsidP="00390E73">
                        <w:pPr>
                          <w:spacing w:before="0" w:line="204" w:lineRule="auto"/>
                          <w:rPr>
                            <w:b/>
                            <w:bCs/>
                            <w:sz w:val="16"/>
                            <w:szCs w:val="16"/>
                          </w:rPr>
                        </w:pPr>
                        <w:r w:rsidRPr="00527BA4">
                          <w:rPr>
                            <w:b/>
                            <w:bCs/>
                            <w:color w:val="FFFFFF"/>
                            <w:sz w:val="16"/>
                            <w:szCs w:val="16"/>
                          </w:rPr>
                          <w:t>Write a to do and DONE list and share it with a colleague/team</w:t>
                        </w:r>
                      </w:p>
                    </w:txbxContent>
                  </v:textbox>
                </v:shape>
              </v:group>
            </w:pict>
          </mc:Fallback>
        </mc:AlternateContent>
      </w:r>
    </w:p>
    <w:p w14:paraId="277C3B57" w14:textId="67362C9C" w:rsidR="00987B51" w:rsidRDefault="00527BA4" w:rsidP="00527BA4">
      <w:pPr>
        <w:ind w:left="4395"/>
      </w:pPr>
      <w:r>
        <w:rPr>
          <w:noProof/>
        </w:rPr>
        <mc:AlternateContent>
          <mc:Choice Requires="wpg">
            <w:drawing>
              <wp:anchor distT="0" distB="0" distL="114300" distR="114300" simplePos="0" relativeHeight="251625984" behindDoc="0" locked="0" layoutInCell="1" allowOverlap="1" wp14:anchorId="3120BC8A" wp14:editId="22A03706">
                <wp:simplePos x="0" y="0"/>
                <wp:positionH relativeFrom="column">
                  <wp:posOffset>519347</wp:posOffset>
                </wp:positionH>
                <wp:positionV relativeFrom="paragraph">
                  <wp:posOffset>1770789</wp:posOffset>
                </wp:positionV>
                <wp:extent cx="4917600" cy="2307600"/>
                <wp:effectExtent l="0" t="0" r="0" b="0"/>
                <wp:wrapNone/>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17600" cy="2307600"/>
                          <a:chOff x="1528" y="332"/>
                          <a:chExt cx="7654" cy="3592"/>
                        </a:xfrm>
                      </wpg:grpSpPr>
                      <pic:pic xmlns:pic="http://schemas.openxmlformats.org/drawingml/2006/picture">
                        <pic:nvPicPr>
                          <pic:cNvPr id="36" name="Picture 9"/>
                          <pic:cNvPicPr>
                            <a:picLocks noChangeAspect="1" noChangeArrowheads="1"/>
                          </pic:cNvPicPr>
                        </pic:nvPicPr>
                        <pic:blipFill>
                          <a:blip r:embed="rId7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4298" y="2867"/>
                            <a:ext cx="91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0"/>
                          <pic:cNvPicPr>
                            <a:picLocks noChangeAspect="1" noChangeArrowheads="1"/>
                          </pic:cNvPicPr>
                        </pic:nvPicPr>
                        <pic:blipFill>
                          <a:blip r:embed="rId71">
                            <a:duotone>
                              <a:prstClr val="black"/>
                              <a:schemeClr val="accent2">
                                <a:tint val="45000"/>
                                <a:satMod val="400000"/>
                              </a:schemeClr>
                            </a:duotone>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3520" y="2815"/>
                            <a:ext cx="101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1"/>
                          <pic:cNvPicPr>
                            <a:picLocks noChangeAspect="1" noChangeArrowheads="1"/>
                          </pic:cNvPicPr>
                        </pic:nvPicPr>
                        <pic:blipFill>
                          <a:blip r:embed="rId7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733" y="2805"/>
                            <a:ext cx="797"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2"/>
                          <pic:cNvPicPr>
                            <a:picLocks noChangeAspect="1" noChangeArrowheads="1"/>
                          </pic:cNvPicPr>
                        </pic:nvPicPr>
                        <pic:blipFill>
                          <a:blip r:embed="rId7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853" y="2853"/>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3"/>
                        <wps:cNvSpPr>
                          <a:spLocks/>
                        </wps:cNvSpPr>
                        <wps:spPr bwMode="auto">
                          <a:xfrm>
                            <a:off x="5205" y="1051"/>
                            <a:ext cx="2079" cy="1998"/>
                          </a:xfrm>
                          <a:custGeom>
                            <a:avLst/>
                            <a:gdLst>
                              <a:gd name="T0" fmla="+- 0 6639 5206"/>
                              <a:gd name="T1" fmla="*/ T0 w 2079"/>
                              <a:gd name="T2" fmla="+- 0 2885 1051"/>
                              <a:gd name="T3" fmla="*/ 2885 h 1998"/>
                              <a:gd name="T4" fmla="+- 0 6984 5206"/>
                              <a:gd name="T5" fmla="*/ T4 w 2079"/>
                              <a:gd name="T6" fmla="+- 0 2885 1051"/>
                              <a:gd name="T7" fmla="*/ 2885 h 1998"/>
                              <a:gd name="T8" fmla="+- 0 6145 5206"/>
                              <a:gd name="T9" fmla="*/ T8 w 2079"/>
                              <a:gd name="T10" fmla="+- 0 1055 1051"/>
                              <a:gd name="T11" fmla="*/ 1055 h 1998"/>
                              <a:gd name="T12" fmla="+- 0 5997 5206"/>
                              <a:gd name="T13" fmla="*/ T12 w 2079"/>
                              <a:gd name="T14" fmla="+- 0 1078 1051"/>
                              <a:gd name="T15" fmla="*/ 1078 h 1998"/>
                              <a:gd name="T16" fmla="+- 0 5850 5206"/>
                              <a:gd name="T17" fmla="*/ T16 w 2079"/>
                              <a:gd name="T18" fmla="+- 0 1122 1051"/>
                              <a:gd name="T19" fmla="*/ 1122 h 1998"/>
                              <a:gd name="T20" fmla="+- 0 5706 5206"/>
                              <a:gd name="T21" fmla="*/ T20 w 2079"/>
                              <a:gd name="T22" fmla="+- 0 1189 1051"/>
                              <a:gd name="T23" fmla="*/ 1189 h 1998"/>
                              <a:gd name="T24" fmla="+- 0 5578 5206"/>
                              <a:gd name="T25" fmla="*/ T24 w 2079"/>
                              <a:gd name="T26" fmla="+- 0 1272 1051"/>
                              <a:gd name="T27" fmla="*/ 1272 h 1998"/>
                              <a:gd name="T28" fmla="+- 0 5468 5206"/>
                              <a:gd name="T29" fmla="*/ T28 w 2079"/>
                              <a:gd name="T30" fmla="+- 0 1371 1051"/>
                              <a:gd name="T31" fmla="*/ 1371 h 1998"/>
                              <a:gd name="T32" fmla="+- 0 5375 5206"/>
                              <a:gd name="T33" fmla="*/ T32 w 2079"/>
                              <a:gd name="T34" fmla="+- 0 1482 1051"/>
                              <a:gd name="T35" fmla="*/ 1482 h 1998"/>
                              <a:gd name="T36" fmla="+- 0 5301 5206"/>
                              <a:gd name="T37" fmla="*/ T36 w 2079"/>
                              <a:gd name="T38" fmla="+- 0 1604 1051"/>
                              <a:gd name="T39" fmla="*/ 1604 h 1998"/>
                              <a:gd name="T40" fmla="+- 0 5248 5206"/>
                              <a:gd name="T41" fmla="*/ T40 w 2079"/>
                              <a:gd name="T42" fmla="+- 0 1735 1051"/>
                              <a:gd name="T43" fmla="*/ 1735 h 1998"/>
                              <a:gd name="T44" fmla="+- 0 5216 5206"/>
                              <a:gd name="T45" fmla="*/ T44 w 2079"/>
                              <a:gd name="T46" fmla="+- 0 1871 1051"/>
                              <a:gd name="T47" fmla="*/ 1871 h 1998"/>
                              <a:gd name="T48" fmla="+- 0 5206 5206"/>
                              <a:gd name="T49" fmla="*/ T48 w 2079"/>
                              <a:gd name="T50" fmla="+- 0 2012 1051"/>
                              <a:gd name="T51" fmla="*/ 2012 h 1998"/>
                              <a:gd name="T52" fmla="+- 0 5219 5206"/>
                              <a:gd name="T53" fmla="*/ T52 w 2079"/>
                              <a:gd name="T54" fmla="+- 0 2154 1051"/>
                              <a:gd name="T55" fmla="*/ 2154 h 1998"/>
                              <a:gd name="T56" fmla="+- 0 5256 5206"/>
                              <a:gd name="T57" fmla="*/ T56 w 2079"/>
                              <a:gd name="T58" fmla="+- 0 2296 1051"/>
                              <a:gd name="T59" fmla="*/ 2296 h 1998"/>
                              <a:gd name="T60" fmla="+- 0 5316 5206"/>
                              <a:gd name="T61" fmla="*/ T60 w 2079"/>
                              <a:gd name="T62" fmla="+- 0 2430 1051"/>
                              <a:gd name="T63" fmla="*/ 2430 h 1998"/>
                              <a:gd name="T64" fmla="+- 0 5393 5206"/>
                              <a:gd name="T65" fmla="*/ T64 w 2079"/>
                              <a:gd name="T66" fmla="+- 0 2550 1051"/>
                              <a:gd name="T67" fmla="*/ 2550 h 1998"/>
                              <a:gd name="T68" fmla="+- 0 5487 5206"/>
                              <a:gd name="T69" fmla="*/ T68 w 2079"/>
                              <a:gd name="T70" fmla="+- 0 2656 1051"/>
                              <a:gd name="T71" fmla="*/ 2656 h 1998"/>
                              <a:gd name="T72" fmla="+- 0 5595 5206"/>
                              <a:gd name="T73" fmla="*/ T72 w 2079"/>
                              <a:gd name="T74" fmla="+- 0 2747 1051"/>
                              <a:gd name="T75" fmla="*/ 2747 h 1998"/>
                              <a:gd name="T76" fmla="+- 0 5715 5206"/>
                              <a:gd name="T77" fmla="*/ T76 w 2079"/>
                              <a:gd name="T78" fmla="+- 0 2823 1051"/>
                              <a:gd name="T79" fmla="*/ 2823 h 1998"/>
                              <a:gd name="T80" fmla="+- 0 5844 5206"/>
                              <a:gd name="T81" fmla="*/ T80 w 2079"/>
                              <a:gd name="T82" fmla="+- 0 2883 1051"/>
                              <a:gd name="T83" fmla="*/ 2883 h 1998"/>
                              <a:gd name="T84" fmla="+- 0 5982 5206"/>
                              <a:gd name="T85" fmla="*/ T84 w 2079"/>
                              <a:gd name="T86" fmla="+- 0 2925 1051"/>
                              <a:gd name="T87" fmla="*/ 2925 h 1998"/>
                              <a:gd name="T88" fmla="+- 0 6125 5206"/>
                              <a:gd name="T89" fmla="*/ T88 w 2079"/>
                              <a:gd name="T90" fmla="+- 0 2950 1051"/>
                              <a:gd name="T91" fmla="*/ 2950 h 1998"/>
                              <a:gd name="T92" fmla="+- 0 6271 5206"/>
                              <a:gd name="T93" fmla="*/ T92 w 2079"/>
                              <a:gd name="T94" fmla="+- 0 2956 1051"/>
                              <a:gd name="T95" fmla="*/ 2956 h 1998"/>
                              <a:gd name="T96" fmla="+- 0 6419 5206"/>
                              <a:gd name="T97" fmla="*/ T96 w 2079"/>
                              <a:gd name="T98" fmla="+- 0 2943 1051"/>
                              <a:gd name="T99" fmla="*/ 2943 h 1998"/>
                              <a:gd name="T100" fmla="+- 0 6567 5206"/>
                              <a:gd name="T101" fmla="*/ T100 w 2079"/>
                              <a:gd name="T102" fmla="+- 0 2910 1051"/>
                              <a:gd name="T103" fmla="*/ 2910 h 1998"/>
                              <a:gd name="T104" fmla="+- 0 6984 5206"/>
                              <a:gd name="T105" fmla="*/ T104 w 2079"/>
                              <a:gd name="T106" fmla="+- 0 2885 1051"/>
                              <a:gd name="T107" fmla="*/ 2885 h 1998"/>
                              <a:gd name="T108" fmla="+- 0 7029 5206"/>
                              <a:gd name="T109" fmla="*/ T108 w 2079"/>
                              <a:gd name="T110" fmla="+- 0 2629 1051"/>
                              <a:gd name="T111" fmla="*/ 2629 h 1998"/>
                              <a:gd name="T112" fmla="+- 0 7127 5206"/>
                              <a:gd name="T113" fmla="*/ T112 w 2079"/>
                              <a:gd name="T114" fmla="+- 0 2507 1051"/>
                              <a:gd name="T115" fmla="*/ 2507 h 1998"/>
                              <a:gd name="T116" fmla="+- 0 7202 5206"/>
                              <a:gd name="T117" fmla="*/ T116 w 2079"/>
                              <a:gd name="T118" fmla="+- 0 2374 1051"/>
                              <a:gd name="T119" fmla="*/ 2374 h 1998"/>
                              <a:gd name="T120" fmla="+- 0 7253 5206"/>
                              <a:gd name="T121" fmla="*/ T120 w 2079"/>
                              <a:gd name="T122" fmla="+- 0 2233 1051"/>
                              <a:gd name="T123" fmla="*/ 2233 h 1998"/>
                              <a:gd name="T124" fmla="+- 0 7280 5206"/>
                              <a:gd name="T125" fmla="*/ T124 w 2079"/>
                              <a:gd name="T126" fmla="+- 0 2086 1051"/>
                              <a:gd name="T127" fmla="*/ 2086 h 1998"/>
                              <a:gd name="T128" fmla="+- 0 7281 5206"/>
                              <a:gd name="T129" fmla="*/ T128 w 2079"/>
                              <a:gd name="T130" fmla="+- 0 1937 1051"/>
                              <a:gd name="T131" fmla="*/ 1937 h 1998"/>
                              <a:gd name="T132" fmla="+- 0 7257 5206"/>
                              <a:gd name="T133" fmla="*/ T132 w 2079"/>
                              <a:gd name="T134" fmla="+- 0 1788 1051"/>
                              <a:gd name="T135" fmla="*/ 1788 h 1998"/>
                              <a:gd name="T136" fmla="+- 0 7206 5206"/>
                              <a:gd name="T137" fmla="*/ T136 w 2079"/>
                              <a:gd name="T138" fmla="+- 0 1642 1051"/>
                              <a:gd name="T139" fmla="*/ 1642 h 1998"/>
                              <a:gd name="T140" fmla="+- 0 7137 5206"/>
                              <a:gd name="T141" fmla="*/ T140 w 2079"/>
                              <a:gd name="T142" fmla="+- 0 1516 1051"/>
                              <a:gd name="T143" fmla="*/ 1516 h 1998"/>
                              <a:gd name="T144" fmla="+- 0 7051 5206"/>
                              <a:gd name="T145" fmla="*/ T144 w 2079"/>
                              <a:gd name="T146" fmla="+- 0 1403 1051"/>
                              <a:gd name="T147" fmla="*/ 1403 h 1998"/>
                              <a:gd name="T148" fmla="+- 0 6950 5206"/>
                              <a:gd name="T149" fmla="*/ T148 w 2079"/>
                              <a:gd name="T150" fmla="+- 0 1304 1051"/>
                              <a:gd name="T151" fmla="*/ 1304 h 1998"/>
                              <a:gd name="T152" fmla="+- 0 6836 5206"/>
                              <a:gd name="T153" fmla="*/ T152 w 2079"/>
                              <a:gd name="T154" fmla="+- 0 1220 1051"/>
                              <a:gd name="T155" fmla="*/ 1220 h 1998"/>
                              <a:gd name="T156" fmla="+- 0 6711 5206"/>
                              <a:gd name="T157" fmla="*/ T156 w 2079"/>
                              <a:gd name="T158" fmla="+- 0 1152 1051"/>
                              <a:gd name="T159" fmla="*/ 1152 h 1998"/>
                              <a:gd name="T160" fmla="+- 0 6578 5206"/>
                              <a:gd name="T161" fmla="*/ T160 w 2079"/>
                              <a:gd name="T162" fmla="+- 0 1101 1051"/>
                              <a:gd name="T163" fmla="*/ 1101 h 1998"/>
                              <a:gd name="T164" fmla="+- 0 6437 5206"/>
                              <a:gd name="T165" fmla="*/ T164 w 2079"/>
                              <a:gd name="T166" fmla="+- 0 1067 1051"/>
                              <a:gd name="T167" fmla="*/ 1067 h 1998"/>
                              <a:gd name="T168" fmla="+- 0 6292 5206"/>
                              <a:gd name="T169" fmla="*/ T168 w 2079"/>
                              <a:gd name="T170" fmla="+- 0 1052 1051"/>
                              <a:gd name="T171" fmla="*/ 1052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79" h="1998">
                                <a:moveTo>
                                  <a:pt x="1778" y="1834"/>
                                </a:moveTo>
                                <a:lnTo>
                                  <a:pt x="1433" y="1834"/>
                                </a:lnTo>
                                <a:lnTo>
                                  <a:pt x="1788" y="1998"/>
                                </a:lnTo>
                                <a:lnTo>
                                  <a:pt x="1778" y="1834"/>
                                </a:lnTo>
                                <a:close/>
                                <a:moveTo>
                                  <a:pt x="1013" y="0"/>
                                </a:moveTo>
                                <a:lnTo>
                                  <a:pt x="939" y="4"/>
                                </a:lnTo>
                                <a:lnTo>
                                  <a:pt x="864" y="13"/>
                                </a:lnTo>
                                <a:lnTo>
                                  <a:pt x="791" y="27"/>
                                </a:lnTo>
                                <a:lnTo>
                                  <a:pt x="717" y="47"/>
                                </a:lnTo>
                                <a:lnTo>
                                  <a:pt x="644" y="71"/>
                                </a:lnTo>
                                <a:lnTo>
                                  <a:pt x="570" y="102"/>
                                </a:lnTo>
                                <a:lnTo>
                                  <a:pt x="500" y="138"/>
                                </a:lnTo>
                                <a:lnTo>
                                  <a:pt x="434" y="178"/>
                                </a:lnTo>
                                <a:lnTo>
                                  <a:pt x="372" y="221"/>
                                </a:lnTo>
                                <a:lnTo>
                                  <a:pt x="315" y="269"/>
                                </a:lnTo>
                                <a:lnTo>
                                  <a:pt x="262" y="320"/>
                                </a:lnTo>
                                <a:lnTo>
                                  <a:pt x="213" y="374"/>
                                </a:lnTo>
                                <a:lnTo>
                                  <a:pt x="169" y="431"/>
                                </a:lnTo>
                                <a:lnTo>
                                  <a:pt x="130" y="491"/>
                                </a:lnTo>
                                <a:lnTo>
                                  <a:pt x="95" y="553"/>
                                </a:lnTo>
                                <a:lnTo>
                                  <a:pt x="66" y="618"/>
                                </a:lnTo>
                                <a:lnTo>
                                  <a:pt x="42" y="684"/>
                                </a:lnTo>
                                <a:lnTo>
                                  <a:pt x="23" y="751"/>
                                </a:lnTo>
                                <a:lnTo>
                                  <a:pt x="10" y="820"/>
                                </a:lnTo>
                                <a:lnTo>
                                  <a:pt x="2" y="890"/>
                                </a:lnTo>
                                <a:lnTo>
                                  <a:pt x="0" y="961"/>
                                </a:lnTo>
                                <a:lnTo>
                                  <a:pt x="3" y="1032"/>
                                </a:lnTo>
                                <a:lnTo>
                                  <a:pt x="13" y="1103"/>
                                </a:lnTo>
                                <a:lnTo>
                                  <a:pt x="28" y="1174"/>
                                </a:lnTo>
                                <a:lnTo>
                                  <a:pt x="50" y="1245"/>
                                </a:lnTo>
                                <a:lnTo>
                                  <a:pt x="78" y="1315"/>
                                </a:lnTo>
                                <a:lnTo>
                                  <a:pt x="110" y="1379"/>
                                </a:lnTo>
                                <a:lnTo>
                                  <a:pt x="146" y="1441"/>
                                </a:lnTo>
                                <a:lnTo>
                                  <a:pt x="187" y="1499"/>
                                </a:lnTo>
                                <a:lnTo>
                                  <a:pt x="232" y="1554"/>
                                </a:lnTo>
                                <a:lnTo>
                                  <a:pt x="281" y="1605"/>
                                </a:lnTo>
                                <a:lnTo>
                                  <a:pt x="333" y="1652"/>
                                </a:lnTo>
                                <a:lnTo>
                                  <a:pt x="389" y="1696"/>
                                </a:lnTo>
                                <a:lnTo>
                                  <a:pt x="447" y="1736"/>
                                </a:lnTo>
                                <a:lnTo>
                                  <a:pt x="509" y="1772"/>
                                </a:lnTo>
                                <a:lnTo>
                                  <a:pt x="572" y="1804"/>
                                </a:lnTo>
                                <a:lnTo>
                                  <a:pt x="638" y="1832"/>
                                </a:lnTo>
                                <a:lnTo>
                                  <a:pt x="706" y="1855"/>
                                </a:lnTo>
                                <a:lnTo>
                                  <a:pt x="776" y="1874"/>
                                </a:lnTo>
                                <a:lnTo>
                                  <a:pt x="846" y="1889"/>
                                </a:lnTo>
                                <a:lnTo>
                                  <a:pt x="919" y="1899"/>
                                </a:lnTo>
                                <a:lnTo>
                                  <a:pt x="992" y="1905"/>
                                </a:lnTo>
                                <a:lnTo>
                                  <a:pt x="1065" y="1905"/>
                                </a:lnTo>
                                <a:lnTo>
                                  <a:pt x="1139" y="1901"/>
                                </a:lnTo>
                                <a:lnTo>
                                  <a:pt x="1213" y="1892"/>
                                </a:lnTo>
                                <a:lnTo>
                                  <a:pt x="1287" y="1878"/>
                                </a:lnTo>
                                <a:lnTo>
                                  <a:pt x="1361" y="1859"/>
                                </a:lnTo>
                                <a:lnTo>
                                  <a:pt x="1433" y="1834"/>
                                </a:lnTo>
                                <a:lnTo>
                                  <a:pt x="1778" y="1834"/>
                                </a:lnTo>
                                <a:lnTo>
                                  <a:pt x="1765" y="1634"/>
                                </a:lnTo>
                                <a:lnTo>
                                  <a:pt x="1823" y="1578"/>
                                </a:lnTo>
                                <a:lnTo>
                                  <a:pt x="1875" y="1519"/>
                                </a:lnTo>
                                <a:lnTo>
                                  <a:pt x="1921" y="1456"/>
                                </a:lnTo>
                                <a:lnTo>
                                  <a:pt x="1962" y="1391"/>
                                </a:lnTo>
                                <a:lnTo>
                                  <a:pt x="1996" y="1323"/>
                                </a:lnTo>
                                <a:lnTo>
                                  <a:pt x="2025" y="1253"/>
                                </a:lnTo>
                                <a:lnTo>
                                  <a:pt x="2047" y="1182"/>
                                </a:lnTo>
                                <a:lnTo>
                                  <a:pt x="2064" y="1109"/>
                                </a:lnTo>
                                <a:lnTo>
                                  <a:pt x="2074" y="1035"/>
                                </a:lnTo>
                                <a:lnTo>
                                  <a:pt x="2078" y="961"/>
                                </a:lnTo>
                                <a:lnTo>
                                  <a:pt x="2075" y="886"/>
                                </a:lnTo>
                                <a:lnTo>
                                  <a:pt x="2066" y="811"/>
                                </a:lnTo>
                                <a:lnTo>
                                  <a:pt x="2051" y="737"/>
                                </a:lnTo>
                                <a:lnTo>
                                  <a:pt x="2029" y="663"/>
                                </a:lnTo>
                                <a:lnTo>
                                  <a:pt x="2000" y="591"/>
                                </a:lnTo>
                                <a:lnTo>
                                  <a:pt x="1968" y="526"/>
                                </a:lnTo>
                                <a:lnTo>
                                  <a:pt x="1931" y="465"/>
                                </a:lnTo>
                                <a:lnTo>
                                  <a:pt x="1890" y="406"/>
                                </a:lnTo>
                                <a:lnTo>
                                  <a:pt x="1845" y="352"/>
                                </a:lnTo>
                                <a:lnTo>
                                  <a:pt x="1797" y="300"/>
                                </a:lnTo>
                                <a:lnTo>
                                  <a:pt x="1744" y="253"/>
                                </a:lnTo>
                                <a:lnTo>
                                  <a:pt x="1689" y="209"/>
                                </a:lnTo>
                                <a:lnTo>
                                  <a:pt x="1630" y="169"/>
                                </a:lnTo>
                                <a:lnTo>
                                  <a:pt x="1569" y="133"/>
                                </a:lnTo>
                                <a:lnTo>
                                  <a:pt x="1505" y="101"/>
                                </a:lnTo>
                                <a:lnTo>
                                  <a:pt x="1440" y="74"/>
                                </a:lnTo>
                                <a:lnTo>
                                  <a:pt x="1372" y="50"/>
                                </a:lnTo>
                                <a:lnTo>
                                  <a:pt x="1302" y="31"/>
                                </a:lnTo>
                                <a:lnTo>
                                  <a:pt x="1231" y="16"/>
                                </a:lnTo>
                                <a:lnTo>
                                  <a:pt x="1159" y="6"/>
                                </a:lnTo>
                                <a:lnTo>
                                  <a:pt x="1086" y="1"/>
                                </a:lnTo>
                                <a:lnTo>
                                  <a:pt x="1013"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1528" y="1586"/>
                            <a:ext cx="2215" cy="1734"/>
                          </a:xfrm>
                          <a:custGeom>
                            <a:avLst/>
                            <a:gdLst>
                              <a:gd name="T0" fmla="+- 0 2421 1528"/>
                              <a:gd name="T1" fmla="*/ T0 w 2215"/>
                              <a:gd name="T2" fmla="+- 0 1591 1586"/>
                              <a:gd name="T3" fmla="*/ 1591 h 1734"/>
                              <a:gd name="T4" fmla="+- 0 2264 1528"/>
                              <a:gd name="T5" fmla="*/ T4 w 2215"/>
                              <a:gd name="T6" fmla="+- 0 1618 1586"/>
                              <a:gd name="T7" fmla="*/ 1618 h 1734"/>
                              <a:gd name="T8" fmla="+- 0 2117 1528"/>
                              <a:gd name="T9" fmla="*/ T8 w 2215"/>
                              <a:gd name="T10" fmla="+- 0 1664 1586"/>
                              <a:gd name="T11" fmla="*/ 1664 h 1734"/>
                              <a:gd name="T12" fmla="+- 0 1981 1528"/>
                              <a:gd name="T13" fmla="*/ T12 w 2215"/>
                              <a:gd name="T14" fmla="+- 0 1729 1586"/>
                              <a:gd name="T15" fmla="*/ 1729 h 1734"/>
                              <a:gd name="T16" fmla="+- 0 1859 1528"/>
                              <a:gd name="T17" fmla="*/ T16 w 2215"/>
                              <a:gd name="T18" fmla="+- 0 1811 1586"/>
                              <a:gd name="T19" fmla="*/ 1811 h 1734"/>
                              <a:gd name="T20" fmla="+- 0 1753 1528"/>
                              <a:gd name="T21" fmla="*/ T20 w 2215"/>
                              <a:gd name="T22" fmla="+- 0 1907 1586"/>
                              <a:gd name="T23" fmla="*/ 1907 h 1734"/>
                              <a:gd name="T24" fmla="+- 0 1664 1528"/>
                              <a:gd name="T25" fmla="*/ T24 w 2215"/>
                              <a:gd name="T26" fmla="+- 0 2017 1586"/>
                              <a:gd name="T27" fmla="*/ 2017 h 1734"/>
                              <a:gd name="T28" fmla="+- 0 1596 1528"/>
                              <a:gd name="T29" fmla="*/ T28 w 2215"/>
                              <a:gd name="T30" fmla="+- 0 2139 1586"/>
                              <a:gd name="T31" fmla="*/ 2139 h 1734"/>
                              <a:gd name="T32" fmla="+- 0 1550 1528"/>
                              <a:gd name="T33" fmla="*/ T32 w 2215"/>
                              <a:gd name="T34" fmla="+- 0 2270 1586"/>
                              <a:gd name="T35" fmla="*/ 2270 h 1734"/>
                              <a:gd name="T36" fmla="+- 0 1529 1528"/>
                              <a:gd name="T37" fmla="*/ T36 w 2215"/>
                              <a:gd name="T38" fmla="+- 0 2410 1586"/>
                              <a:gd name="T39" fmla="*/ 2410 h 1734"/>
                              <a:gd name="T40" fmla="+- 0 1534 1528"/>
                              <a:gd name="T41" fmla="*/ T40 w 2215"/>
                              <a:gd name="T42" fmla="+- 0 2551 1586"/>
                              <a:gd name="T43" fmla="*/ 2551 h 1734"/>
                              <a:gd name="T44" fmla="+- 0 1565 1528"/>
                              <a:gd name="T45" fmla="*/ T44 w 2215"/>
                              <a:gd name="T46" fmla="+- 0 2686 1586"/>
                              <a:gd name="T47" fmla="*/ 2686 h 1734"/>
                              <a:gd name="T48" fmla="+- 0 1619 1528"/>
                              <a:gd name="T49" fmla="*/ T48 w 2215"/>
                              <a:gd name="T50" fmla="+- 0 2813 1586"/>
                              <a:gd name="T51" fmla="*/ 2813 h 1734"/>
                              <a:gd name="T52" fmla="+- 0 1694 1528"/>
                              <a:gd name="T53" fmla="*/ T52 w 2215"/>
                              <a:gd name="T54" fmla="+- 0 2930 1586"/>
                              <a:gd name="T55" fmla="*/ 2930 h 1734"/>
                              <a:gd name="T56" fmla="+- 0 1789 1528"/>
                              <a:gd name="T57" fmla="*/ T56 w 2215"/>
                              <a:gd name="T58" fmla="+- 0 3035 1586"/>
                              <a:gd name="T59" fmla="*/ 3035 h 1734"/>
                              <a:gd name="T60" fmla="+- 0 1901 1528"/>
                              <a:gd name="T61" fmla="*/ T60 w 2215"/>
                              <a:gd name="T62" fmla="+- 0 3126 1586"/>
                              <a:gd name="T63" fmla="*/ 3126 h 1734"/>
                              <a:gd name="T64" fmla="+- 0 2029 1528"/>
                              <a:gd name="T65" fmla="*/ T64 w 2215"/>
                              <a:gd name="T66" fmla="+- 0 3202 1586"/>
                              <a:gd name="T67" fmla="*/ 3202 h 1734"/>
                              <a:gd name="T68" fmla="+- 0 2170 1528"/>
                              <a:gd name="T69" fmla="*/ T68 w 2215"/>
                              <a:gd name="T70" fmla="+- 0 3261 1586"/>
                              <a:gd name="T71" fmla="*/ 3261 h 1734"/>
                              <a:gd name="T72" fmla="+- 0 2323 1528"/>
                              <a:gd name="T73" fmla="*/ T72 w 2215"/>
                              <a:gd name="T74" fmla="+- 0 3300 1586"/>
                              <a:gd name="T75" fmla="*/ 3300 h 1734"/>
                              <a:gd name="T76" fmla="+- 0 2486 1528"/>
                              <a:gd name="T77" fmla="*/ T76 w 2215"/>
                              <a:gd name="T78" fmla="+- 0 3319 1586"/>
                              <a:gd name="T79" fmla="*/ 3319 h 1734"/>
                              <a:gd name="T80" fmla="+- 0 2648 1528"/>
                              <a:gd name="T81" fmla="*/ T80 w 2215"/>
                              <a:gd name="T82" fmla="+- 0 3314 1586"/>
                              <a:gd name="T83" fmla="*/ 3314 h 1734"/>
                              <a:gd name="T84" fmla="+- 0 2804 1528"/>
                              <a:gd name="T85" fmla="*/ T84 w 2215"/>
                              <a:gd name="T86" fmla="+- 0 3288 1586"/>
                              <a:gd name="T87" fmla="*/ 3288 h 1734"/>
                              <a:gd name="T88" fmla="+- 0 2953 1528"/>
                              <a:gd name="T89" fmla="*/ T88 w 2215"/>
                              <a:gd name="T90" fmla="+- 0 3242 1586"/>
                              <a:gd name="T91" fmla="*/ 3242 h 1734"/>
                              <a:gd name="T92" fmla="+- 0 3090 1528"/>
                              <a:gd name="T93" fmla="*/ T92 w 2215"/>
                              <a:gd name="T94" fmla="+- 0 3176 1586"/>
                              <a:gd name="T95" fmla="*/ 3176 h 1734"/>
                              <a:gd name="T96" fmla="+- 0 3214 1528"/>
                              <a:gd name="T97" fmla="*/ T96 w 2215"/>
                              <a:gd name="T98" fmla="+- 0 3093 1586"/>
                              <a:gd name="T99" fmla="*/ 3093 h 1734"/>
                              <a:gd name="T100" fmla="+- 0 3323 1528"/>
                              <a:gd name="T101" fmla="*/ T100 w 2215"/>
                              <a:gd name="T102" fmla="+- 0 2994 1586"/>
                              <a:gd name="T103" fmla="*/ 2994 h 1734"/>
                              <a:gd name="T104" fmla="+- 0 3413 1528"/>
                              <a:gd name="T105" fmla="*/ T104 w 2215"/>
                              <a:gd name="T106" fmla="+- 0 2879 1586"/>
                              <a:gd name="T107" fmla="*/ 2879 h 1734"/>
                              <a:gd name="T108" fmla="+- 0 3743 1528"/>
                              <a:gd name="T109" fmla="*/ T108 w 2215"/>
                              <a:gd name="T110" fmla="+- 0 2708 1586"/>
                              <a:gd name="T111" fmla="*/ 2708 h 1734"/>
                              <a:gd name="T112" fmla="+- 0 3542 1528"/>
                              <a:gd name="T113" fmla="*/ T112 w 2215"/>
                              <a:gd name="T114" fmla="+- 0 2424 1586"/>
                              <a:gd name="T115" fmla="*/ 2424 h 1734"/>
                              <a:gd name="T116" fmla="+- 0 3524 1528"/>
                              <a:gd name="T117" fmla="*/ T116 w 2215"/>
                              <a:gd name="T118" fmla="+- 0 2286 1586"/>
                              <a:gd name="T119" fmla="*/ 2286 h 1734"/>
                              <a:gd name="T120" fmla="+- 0 3482 1528"/>
                              <a:gd name="T121" fmla="*/ T120 w 2215"/>
                              <a:gd name="T122" fmla="+- 0 2155 1586"/>
                              <a:gd name="T123" fmla="*/ 2155 h 1734"/>
                              <a:gd name="T124" fmla="+- 0 3417 1528"/>
                              <a:gd name="T125" fmla="*/ T124 w 2215"/>
                              <a:gd name="T126" fmla="+- 0 2033 1586"/>
                              <a:gd name="T127" fmla="*/ 2033 h 1734"/>
                              <a:gd name="T128" fmla="+- 0 3332 1528"/>
                              <a:gd name="T129" fmla="*/ T128 w 2215"/>
                              <a:gd name="T130" fmla="+- 0 1922 1586"/>
                              <a:gd name="T131" fmla="*/ 1922 h 1734"/>
                              <a:gd name="T132" fmla="+- 0 3228 1528"/>
                              <a:gd name="T133" fmla="*/ T132 w 2215"/>
                              <a:gd name="T134" fmla="+- 0 1823 1586"/>
                              <a:gd name="T135" fmla="*/ 1823 h 1734"/>
                              <a:gd name="T136" fmla="+- 0 3107 1528"/>
                              <a:gd name="T137" fmla="*/ T136 w 2215"/>
                              <a:gd name="T138" fmla="+- 0 1739 1586"/>
                              <a:gd name="T139" fmla="*/ 1739 h 1734"/>
                              <a:gd name="T140" fmla="+- 0 2973 1528"/>
                              <a:gd name="T141" fmla="*/ T140 w 2215"/>
                              <a:gd name="T142" fmla="+- 0 1672 1586"/>
                              <a:gd name="T143" fmla="*/ 1672 h 1734"/>
                              <a:gd name="T144" fmla="+- 0 2825 1528"/>
                              <a:gd name="T145" fmla="*/ T144 w 2215"/>
                              <a:gd name="T146" fmla="+- 0 1622 1586"/>
                              <a:gd name="T147" fmla="*/ 1622 h 1734"/>
                              <a:gd name="T148" fmla="+- 0 2667 1528"/>
                              <a:gd name="T149" fmla="*/ T148 w 2215"/>
                              <a:gd name="T150" fmla="+- 0 1593 1586"/>
                              <a:gd name="T151" fmla="*/ 1593 h 1734"/>
                              <a:gd name="T152" fmla="+- 0 2502 1528"/>
                              <a:gd name="T153" fmla="*/ T152 w 2215"/>
                              <a:gd name="T154" fmla="+- 0 1586 1586"/>
                              <a:gd name="T155" fmla="*/ 158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15" h="1734">
                                <a:moveTo>
                                  <a:pt x="974" y="0"/>
                                </a:moveTo>
                                <a:lnTo>
                                  <a:pt x="893" y="5"/>
                                </a:lnTo>
                                <a:lnTo>
                                  <a:pt x="814" y="16"/>
                                </a:lnTo>
                                <a:lnTo>
                                  <a:pt x="736" y="32"/>
                                </a:lnTo>
                                <a:lnTo>
                                  <a:pt x="661" y="52"/>
                                </a:lnTo>
                                <a:lnTo>
                                  <a:pt x="589" y="78"/>
                                </a:lnTo>
                                <a:lnTo>
                                  <a:pt x="519" y="108"/>
                                </a:lnTo>
                                <a:lnTo>
                                  <a:pt x="453" y="143"/>
                                </a:lnTo>
                                <a:lnTo>
                                  <a:pt x="390" y="182"/>
                                </a:lnTo>
                                <a:lnTo>
                                  <a:pt x="331" y="225"/>
                                </a:lnTo>
                                <a:lnTo>
                                  <a:pt x="276" y="271"/>
                                </a:lnTo>
                                <a:lnTo>
                                  <a:pt x="225" y="321"/>
                                </a:lnTo>
                                <a:lnTo>
                                  <a:pt x="178" y="375"/>
                                </a:lnTo>
                                <a:lnTo>
                                  <a:pt x="136" y="431"/>
                                </a:lnTo>
                                <a:lnTo>
                                  <a:pt x="100" y="491"/>
                                </a:lnTo>
                                <a:lnTo>
                                  <a:pt x="68" y="553"/>
                                </a:lnTo>
                                <a:lnTo>
                                  <a:pt x="42" y="617"/>
                                </a:lnTo>
                                <a:lnTo>
                                  <a:pt x="22" y="684"/>
                                </a:lnTo>
                                <a:lnTo>
                                  <a:pt x="9" y="753"/>
                                </a:lnTo>
                                <a:lnTo>
                                  <a:pt x="1" y="824"/>
                                </a:lnTo>
                                <a:lnTo>
                                  <a:pt x="0" y="895"/>
                                </a:lnTo>
                                <a:lnTo>
                                  <a:pt x="6" y="965"/>
                                </a:lnTo>
                                <a:lnTo>
                                  <a:pt x="19" y="1034"/>
                                </a:lnTo>
                                <a:lnTo>
                                  <a:pt x="37" y="1100"/>
                                </a:lnTo>
                                <a:lnTo>
                                  <a:pt x="61" y="1165"/>
                                </a:lnTo>
                                <a:lnTo>
                                  <a:pt x="91" y="1227"/>
                                </a:lnTo>
                                <a:lnTo>
                                  <a:pt x="126" y="1287"/>
                                </a:lnTo>
                                <a:lnTo>
                                  <a:pt x="166" y="1344"/>
                                </a:lnTo>
                                <a:lnTo>
                                  <a:pt x="211" y="1398"/>
                                </a:lnTo>
                                <a:lnTo>
                                  <a:pt x="261" y="1449"/>
                                </a:lnTo>
                                <a:lnTo>
                                  <a:pt x="315" y="1497"/>
                                </a:lnTo>
                                <a:lnTo>
                                  <a:pt x="373" y="1540"/>
                                </a:lnTo>
                                <a:lnTo>
                                  <a:pt x="435" y="1581"/>
                                </a:lnTo>
                                <a:lnTo>
                                  <a:pt x="501" y="1616"/>
                                </a:lnTo>
                                <a:lnTo>
                                  <a:pt x="570" y="1648"/>
                                </a:lnTo>
                                <a:lnTo>
                                  <a:pt x="642" y="1675"/>
                                </a:lnTo>
                                <a:lnTo>
                                  <a:pt x="717" y="1697"/>
                                </a:lnTo>
                                <a:lnTo>
                                  <a:pt x="795" y="1714"/>
                                </a:lnTo>
                                <a:lnTo>
                                  <a:pt x="875" y="1726"/>
                                </a:lnTo>
                                <a:lnTo>
                                  <a:pt x="958" y="1733"/>
                                </a:lnTo>
                                <a:lnTo>
                                  <a:pt x="1039" y="1733"/>
                                </a:lnTo>
                                <a:lnTo>
                                  <a:pt x="1120" y="1728"/>
                                </a:lnTo>
                                <a:lnTo>
                                  <a:pt x="1199" y="1718"/>
                                </a:lnTo>
                                <a:lnTo>
                                  <a:pt x="1276" y="1702"/>
                                </a:lnTo>
                                <a:lnTo>
                                  <a:pt x="1352" y="1682"/>
                                </a:lnTo>
                                <a:lnTo>
                                  <a:pt x="1425" y="1656"/>
                                </a:lnTo>
                                <a:lnTo>
                                  <a:pt x="1495" y="1625"/>
                                </a:lnTo>
                                <a:lnTo>
                                  <a:pt x="1562" y="1590"/>
                                </a:lnTo>
                                <a:lnTo>
                                  <a:pt x="1626" y="1551"/>
                                </a:lnTo>
                                <a:lnTo>
                                  <a:pt x="1686" y="1507"/>
                                </a:lnTo>
                                <a:lnTo>
                                  <a:pt x="1743" y="1460"/>
                                </a:lnTo>
                                <a:lnTo>
                                  <a:pt x="1795" y="1408"/>
                                </a:lnTo>
                                <a:lnTo>
                                  <a:pt x="1842" y="1352"/>
                                </a:lnTo>
                                <a:lnTo>
                                  <a:pt x="1885" y="1293"/>
                                </a:lnTo>
                                <a:lnTo>
                                  <a:pt x="1922" y="1231"/>
                                </a:lnTo>
                                <a:lnTo>
                                  <a:pt x="2215" y="1122"/>
                                </a:lnTo>
                                <a:lnTo>
                                  <a:pt x="2014" y="910"/>
                                </a:lnTo>
                                <a:lnTo>
                                  <a:pt x="2014" y="838"/>
                                </a:lnTo>
                                <a:lnTo>
                                  <a:pt x="2008" y="769"/>
                                </a:lnTo>
                                <a:lnTo>
                                  <a:pt x="1996" y="700"/>
                                </a:lnTo>
                                <a:lnTo>
                                  <a:pt x="1978" y="634"/>
                                </a:lnTo>
                                <a:lnTo>
                                  <a:pt x="1954" y="569"/>
                                </a:lnTo>
                                <a:lnTo>
                                  <a:pt x="1924" y="507"/>
                                </a:lnTo>
                                <a:lnTo>
                                  <a:pt x="1889" y="447"/>
                                </a:lnTo>
                                <a:lnTo>
                                  <a:pt x="1849" y="390"/>
                                </a:lnTo>
                                <a:lnTo>
                                  <a:pt x="1804" y="336"/>
                                </a:lnTo>
                                <a:lnTo>
                                  <a:pt x="1754" y="285"/>
                                </a:lnTo>
                                <a:lnTo>
                                  <a:pt x="1700" y="237"/>
                                </a:lnTo>
                                <a:lnTo>
                                  <a:pt x="1642" y="193"/>
                                </a:lnTo>
                                <a:lnTo>
                                  <a:pt x="1579" y="153"/>
                                </a:lnTo>
                                <a:lnTo>
                                  <a:pt x="1514" y="117"/>
                                </a:lnTo>
                                <a:lnTo>
                                  <a:pt x="1445" y="86"/>
                                </a:lnTo>
                                <a:lnTo>
                                  <a:pt x="1372" y="59"/>
                                </a:lnTo>
                                <a:lnTo>
                                  <a:pt x="1297" y="36"/>
                                </a:lnTo>
                                <a:lnTo>
                                  <a:pt x="1219" y="19"/>
                                </a:lnTo>
                                <a:lnTo>
                                  <a:pt x="1139" y="7"/>
                                </a:lnTo>
                                <a:lnTo>
                                  <a:pt x="1057" y="1"/>
                                </a:lnTo>
                                <a:lnTo>
                                  <a:pt x="974" y="0"/>
                                </a:lnTo>
                                <a:close/>
                              </a:path>
                            </a:pathLst>
                          </a:custGeom>
                          <a:solidFill>
                            <a:srgbClr val="5FB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5"/>
                        <wps:cNvSpPr>
                          <a:spLocks/>
                        </wps:cNvSpPr>
                        <wps:spPr bwMode="auto">
                          <a:xfrm>
                            <a:off x="3114" y="762"/>
                            <a:ext cx="1936" cy="1742"/>
                          </a:xfrm>
                          <a:custGeom>
                            <a:avLst/>
                            <a:gdLst>
                              <a:gd name="T0" fmla="+- 0 4458 3114"/>
                              <a:gd name="T1" fmla="*/ T0 w 1936"/>
                              <a:gd name="T2" fmla="+- 0 2386 762"/>
                              <a:gd name="T3" fmla="*/ 2386 h 1742"/>
                              <a:gd name="T4" fmla="+- 0 4769 3114"/>
                              <a:gd name="T5" fmla="*/ T4 w 1936"/>
                              <a:gd name="T6" fmla="+- 0 2386 762"/>
                              <a:gd name="T7" fmla="*/ 2386 h 1742"/>
                              <a:gd name="T8" fmla="+- 0 4010 3114"/>
                              <a:gd name="T9" fmla="*/ T8 w 1936"/>
                              <a:gd name="T10" fmla="+- 0 765 762"/>
                              <a:gd name="T11" fmla="*/ 765 h 1742"/>
                              <a:gd name="T12" fmla="+- 0 3863 3114"/>
                              <a:gd name="T13" fmla="*/ T12 w 1936"/>
                              <a:gd name="T14" fmla="+- 0 784 762"/>
                              <a:gd name="T15" fmla="*/ 784 h 1742"/>
                              <a:gd name="T16" fmla="+- 0 3720 3114"/>
                              <a:gd name="T17" fmla="*/ T16 w 1936"/>
                              <a:gd name="T18" fmla="+- 0 824 762"/>
                              <a:gd name="T19" fmla="*/ 824 h 1742"/>
                              <a:gd name="T20" fmla="+- 0 3584 3114"/>
                              <a:gd name="T21" fmla="*/ T20 w 1936"/>
                              <a:gd name="T22" fmla="+- 0 883 762"/>
                              <a:gd name="T23" fmla="*/ 883 h 1742"/>
                              <a:gd name="T24" fmla="+- 0 3457 3114"/>
                              <a:gd name="T25" fmla="*/ T24 w 1936"/>
                              <a:gd name="T26" fmla="+- 0 962 762"/>
                              <a:gd name="T27" fmla="*/ 962 h 1742"/>
                              <a:gd name="T28" fmla="+- 0 3342 3114"/>
                              <a:gd name="T29" fmla="*/ T28 w 1936"/>
                              <a:gd name="T30" fmla="+- 0 1062 762"/>
                              <a:gd name="T31" fmla="*/ 1062 h 1742"/>
                              <a:gd name="T32" fmla="+- 0 3248 3114"/>
                              <a:gd name="T33" fmla="*/ T32 w 1936"/>
                              <a:gd name="T34" fmla="+- 0 1178 762"/>
                              <a:gd name="T35" fmla="*/ 1178 h 1742"/>
                              <a:gd name="T36" fmla="+- 0 3178 3114"/>
                              <a:gd name="T37" fmla="*/ T36 w 1936"/>
                              <a:gd name="T38" fmla="+- 0 1304 762"/>
                              <a:gd name="T39" fmla="*/ 1304 h 1742"/>
                              <a:gd name="T40" fmla="+- 0 3134 3114"/>
                              <a:gd name="T41" fmla="*/ T40 w 1936"/>
                              <a:gd name="T42" fmla="+- 0 1436 762"/>
                              <a:gd name="T43" fmla="*/ 1436 h 1742"/>
                              <a:gd name="T44" fmla="+- 0 3115 3114"/>
                              <a:gd name="T45" fmla="*/ T44 w 1936"/>
                              <a:gd name="T46" fmla="+- 0 1571 762"/>
                              <a:gd name="T47" fmla="*/ 1571 h 1742"/>
                              <a:gd name="T48" fmla="+- 0 3120 3114"/>
                              <a:gd name="T49" fmla="*/ T48 w 1936"/>
                              <a:gd name="T50" fmla="+- 0 1708 762"/>
                              <a:gd name="T51" fmla="*/ 1708 h 1742"/>
                              <a:gd name="T52" fmla="+- 0 3151 3114"/>
                              <a:gd name="T53" fmla="*/ T52 w 1936"/>
                              <a:gd name="T54" fmla="+- 0 1842 762"/>
                              <a:gd name="T55" fmla="*/ 1842 h 1742"/>
                              <a:gd name="T56" fmla="+- 0 3208 3114"/>
                              <a:gd name="T57" fmla="*/ T56 w 1936"/>
                              <a:gd name="T58" fmla="+- 0 1971 762"/>
                              <a:gd name="T59" fmla="*/ 1971 h 1742"/>
                              <a:gd name="T60" fmla="+- 0 3289 3114"/>
                              <a:gd name="T61" fmla="*/ T60 w 1936"/>
                              <a:gd name="T62" fmla="+- 0 2093 762"/>
                              <a:gd name="T63" fmla="*/ 2093 h 1742"/>
                              <a:gd name="T64" fmla="+- 0 3396 3114"/>
                              <a:gd name="T65" fmla="*/ T64 w 1936"/>
                              <a:gd name="T66" fmla="+- 0 2203 762"/>
                              <a:gd name="T67" fmla="*/ 2203 h 1742"/>
                              <a:gd name="T68" fmla="+- 0 3514 3114"/>
                              <a:gd name="T69" fmla="*/ T68 w 1936"/>
                              <a:gd name="T70" fmla="+- 0 2292 762"/>
                              <a:gd name="T71" fmla="*/ 2292 h 1742"/>
                              <a:gd name="T72" fmla="+- 0 3645 3114"/>
                              <a:gd name="T73" fmla="*/ T72 w 1936"/>
                              <a:gd name="T74" fmla="+- 0 2361 762"/>
                              <a:gd name="T75" fmla="*/ 2361 h 1742"/>
                              <a:gd name="T76" fmla="+- 0 3785 3114"/>
                              <a:gd name="T77" fmla="*/ T76 w 1936"/>
                              <a:gd name="T78" fmla="+- 0 2411 762"/>
                              <a:gd name="T79" fmla="*/ 2411 h 1742"/>
                              <a:gd name="T80" fmla="+- 0 3932 3114"/>
                              <a:gd name="T81" fmla="*/ T80 w 1936"/>
                              <a:gd name="T82" fmla="+- 0 2442 762"/>
                              <a:gd name="T83" fmla="*/ 2442 h 1742"/>
                              <a:gd name="T84" fmla="+- 0 4083 3114"/>
                              <a:gd name="T85" fmla="*/ T84 w 1936"/>
                              <a:gd name="T86" fmla="+- 0 2452 762"/>
                              <a:gd name="T87" fmla="*/ 2452 h 1742"/>
                              <a:gd name="T88" fmla="+- 0 4235 3114"/>
                              <a:gd name="T89" fmla="*/ T88 w 1936"/>
                              <a:gd name="T90" fmla="+- 0 2442 762"/>
                              <a:gd name="T91" fmla="*/ 2442 h 1742"/>
                              <a:gd name="T92" fmla="+- 0 4385 3114"/>
                              <a:gd name="T93" fmla="*/ T92 w 1936"/>
                              <a:gd name="T94" fmla="+- 0 2410 762"/>
                              <a:gd name="T95" fmla="*/ 2410 h 1742"/>
                              <a:gd name="T96" fmla="+- 0 4769 3114"/>
                              <a:gd name="T97" fmla="*/ T96 w 1936"/>
                              <a:gd name="T98" fmla="+- 0 2386 762"/>
                              <a:gd name="T99" fmla="*/ 2386 h 1742"/>
                              <a:gd name="T100" fmla="+- 0 4822 3114"/>
                              <a:gd name="T101" fmla="*/ T100 w 1936"/>
                              <a:gd name="T102" fmla="+- 0 2152 762"/>
                              <a:gd name="T103" fmla="*/ 2152 h 1742"/>
                              <a:gd name="T104" fmla="+- 0 4916 3114"/>
                              <a:gd name="T105" fmla="*/ T104 w 1936"/>
                              <a:gd name="T106" fmla="+- 0 2036 762"/>
                              <a:gd name="T107" fmla="*/ 2036 h 1742"/>
                              <a:gd name="T108" fmla="+- 0 4986 3114"/>
                              <a:gd name="T109" fmla="*/ T108 w 1936"/>
                              <a:gd name="T110" fmla="+- 0 1911 762"/>
                              <a:gd name="T111" fmla="*/ 1911 h 1742"/>
                              <a:gd name="T112" fmla="+- 0 5030 3114"/>
                              <a:gd name="T113" fmla="*/ T112 w 1936"/>
                              <a:gd name="T114" fmla="+- 0 1779 762"/>
                              <a:gd name="T115" fmla="*/ 1779 h 1742"/>
                              <a:gd name="T116" fmla="+- 0 5049 3114"/>
                              <a:gd name="T117" fmla="*/ T116 w 1936"/>
                              <a:gd name="T118" fmla="+- 0 1643 762"/>
                              <a:gd name="T119" fmla="*/ 1643 h 1742"/>
                              <a:gd name="T120" fmla="+- 0 5043 3114"/>
                              <a:gd name="T121" fmla="*/ T120 w 1936"/>
                              <a:gd name="T122" fmla="+- 0 1507 762"/>
                              <a:gd name="T123" fmla="*/ 1507 h 1742"/>
                              <a:gd name="T124" fmla="+- 0 5012 3114"/>
                              <a:gd name="T125" fmla="*/ T124 w 1936"/>
                              <a:gd name="T126" fmla="+- 0 1373 762"/>
                              <a:gd name="T127" fmla="*/ 1373 h 1742"/>
                              <a:gd name="T128" fmla="+- 0 4956 3114"/>
                              <a:gd name="T129" fmla="*/ T128 w 1936"/>
                              <a:gd name="T130" fmla="+- 0 1244 762"/>
                              <a:gd name="T131" fmla="*/ 1244 h 1742"/>
                              <a:gd name="T132" fmla="+- 0 4875 3114"/>
                              <a:gd name="T133" fmla="*/ T132 w 1936"/>
                              <a:gd name="T134" fmla="+- 0 1122 762"/>
                              <a:gd name="T135" fmla="*/ 1122 h 1742"/>
                              <a:gd name="T136" fmla="+- 0 4768 3114"/>
                              <a:gd name="T137" fmla="*/ T136 w 1936"/>
                              <a:gd name="T138" fmla="+- 0 1011 762"/>
                              <a:gd name="T139" fmla="*/ 1011 h 1742"/>
                              <a:gd name="T140" fmla="+- 0 4648 3114"/>
                              <a:gd name="T141" fmla="*/ T140 w 1936"/>
                              <a:gd name="T142" fmla="+- 0 922 762"/>
                              <a:gd name="T143" fmla="*/ 922 h 1742"/>
                              <a:gd name="T144" fmla="+- 0 4517 3114"/>
                              <a:gd name="T145" fmla="*/ T144 w 1936"/>
                              <a:gd name="T146" fmla="+- 0 852 762"/>
                              <a:gd name="T147" fmla="*/ 852 h 1742"/>
                              <a:gd name="T148" fmla="+- 0 4378 3114"/>
                              <a:gd name="T149" fmla="*/ T148 w 1936"/>
                              <a:gd name="T150" fmla="+- 0 803 762"/>
                              <a:gd name="T151" fmla="*/ 803 h 1742"/>
                              <a:gd name="T152" fmla="+- 0 4232 3114"/>
                              <a:gd name="T153" fmla="*/ T152 w 1936"/>
                              <a:gd name="T154" fmla="+- 0 773 762"/>
                              <a:gd name="T155" fmla="*/ 773 h 1742"/>
                              <a:gd name="T156" fmla="+- 0 4084 3114"/>
                              <a:gd name="T157" fmla="*/ T156 w 1936"/>
                              <a:gd name="T158" fmla="+- 0 762 762"/>
                              <a:gd name="T159" fmla="*/ 762 h 1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6" h="1742">
                                <a:moveTo>
                                  <a:pt x="1655" y="1624"/>
                                </a:moveTo>
                                <a:lnTo>
                                  <a:pt x="1344" y="1624"/>
                                </a:lnTo>
                                <a:lnTo>
                                  <a:pt x="1658" y="1742"/>
                                </a:lnTo>
                                <a:lnTo>
                                  <a:pt x="1655" y="1624"/>
                                </a:lnTo>
                                <a:close/>
                                <a:moveTo>
                                  <a:pt x="970" y="0"/>
                                </a:moveTo>
                                <a:lnTo>
                                  <a:pt x="896" y="3"/>
                                </a:lnTo>
                                <a:lnTo>
                                  <a:pt x="822" y="10"/>
                                </a:lnTo>
                                <a:lnTo>
                                  <a:pt x="749" y="22"/>
                                </a:lnTo>
                                <a:lnTo>
                                  <a:pt x="677" y="39"/>
                                </a:lnTo>
                                <a:lnTo>
                                  <a:pt x="606" y="62"/>
                                </a:lnTo>
                                <a:lnTo>
                                  <a:pt x="537" y="89"/>
                                </a:lnTo>
                                <a:lnTo>
                                  <a:pt x="470" y="121"/>
                                </a:lnTo>
                                <a:lnTo>
                                  <a:pt x="405" y="158"/>
                                </a:lnTo>
                                <a:lnTo>
                                  <a:pt x="343" y="200"/>
                                </a:lnTo>
                                <a:lnTo>
                                  <a:pt x="285" y="247"/>
                                </a:lnTo>
                                <a:lnTo>
                                  <a:pt x="228" y="300"/>
                                </a:lnTo>
                                <a:lnTo>
                                  <a:pt x="178" y="357"/>
                                </a:lnTo>
                                <a:lnTo>
                                  <a:pt x="134" y="416"/>
                                </a:lnTo>
                                <a:lnTo>
                                  <a:pt x="96" y="478"/>
                                </a:lnTo>
                                <a:lnTo>
                                  <a:pt x="64" y="542"/>
                                </a:lnTo>
                                <a:lnTo>
                                  <a:pt x="39" y="607"/>
                                </a:lnTo>
                                <a:lnTo>
                                  <a:pt x="20" y="674"/>
                                </a:lnTo>
                                <a:lnTo>
                                  <a:pt x="7" y="741"/>
                                </a:lnTo>
                                <a:lnTo>
                                  <a:pt x="1" y="809"/>
                                </a:lnTo>
                                <a:lnTo>
                                  <a:pt x="0" y="877"/>
                                </a:lnTo>
                                <a:lnTo>
                                  <a:pt x="6" y="946"/>
                                </a:lnTo>
                                <a:lnTo>
                                  <a:pt x="19" y="1013"/>
                                </a:lnTo>
                                <a:lnTo>
                                  <a:pt x="37" y="1080"/>
                                </a:lnTo>
                                <a:lnTo>
                                  <a:pt x="62" y="1145"/>
                                </a:lnTo>
                                <a:lnTo>
                                  <a:pt x="94" y="1209"/>
                                </a:lnTo>
                                <a:lnTo>
                                  <a:pt x="131" y="1271"/>
                                </a:lnTo>
                                <a:lnTo>
                                  <a:pt x="175" y="1331"/>
                                </a:lnTo>
                                <a:lnTo>
                                  <a:pt x="225" y="1387"/>
                                </a:lnTo>
                                <a:lnTo>
                                  <a:pt x="282" y="1441"/>
                                </a:lnTo>
                                <a:lnTo>
                                  <a:pt x="339" y="1488"/>
                                </a:lnTo>
                                <a:lnTo>
                                  <a:pt x="400" y="1530"/>
                                </a:lnTo>
                                <a:lnTo>
                                  <a:pt x="464" y="1567"/>
                                </a:lnTo>
                                <a:lnTo>
                                  <a:pt x="531" y="1599"/>
                                </a:lnTo>
                                <a:lnTo>
                                  <a:pt x="600" y="1627"/>
                                </a:lnTo>
                                <a:lnTo>
                                  <a:pt x="671" y="1649"/>
                                </a:lnTo>
                                <a:lnTo>
                                  <a:pt x="744" y="1667"/>
                                </a:lnTo>
                                <a:lnTo>
                                  <a:pt x="818" y="1680"/>
                                </a:lnTo>
                                <a:lnTo>
                                  <a:pt x="893" y="1688"/>
                                </a:lnTo>
                                <a:lnTo>
                                  <a:pt x="969" y="1690"/>
                                </a:lnTo>
                                <a:lnTo>
                                  <a:pt x="1045" y="1687"/>
                                </a:lnTo>
                                <a:lnTo>
                                  <a:pt x="1121" y="1680"/>
                                </a:lnTo>
                                <a:lnTo>
                                  <a:pt x="1196" y="1666"/>
                                </a:lnTo>
                                <a:lnTo>
                                  <a:pt x="1271" y="1648"/>
                                </a:lnTo>
                                <a:lnTo>
                                  <a:pt x="1344" y="1624"/>
                                </a:lnTo>
                                <a:lnTo>
                                  <a:pt x="1655" y="1624"/>
                                </a:lnTo>
                                <a:lnTo>
                                  <a:pt x="1651" y="1444"/>
                                </a:lnTo>
                                <a:lnTo>
                                  <a:pt x="1708" y="1390"/>
                                </a:lnTo>
                                <a:lnTo>
                                  <a:pt x="1758" y="1334"/>
                                </a:lnTo>
                                <a:lnTo>
                                  <a:pt x="1802" y="1274"/>
                                </a:lnTo>
                                <a:lnTo>
                                  <a:pt x="1840" y="1213"/>
                                </a:lnTo>
                                <a:lnTo>
                                  <a:pt x="1872" y="1149"/>
                                </a:lnTo>
                                <a:lnTo>
                                  <a:pt x="1897" y="1084"/>
                                </a:lnTo>
                                <a:lnTo>
                                  <a:pt x="1916" y="1017"/>
                                </a:lnTo>
                                <a:lnTo>
                                  <a:pt x="1929" y="950"/>
                                </a:lnTo>
                                <a:lnTo>
                                  <a:pt x="1935" y="881"/>
                                </a:lnTo>
                                <a:lnTo>
                                  <a:pt x="1936" y="813"/>
                                </a:lnTo>
                                <a:lnTo>
                                  <a:pt x="1929" y="745"/>
                                </a:lnTo>
                                <a:lnTo>
                                  <a:pt x="1917" y="678"/>
                                </a:lnTo>
                                <a:lnTo>
                                  <a:pt x="1898" y="611"/>
                                </a:lnTo>
                                <a:lnTo>
                                  <a:pt x="1873" y="545"/>
                                </a:lnTo>
                                <a:lnTo>
                                  <a:pt x="1842" y="482"/>
                                </a:lnTo>
                                <a:lnTo>
                                  <a:pt x="1805" y="420"/>
                                </a:lnTo>
                                <a:lnTo>
                                  <a:pt x="1761" y="360"/>
                                </a:lnTo>
                                <a:lnTo>
                                  <a:pt x="1711" y="303"/>
                                </a:lnTo>
                                <a:lnTo>
                                  <a:pt x="1654" y="249"/>
                                </a:lnTo>
                                <a:lnTo>
                                  <a:pt x="1596" y="202"/>
                                </a:lnTo>
                                <a:lnTo>
                                  <a:pt x="1534" y="160"/>
                                </a:lnTo>
                                <a:lnTo>
                                  <a:pt x="1470" y="123"/>
                                </a:lnTo>
                                <a:lnTo>
                                  <a:pt x="1403" y="90"/>
                                </a:lnTo>
                                <a:lnTo>
                                  <a:pt x="1334" y="63"/>
                                </a:lnTo>
                                <a:lnTo>
                                  <a:pt x="1264" y="41"/>
                                </a:lnTo>
                                <a:lnTo>
                                  <a:pt x="1192" y="23"/>
                                </a:lnTo>
                                <a:lnTo>
                                  <a:pt x="1118" y="11"/>
                                </a:lnTo>
                                <a:lnTo>
                                  <a:pt x="1045" y="3"/>
                                </a:lnTo>
                                <a:lnTo>
                                  <a:pt x="97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7104" y="332"/>
                            <a:ext cx="2078" cy="2445"/>
                          </a:xfrm>
                          <a:custGeom>
                            <a:avLst/>
                            <a:gdLst>
                              <a:gd name="T0" fmla="+- 0 8098 7104"/>
                              <a:gd name="T1" fmla="*/ T0 w 2078"/>
                              <a:gd name="T2" fmla="+- 0 333 332"/>
                              <a:gd name="T3" fmla="*/ 333 h 2445"/>
                              <a:gd name="T4" fmla="+- 0 7945 7104"/>
                              <a:gd name="T5" fmla="*/ T4 w 2078"/>
                              <a:gd name="T6" fmla="+- 0 350 332"/>
                              <a:gd name="T7" fmla="*/ 350 h 2445"/>
                              <a:gd name="T8" fmla="+- 0 7800 7104"/>
                              <a:gd name="T9" fmla="*/ T8 w 2078"/>
                              <a:gd name="T10" fmla="+- 0 388 332"/>
                              <a:gd name="T11" fmla="*/ 388 h 2445"/>
                              <a:gd name="T12" fmla="+- 0 7665 7104"/>
                              <a:gd name="T13" fmla="*/ T12 w 2078"/>
                              <a:gd name="T14" fmla="+- 0 446 332"/>
                              <a:gd name="T15" fmla="*/ 446 h 2445"/>
                              <a:gd name="T16" fmla="+- 0 7540 7104"/>
                              <a:gd name="T17" fmla="*/ T16 w 2078"/>
                              <a:gd name="T18" fmla="+- 0 520 332"/>
                              <a:gd name="T19" fmla="*/ 520 h 2445"/>
                              <a:gd name="T20" fmla="+- 0 7428 7104"/>
                              <a:gd name="T21" fmla="*/ T20 w 2078"/>
                              <a:gd name="T22" fmla="+- 0 610 332"/>
                              <a:gd name="T23" fmla="*/ 610 h 2445"/>
                              <a:gd name="T24" fmla="+- 0 7330 7104"/>
                              <a:gd name="T25" fmla="*/ T24 w 2078"/>
                              <a:gd name="T26" fmla="+- 0 715 332"/>
                              <a:gd name="T27" fmla="*/ 715 h 2445"/>
                              <a:gd name="T28" fmla="+- 0 7248 7104"/>
                              <a:gd name="T29" fmla="*/ T28 w 2078"/>
                              <a:gd name="T30" fmla="+- 0 832 332"/>
                              <a:gd name="T31" fmla="*/ 832 h 2445"/>
                              <a:gd name="T32" fmla="+- 0 7182 7104"/>
                              <a:gd name="T33" fmla="*/ T32 w 2078"/>
                              <a:gd name="T34" fmla="+- 0 960 332"/>
                              <a:gd name="T35" fmla="*/ 960 h 2445"/>
                              <a:gd name="T36" fmla="+- 0 7136 7104"/>
                              <a:gd name="T37" fmla="*/ T36 w 2078"/>
                              <a:gd name="T38" fmla="+- 0 1097 332"/>
                              <a:gd name="T39" fmla="*/ 1097 h 2445"/>
                              <a:gd name="T40" fmla="+- 0 7109 7104"/>
                              <a:gd name="T41" fmla="*/ T40 w 2078"/>
                              <a:gd name="T42" fmla="+- 0 1241 332"/>
                              <a:gd name="T43" fmla="*/ 1241 h 2445"/>
                              <a:gd name="T44" fmla="+- 0 7105 7104"/>
                              <a:gd name="T45" fmla="*/ T44 w 2078"/>
                              <a:gd name="T46" fmla="+- 0 1392 332"/>
                              <a:gd name="T47" fmla="*/ 1392 h 2445"/>
                              <a:gd name="T48" fmla="+- 0 7123 7104"/>
                              <a:gd name="T49" fmla="*/ T48 w 2078"/>
                              <a:gd name="T50" fmla="+- 0 1544 332"/>
                              <a:gd name="T51" fmla="*/ 1544 h 2445"/>
                              <a:gd name="T52" fmla="+- 0 7164 7104"/>
                              <a:gd name="T53" fmla="*/ T52 w 2078"/>
                              <a:gd name="T54" fmla="+- 0 1690 332"/>
                              <a:gd name="T55" fmla="*/ 1690 h 2445"/>
                              <a:gd name="T56" fmla="+- 0 7226 7104"/>
                              <a:gd name="T57" fmla="*/ T56 w 2078"/>
                              <a:gd name="T58" fmla="+- 0 1826 332"/>
                              <a:gd name="T59" fmla="*/ 1826 h 2445"/>
                              <a:gd name="T60" fmla="+- 0 7307 7104"/>
                              <a:gd name="T61" fmla="*/ T60 w 2078"/>
                              <a:gd name="T62" fmla="+- 0 1952 332"/>
                              <a:gd name="T63" fmla="*/ 1952 h 2445"/>
                              <a:gd name="T64" fmla="+- 0 7406 7104"/>
                              <a:gd name="T65" fmla="*/ T64 w 2078"/>
                              <a:gd name="T66" fmla="+- 0 2065 332"/>
                              <a:gd name="T67" fmla="*/ 2065 h 2445"/>
                              <a:gd name="T68" fmla="+- 0 7522 7104"/>
                              <a:gd name="T69" fmla="*/ T68 w 2078"/>
                              <a:gd name="T70" fmla="+- 0 2163 332"/>
                              <a:gd name="T71" fmla="*/ 2163 h 2445"/>
                              <a:gd name="T72" fmla="+- 0 7652 7104"/>
                              <a:gd name="T73" fmla="*/ T72 w 2078"/>
                              <a:gd name="T74" fmla="+- 0 2243 332"/>
                              <a:gd name="T75" fmla="*/ 2243 h 2445"/>
                              <a:gd name="T76" fmla="+- 0 7796 7104"/>
                              <a:gd name="T77" fmla="*/ T76 w 2078"/>
                              <a:gd name="T78" fmla="+- 0 2306 332"/>
                              <a:gd name="T79" fmla="*/ 2306 h 2445"/>
                              <a:gd name="T80" fmla="+- 0 8188 7104"/>
                              <a:gd name="T81" fmla="*/ T80 w 2078"/>
                              <a:gd name="T82" fmla="+- 0 2363 332"/>
                              <a:gd name="T83" fmla="*/ 2363 h 2445"/>
                              <a:gd name="T84" fmla="+- 0 8341 7104"/>
                              <a:gd name="T85" fmla="*/ T84 w 2078"/>
                              <a:gd name="T86" fmla="+- 0 2346 332"/>
                              <a:gd name="T87" fmla="*/ 2346 h 2445"/>
                              <a:gd name="T88" fmla="+- 0 8486 7104"/>
                              <a:gd name="T89" fmla="*/ T88 w 2078"/>
                              <a:gd name="T90" fmla="+- 0 2307 332"/>
                              <a:gd name="T91" fmla="*/ 2307 h 2445"/>
                              <a:gd name="T92" fmla="+- 0 8621 7104"/>
                              <a:gd name="T93" fmla="*/ T92 w 2078"/>
                              <a:gd name="T94" fmla="+- 0 2250 332"/>
                              <a:gd name="T95" fmla="*/ 2250 h 2445"/>
                              <a:gd name="T96" fmla="+- 0 8746 7104"/>
                              <a:gd name="T97" fmla="*/ T96 w 2078"/>
                              <a:gd name="T98" fmla="+- 0 2176 332"/>
                              <a:gd name="T99" fmla="*/ 2176 h 2445"/>
                              <a:gd name="T100" fmla="+- 0 8858 7104"/>
                              <a:gd name="T101" fmla="*/ T100 w 2078"/>
                              <a:gd name="T102" fmla="+- 0 2085 332"/>
                              <a:gd name="T103" fmla="*/ 2085 h 2445"/>
                              <a:gd name="T104" fmla="+- 0 8956 7104"/>
                              <a:gd name="T105" fmla="*/ T104 w 2078"/>
                              <a:gd name="T106" fmla="+- 0 1981 332"/>
                              <a:gd name="T107" fmla="*/ 1981 h 2445"/>
                              <a:gd name="T108" fmla="+- 0 9038 7104"/>
                              <a:gd name="T109" fmla="*/ T108 w 2078"/>
                              <a:gd name="T110" fmla="+- 0 1864 332"/>
                              <a:gd name="T111" fmla="*/ 1864 h 2445"/>
                              <a:gd name="T112" fmla="+- 0 9103 7104"/>
                              <a:gd name="T113" fmla="*/ T112 w 2078"/>
                              <a:gd name="T114" fmla="+- 0 1736 332"/>
                              <a:gd name="T115" fmla="*/ 1736 h 2445"/>
                              <a:gd name="T116" fmla="+- 0 9150 7104"/>
                              <a:gd name="T117" fmla="*/ T116 w 2078"/>
                              <a:gd name="T118" fmla="+- 0 1599 332"/>
                              <a:gd name="T119" fmla="*/ 1599 h 2445"/>
                              <a:gd name="T120" fmla="+- 0 9176 7104"/>
                              <a:gd name="T121" fmla="*/ T120 w 2078"/>
                              <a:gd name="T122" fmla="+- 0 1455 332"/>
                              <a:gd name="T123" fmla="*/ 1455 h 2445"/>
                              <a:gd name="T124" fmla="+- 0 9181 7104"/>
                              <a:gd name="T125" fmla="*/ T124 w 2078"/>
                              <a:gd name="T126" fmla="+- 0 1304 332"/>
                              <a:gd name="T127" fmla="*/ 1304 h 2445"/>
                              <a:gd name="T128" fmla="+- 0 9163 7104"/>
                              <a:gd name="T129" fmla="*/ T128 w 2078"/>
                              <a:gd name="T130" fmla="+- 0 1155 332"/>
                              <a:gd name="T131" fmla="*/ 1155 h 2445"/>
                              <a:gd name="T132" fmla="+- 0 9124 7104"/>
                              <a:gd name="T133" fmla="*/ T132 w 2078"/>
                              <a:gd name="T134" fmla="+- 0 1013 332"/>
                              <a:gd name="T135" fmla="*/ 1013 h 2445"/>
                              <a:gd name="T136" fmla="+- 0 9066 7104"/>
                              <a:gd name="T137" fmla="*/ T136 w 2078"/>
                              <a:gd name="T138" fmla="+- 0 880 332"/>
                              <a:gd name="T139" fmla="*/ 880 h 2445"/>
                              <a:gd name="T140" fmla="+- 0 8989 7104"/>
                              <a:gd name="T141" fmla="*/ T140 w 2078"/>
                              <a:gd name="T142" fmla="+- 0 758 332"/>
                              <a:gd name="T143" fmla="*/ 758 h 2445"/>
                              <a:gd name="T144" fmla="+- 0 8897 7104"/>
                              <a:gd name="T145" fmla="*/ T144 w 2078"/>
                              <a:gd name="T146" fmla="+- 0 649 332"/>
                              <a:gd name="T147" fmla="*/ 649 h 2445"/>
                              <a:gd name="T148" fmla="+- 0 8790 7104"/>
                              <a:gd name="T149" fmla="*/ T148 w 2078"/>
                              <a:gd name="T150" fmla="+- 0 553 332"/>
                              <a:gd name="T151" fmla="*/ 553 h 2445"/>
                              <a:gd name="T152" fmla="+- 0 8671 7104"/>
                              <a:gd name="T153" fmla="*/ T152 w 2078"/>
                              <a:gd name="T154" fmla="+- 0 473 332"/>
                              <a:gd name="T155" fmla="*/ 473 h 2445"/>
                              <a:gd name="T156" fmla="+- 0 8540 7104"/>
                              <a:gd name="T157" fmla="*/ T156 w 2078"/>
                              <a:gd name="T158" fmla="+- 0 409 332"/>
                              <a:gd name="T159" fmla="*/ 409 h 2445"/>
                              <a:gd name="T160" fmla="+- 0 8400 7104"/>
                              <a:gd name="T161" fmla="*/ T160 w 2078"/>
                              <a:gd name="T162" fmla="+- 0 363 332"/>
                              <a:gd name="T163" fmla="*/ 363 h 2445"/>
                              <a:gd name="T164" fmla="+- 0 8252 7104"/>
                              <a:gd name="T165" fmla="*/ T164 w 2078"/>
                              <a:gd name="T166" fmla="+- 0 337 332"/>
                              <a:gd name="T167" fmla="*/ 337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78" h="2445">
                                <a:moveTo>
                                  <a:pt x="1072" y="0"/>
                                </a:moveTo>
                                <a:lnTo>
                                  <a:pt x="994" y="1"/>
                                </a:lnTo>
                                <a:lnTo>
                                  <a:pt x="917" y="7"/>
                                </a:lnTo>
                                <a:lnTo>
                                  <a:pt x="841" y="18"/>
                                </a:lnTo>
                                <a:lnTo>
                                  <a:pt x="768" y="35"/>
                                </a:lnTo>
                                <a:lnTo>
                                  <a:pt x="696" y="56"/>
                                </a:lnTo>
                                <a:lnTo>
                                  <a:pt x="627" y="83"/>
                                </a:lnTo>
                                <a:lnTo>
                                  <a:pt x="561" y="114"/>
                                </a:lnTo>
                                <a:lnTo>
                                  <a:pt x="497" y="149"/>
                                </a:lnTo>
                                <a:lnTo>
                                  <a:pt x="436" y="188"/>
                                </a:lnTo>
                                <a:lnTo>
                                  <a:pt x="378" y="231"/>
                                </a:lnTo>
                                <a:lnTo>
                                  <a:pt x="324" y="278"/>
                                </a:lnTo>
                                <a:lnTo>
                                  <a:pt x="273" y="329"/>
                                </a:lnTo>
                                <a:lnTo>
                                  <a:pt x="226" y="383"/>
                                </a:lnTo>
                                <a:lnTo>
                                  <a:pt x="183" y="440"/>
                                </a:lnTo>
                                <a:lnTo>
                                  <a:pt x="144" y="500"/>
                                </a:lnTo>
                                <a:lnTo>
                                  <a:pt x="109" y="563"/>
                                </a:lnTo>
                                <a:lnTo>
                                  <a:pt x="78" y="628"/>
                                </a:lnTo>
                                <a:lnTo>
                                  <a:pt x="53" y="695"/>
                                </a:lnTo>
                                <a:lnTo>
                                  <a:pt x="32" y="765"/>
                                </a:lnTo>
                                <a:lnTo>
                                  <a:pt x="16" y="836"/>
                                </a:lnTo>
                                <a:lnTo>
                                  <a:pt x="5" y="909"/>
                                </a:lnTo>
                                <a:lnTo>
                                  <a:pt x="0" y="984"/>
                                </a:lnTo>
                                <a:lnTo>
                                  <a:pt x="1" y="1060"/>
                                </a:lnTo>
                                <a:lnTo>
                                  <a:pt x="7" y="1137"/>
                                </a:lnTo>
                                <a:lnTo>
                                  <a:pt x="19" y="1212"/>
                                </a:lnTo>
                                <a:lnTo>
                                  <a:pt x="37" y="1286"/>
                                </a:lnTo>
                                <a:lnTo>
                                  <a:pt x="60" y="1358"/>
                                </a:lnTo>
                                <a:lnTo>
                                  <a:pt x="89" y="1427"/>
                                </a:lnTo>
                                <a:lnTo>
                                  <a:pt x="122" y="1494"/>
                                </a:lnTo>
                                <a:lnTo>
                                  <a:pt x="160" y="1559"/>
                                </a:lnTo>
                                <a:lnTo>
                                  <a:pt x="203" y="1620"/>
                                </a:lnTo>
                                <a:lnTo>
                                  <a:pt x="251" y="1678"/>
                                </a:lnTo>
                                <a:lnTo>
                                  <a:pt x="302" y="1733"/>
                                </a:lnTo>
                                <a:lnTo>
                                  <a:pt x="358" y="1784"/>
                                </a:lnTo>
                                <a:lnTo>
                                  <a:pt x="418" y="1831"/>
                                </a:lnTo>
                                <a:lnTo>
                                  <a:pt x="481" y="1873"/>
                                </a:lnTo>
                                <a:lnTo>
                                  <a:pt x="548" y="1911"/>
                                </a:lnTo>
                                <a:lnTo>
                                  <a:pt x="618" y="1945"/>
                                </a:lnTo>
                                <a:lnTo>
                                  <a:pt x="692" y="1974"/>
                                </a:lnTo>
                                <a:lnTo>
                                  <a:pt x="820" y="2445"/>
                                </a:lnTo>
                                <a:lnTo>
                                  <a:pt x="1084" y="2031"/>
                                </a:lnTo>
                                <a:lnTo>
                                  <a:pt x="1161" y="2025"/>
                                </a:lnTo>
                                <a:lnTo>
                                  <a:pt x="1237" y="2014"/>
                                </a:lnTo>
                                <a:lnTo>
                                  <a:pt x="1310" y="1997"/>
                                </a:lnTo>
                                <a:lnTo>
                                  <a:pt x="1382" y="1975"/>
                                </a:lnTo>
                                <a:lnTo>
                                  <a:pt x="1451" y="1949"/>
                                </a:lnTo>
                                <a:lnTo>
                                  <a:pt x="1517" y="1918"/>
                                </a:lnTo>
                                <a:lnTo>
                                  <a:pt x="1581" y="1883"/>
                                </a:lnTo>
                                <a:lnTo>
                                  <a:pt x="1642" y="1844"/>
                                </a:lnTo>
                                <a:lnTo>
                                  <a:pt x="1699" y="1800"/>
                                </a:lnTo>
                                <a:lnTo>
                                  <a:pt x="1754" y="1753"/>
                                </a:lnTo>
                                <a:lnTo>
                                  <a:pt x="1805" y="1703"/>
                                </a:lnTo>
                                <a:lnTo>
                                  <a:pt x="1852" y="1649"/>
                                </a:lnTo>
                                <a:lnTo>
                                  <a:pt x="1895" y="1592"/>
                                </a:lnTo>
                                <a:lnTo>
                                  <a:pt x="1934" y="1532"/>
                                </a:lnTo>
                                <a:lnTo>
                                  <a:pt x="1969" y="1469"/>
                                </a:lnTo>
                                <a:lnTo>
                                  <a:pt x="1999" y="1404"/>
                                </a:lnTo>
                                <a:lnTo>
                                  <a:pt x="2025" y="1337"/>
                                </a:lnTo>
                                <a:lnTo>
                                  <a:pt x="2046" y="1267"/>
                                </a:lnTo>
                                <a:lnTo>
                                  <a:pt x="2062" y="1196"/>
                                </a:lnTo>
                                <a:lnTo>
                                  <a:pt x="2072" y="1123"/>
                                </a:lnTo>
                                <a:lnTo>
                                  <a:pt x="2078" y="1048"/>
                                </a:lnTo>
                                <a:lnTo>
                                  <a:pt x="2077" y="972"/>
                                </a:lnTo>
                                <a:lnTo>
                                  <a:pt x="2071" y="896"/>
                                </a:lnTo>
                                <a:lnTo>
                                  <a:pt x="2059" y="823"/>
                                </a:lnTo>
                                <a:lnTo>
                                  <a:pt x="2042" y="751"/>
                                </a:lnTo>
                                <a:lnTo>
                                  <a:pt x="2020" y="681"/>
                                </a:lnTo>
                                <a:lnTo>
                                  <a:pt x="1993" y="613"/>
                                </a:lnTo>
                                <a:lnTo>
                                  <a:pt x="1962" y="548"/>
                                </a:lnTo>
                                <a:lnTo>
                                  <a:pt x="1926" y="486"/>
                                </a:lnTo>
                                <a:lnTo>
                                  <a:pt x="1885" y="426"/>
                                </a:lnTo>
                                <a:lnTo>
                                  <a:pt x="1841" y="370"/>
                                </a:lnTo>
                                <a:lnTo>
                                  <a:pt x="1793" y="317"/>
                                </a:lnTo>
                                <a:lnTo>
                                  <a:pt x="1741" y="267"/>
                                </a:lnTo>
                                <a:lnTo>
                                  <a:pt x="1686" y="221"/>
                                </a:lnTo>
                                <a:lnTo>
                                  <a:pt x="1628" y="179"/>
                                </a:lnTo>
                                <a:lnTo>
                                  <a:pt x="1567" y="141"/>
                                </a:lnTo>
                                <a:lnTo>
                                  <a:pt x="1503" y="106"/>
                                </a:lnTo>
                                <a:lnTo>
                                  <a:pt x="1436" y="77"/>
                                </a:lnTo>
                                <a:lnTo>
                                  <a:pt x="1367" y="52"/>
                                </a:lnTo>
                                <a:lnTo>
                                  <a:pt x="1296" y="31"/>
                                </a:lnTo>
                                <a:lnTo>
                                  <a:pt x="1223" y="16"/>
                                </a:lnTo>
                                <a:lnTo>
                                  <a:pt x="1148" y="5"/>
                                </a:lnTo>
                                <a:lnTo>
                                  <a:pt x="107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17"/>
                        <wps:cNvSpPr txBox="1">
                          <a:spLocks noChangeArrowheads="1"/>
                        </wps:cNvSpPr>
                        <wps:spPr bwMode="auto">
                          <a:xfrm>
                            <a:off x="1840" y="1872"/>
                            <a:ext cx="1337"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4EE7B" w14:textId="77777777" w:rsidR="003B61D6" w:rsidRPr="003C32FA" w:rsidRDefault="003B61D6" w:rsidP="00527BA4">
                              <w:pPr>
                                <w:spacing w:before="0"/>
                                <w:ind w:firstLine="2"/>
                                <w:jc w:val="center"/>
                                <w:rPr>
                                  <w:sz w:val="16"/>
                                  <w:szCs w:val="16"/>
                                </w:rPr>
                              </w:pPr>
                              <w:r w:rsidRPr="003C32FA">
                                <w:rPr>
                                  <w:color w:val="FFFFFF"/>
                                  <w:sz w:val="16"/>
                                  <w:szCs w:val="16"/>
                                </w:rPr>
                                <w:t>I use my Apple watch to remind me to stand and take breaks otherwise I’d sit for 10 straight hours!</w:t>
                              </w:r>
                            </w:p>
                          </w:txbxContent>
                        </wps:txbx>
                        <wps:bodyPr rot="0" vert="horz" wrap="square" lIns="0" tIns="0" rIns="0" bIns="0" anchor="ctr" anchorCtr="0" upright="1">
                          <a:noAutofit/>
                        </wps:bodyPr>
                      </wps:wsp>
                      <wps:wsp>
                        <wps:cNvPr id="45" name="Text Box 18"/>
                        <wps:cNvSpPr txBox="1">
                          <a:spLocks noChangeArrowheads="1"/>
                        </wps:cNvSpPr>
                        <wps:spPr bwMode="auto">
                          <a:xfrm>
                            <a:off x="3438" y="952"/>
                            <a:ext cx="1305"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DDDD9" w14:textId="77777777" w:rsidR="003B61D6" w:rsidRPr="00AF181B" w:rsidRDefault="003B61D6" w:rsidP="00527BA4">
                              <w:pPr>
                                <w:spacing w:before="0"/>
                                <w:jc w:val="center"/>
                                <w:rPr>
                                  <w:color w:val="FFFFFF" w:themeColor="background1"/>
                                  <w:sz w:val="16"/>
                                  <w:szCs w:val="16"/>
                                </w:rPr>
                              </w:pPr>
                              <w:r w:rsidRPr="00AF181B">
                                <w:rPr>
                                  <w:color w:val="FFFFFF" w:themeColor="background1"/>
                                  <w:sz w:val="16"/>
                                  <w:szCs w:val="16"/>
                                </w:rPr>
                                <w:t>Our team have set ourselves a step challenge to take at least 6000 steps in a day.</w:t>
                              </w:r>
                            </w:p>
                          </w:txbxContent>
                        </wps:txbx>
                        <wps:bodyPr rot="0" vert="horz" wrap="square" lIns="36000" tIns="0" rIns="36000" bIns="0" anchor="ctr" anchorCtr="0" upright="1">
                          <a:noAutofit/>
                        </wps:bodyPr>
                      </wps:wsp>
                      <wps:wsp>
                        <wps:cNvPr id="46" name="Text Box 19"/>
                        <wps:cNvSpPr txBox="1">
                          <a:spLocks noChangeArrowheads="1"/>
                        </wps:cNvSpPr>
                        <wps:spPr bwMode="auto">
                          <a:xfrm>
                            <a:off x="5427" y="1393"/>
                            <a:ext cx="1597"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765F" w14:textId="2FA47FB6" w:rsidR="003B61D6" w:rsidRPr="00AF181B" w:rsidRDefault="003B61D6" w:rsidP="00527BA4">
                              <w:pPr>
                                <w:spacing w:before="0"/>
                                <w:jc w:val="center"/>
                                <w:rPr>
                                  <w:sz w:val="16"/>
                                  <w:szCs w:val="16"/>
                                </w:rPr>
                              </w:pPr>
                              <w:r w:rsidRPr="00AF181B">
                                <w:rPr>
                                  <w:sz w:val="16"/>
                                  <w:szCs w:val="16"/>
                                </w:rPr>
                                <w:t xml:space="preserve">My kids are home </w:t>
                              </w:r>
                              <w:r w:rsidRPr="00AF181B">
                                <w:rPr>
                                  <w:spacing w:val="-5"/>
                                  <w:sz w:val="16"/>
                                  <w:szCs w:val="16"/>
                                </w:rPr>
                                <w:t xml:space="preserve">and </w:t>
                              </w:r>
                              <w:r w:rsidRPr="00AF181B">
                                <w:rPr>
                                  <w:sz w:val="16"/>
                                  <w:szCs w:val="16"/>
                                </w:rPr>
                                <w:t>my husband’s sick. My team are really understanding and know I’ll get things done later in the</w:t>
                              </w:r>
                              <w:r w:rsidRPr="00AF181B">
                                <w:rPr>
                                  <w:spacing w:val="-3"/>
                                  <w:sz w:val="16"/>
                                  <w:szCs w:val="16"/>
                                </w:rPr>
                                <w:t xml:space="preserve"> </w:t>
                              </w:r>
                              <w:r w:rsidRPr="00AF181B">
                                <w:rPr>
                                  <w:sz w:val="16"/>
                                  <w:szCs w:val="16"/>
                                </w:rPr>
                                <w:t>day.</w:t>
                              </w:r>
                            </w:p>
                          </w:txbxContent>
                        </wps:txbx>
                        <wps:bodyPr rot="0" vert="horz" wrap="square" lIns="36000" tIns="0" rIns="36000" bIns="0" anchor="ctr" anchorCtr="0" upright="1">
                          <a:noAutofit/>
                        </wps:bodyPr>
                      </wps:wsp>
                      <wps:wsp>
                        <wps:cNvPr id="47" name="Text Box 20"/>
                        <wps:cNvSpPr txBox="1">
                          <a:spLocks noChangeArrowheads="1"/>
                        </wps:cNvSpPr>
                        <wps:spPr bwMode="auto">
                          <a:xfrm>
                            <a:off x="7341" y="590"/>
                            <a:ext cx="1623"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D840" w14:textId="644C1A43" w:rsidR="003B61D6" w:rsidRPr="003C32FA" w:rsidRDefault="003B61D6" w:rsidP="00527BA4">
                              <w:pPr>
                                <w:spacing w:before="0"/>
                                <w:ind w:left="1" w:hanging="1"/>
                                <w:jc w:val="center"/>
                                <w:rPr>
                                  <w:sz w:val="16"/>
                                  <w:szCs w:val="16"/>
                                </w:rPr>
                              </w:pPr>
                              <w:r w:rsidRPr="003C32FA">
                                <w:rPr>
                                  <w:color w:val="FFFFFF"/>
                                  <w:sz w:val="16"/>
                                  <w:szCs w:val="16"/>
                                </w:rPr>
                                <w:t xml:space="preserve">My Wi-Fi is failing </w:t>
                              </w:r>
                              <w:r>
                                <w:rPr>
                                  <w:color w:val="FFFFFF"/>
                                  <w:sz w:val="16"/>
                                  <w:szCs w:val="16"/>
                                </w:rPr>
                                <w:t xml:space="preserve">so </w:t>
                              </w:r>
                              <w:r w:rsidRPr="003C32FA">
                                <w:rPr>
                                  <w:color w:val="FFFFFF"/>
                                  <w:sz w:val="16"/>
                                  <w:szCs w:val="16"/>
                                </w:rPr>
                                <w:t>I’ll work offline this morning. People text or call me if they need something and I’ve let my leader know what I’m working on</w:t>
                              </w:r>
                              <w:r>
                                <w:rPr>
                                  <w:color w:val="FFFFFF"/>
                                  <w:sz w:val="16"/>
                                  <w:szCs w:val="16"/>
                                </w:rPr>
                                <w:t>.</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0BC8A" id="Group 34" o:spid="_x0000_s1125" style="position:absolute;left:0;text-align:left;margin-left:40.9pt;margin-top:139.45pt;width:387.2pt;height:181.7pt;z-index:251625984" coordorigin="1528,332" coordsize="7654,35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">
                <o:lock v:ext="edit" aspectratio="t"/>
                <v:shape id="Picture 9" o:spid="_x0000_s1126" type="#_x0000_t75" style="position:absolute;left:4298;top:2867;width:910;height:1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">
                  <v:imagedata r:id="rId74" o:title="" recolortarget="black"/>
                </v:shape>
                <v:shape id="Picture 10" o:spid="_x0000_s1127" type="#_x0000_t75" style="position:absolute;left:3520;top:2815;width:1015;height:1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">
                  <v:imagedata r:id="rId75" o:title="" recolortarget="black"/>
                </v:shape>
                <v:shape id="Picture 11" o:spid="_x0000_s1128" type="#_x0000_t75" style="position:absolute;left:7733;top:2805;width:797;height: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">
                  <v:imagedata r:id="rId76" o:title="" recolortarget="#254619 [1444]"/>
                </v:shape>
                <v:shape id="Picture 12" o:spid="_x0000_s1129" type="#_x0000_t75" style="position:absolute;left:6853;top:2853;width:993;height: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">
                  <v:imagedata r:id="rId77" o:title="" recolortarget="black"/>
                </v:shape>
                <v:shape id="AutoShape 13" o:spid="_x0000_s1130" style="position:absolute;left:5205;top:1051;width:2079;height:1998;visibility:visible;mso-wrap-style:square;v-text-anchor:top" coordsize="2079,1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" path="m1778,1834r-345,l1788,1998r-10,-164xm1013,l939,4r-75,9l791,27,717,47,644,71r-74,31l500,138r-66,40l372,221r-57,48l262,320r-49,54l169,431r-39,60l95,553,66,618,42,684,23,751,10,820,2,890,,961r3,71l13,1103r15,71l50,1245r28,70l110,1379r36,62l187,1499r45,55l281,1605r52,47l389,1696r58,40l509,1772r63,32l638,1832r68,23l776,1874r70,15l919,1899r73,6l1065,1905r74,-4l1213,1892r74,-14l1361,1859r72,-25l1778,1834r-13,-200l1823,1578r52,-59l1921,1456r41,-65l1996,1323r29,-70l2047,1182r17,-73l2074,1035r4,-74l2075,886r-9,-75l2051,737r-22,-74l2000,591r-32,-65l1931,465r-41,-59l1845,352r-48,-52l1744,253r-55,-44l1630,169r-61,-36l1505,101,1440,74,1372,50,1302,31,1231,16,1159,6,1086,1,1013,xe" fillcolor="#c0cf3a [3206]" stroked="f">
                  <v:path arrowok="t" o:connecttype="custom" o:connectlocs="1433,2885;1778,2885;939,1055;791,1078;644,1122;500,1189;372,1272;262,1371;169,1482;95,1604;42,1735;10,1871;0,2012;13,2154;50,2296;110,2430;187,2550;281,2656;389,2747;509,2823;638,2883;776,2925;919,2950;1065,2956;1213,2943;1361,2910;1778,2885;1823,2629;1921,2507;1996,2374;2047,2233;2074,2086;2075,1937;2051,1788;2000,1642;1931,1516;1845,1403;1744,1304;1630,1220;1505,1152;1372,1101;1231,1067;1086,1052" o:connectangles="0,0,0,0,0,0,0,0,0,0,0,0,0,0,0,0,0,0,0,0,0,0,0,0,0,0,0,0,0,0,0,0,0,0,0,0,0,0,0,0,0,0,0"/>
                </v:shape>
                <v:shape id="Freeform 14" o:spid="_x0000_s1131" style="position:absolute;left:1528;top:1586;width:2215;height:1734;visibility:visible;mso-wrap-style:square;v-text-anchor:top" coordsize="2215,1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" path="m974,l893,5,814,16,736,32,661,52,589,78r-70,30l453,143r-63,39l331,225r-55,46l225,321r-47,54l136,431r-36,60l68,553,42,617,22,684,9,753,1,824,,895r6,70l19,1034r18,66l61,1165r30,62l126,1287r40,57l211,1398r50,51l315,1497r58,43l435,1581r66,35l570,1648r72,27l717,1697r78,17l875,1726r83,7l1039,1733r81,-5l1199,1718r77,-16l1352,1682r73,-26l1495,1625r67,-35l1626,1551r60,-44l1743,1460r52,-52l1842,1352r43,-59l1922,1231r293,-109l2014,910r,-72l2008,769r-12,-69l1978,634r-24,-65l1924,507r-35,-60l1849,390r-45,-54l1754,285r-54,-48l1642,193r-63,-40l1514,117,1445,86,1372,59,1297,36,1219,19,1139,7,1057,1,974,xe" fillcolor="#5fb81a" stroked="f">
                  <v:path arrowok="t" o:connecttype="custom" o:connectlocs="893,1591;736,1618;589,1664;453,1729;331,1811;225,1907;136,2017;68,2139;22,2270;1,2410;6,2551;37,2686;91,2813;166,2930;261,3035;373,3126;501,3202;642,3261;795,3300;958,3319;1120,3314;1276,3288;1425,3242;1562,3176;1686,3093;1795,2994;1885,2879;2215,2708;2014,2424;1996,2286;1954,2155;1889,2033;1804,1922;1700,1823;1579,1739;1445,1672;1297,1622;1139,1593;974,1586" o:connectangles="0,0,0,0,0,0,0,0,0,0,0,0,0,0,0,0,0,0,0,0,0,0,0,0,0,0,0,0,0,0,0,0,0,0,0,0,0,0,0"/>
                </v:shape>
                <v:shape id="AutoShape 15" o:spid="_x0000_s1132" style="position:absolute;left:3114;top:762;width:1936;height:1742;visibility:visible;mso-wrap-style:square;v-text-anchor:top" coordsize="1936,1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" path="m1655,1624r-311,l1658,1742r-3,-118xm970,l896,3r-74,7l749,22,677,39,606,62,537,89r-67,32l405,158r-62,42l285,247r-57,53l178,357r-44,59l96,478,64,542,39,607,20,674,7,741,1,809,,877r6,69l19,1013r18,67l62,1145r32,64l131,1271r44,60l225,1387r57,54l339,1488r61,42l464,1567r67,32l600,1627r71,22l744,1667r74,13l893,1688r76,2l1045,1687r76,-7l1196,1666r75,-18l1344,1624r311,l1651,1444r57,-54l1758,1334r44,-60l1840,1213r32,-64l1897,1084r19,-67l1929,950r6,-69l1936,813r-7,-68l1917,678r-19,-67l1873,545r-31,-63l1805,420r-44,-60l1711,303r-57,-54l1596,202r-62,-42l1470,123,1403,90,1334,63,1264,41,1192,23,1118,11,1045,3,970,xe" fillcolor="#029676 [3207]" stroked="f">
                  <v:path arrowok="t" o:connecttype="custom" o:connectlocs="1344,2386;1655,2386;896,765;749,784;606,824;470,883;343,962;228,1062;134,1178;64,1304;20,1436;1,1571;6,1708;37,1842;94,1971;175,2093;282,2203;400,2292;531,2361;671,2411;818,2442;969,2452;1121,2442;1271,2410;1655,2386;1708,2152;1802,2036;1872,1911;1916,1779;1935,1643;1929,1507;1898,1373;1842,1244;1761,1122;1654,1011;1534,922;1403,852;1264,803;1118,773;970,762" o:connectangles="0,0,0,0,0,0,0,0,0,0,0,0,0,0,0,0,0,0,0,0,0,0,0,0,0,0,0,0,0,0,0,0,0,0,0,0,0,0,0,0"/>
                </v:shape>
                <v:shape id="Freeform 16" o:spid="_x0000_s1133" style="position:absolute;left:7104;top:332;width:2078;height:2445;visibility:visible;mso-wrap-style:square;v-text-anchor:top" coordsize="2078,2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" path="m1072,l994,1,917,7,841,18,768,35,696,56,627,83r-66,31l497,149r-61,39l378,231r-54,47l273,329r-47,54l183,440r-39,60l109,563,78,628,53,695,32,765,16,836,5,909,,984r1,76l7,1137r12,75l37,1286r23,72l89,1427r33,67l160,1559r43,61l251,1678r51,55l358,1784r60,47l481,1873r67,38l618,1945r74,29l820,2445r264,-414l1161,2025r76,-11l1310,1997r72,-22l1451,1949r66,-31l1581,1883r61,-39l1699,1800r55,-47l1805,1703r47,-54l1895,1592r39,-60l1969,1469r30,-65l2025,1337r21,-70l2062,1196r10,-73l2078,1048r-1,-76l2071,896r-12,-73l2042,751r-22,-70l1993,613r-31,-65l1926,486r-41,-60l1841,370r-48,-53l1741,267r-55,-46l1628,179r-61,-38l1503,106,1436,77,1367,52,1296,31,1223,16,1148,5,1072,xe" fillcolor="green" stroked="f">
                  <v:path arrowok="t" o:connecttype="custom" o:connectlocs="994,333;841,350;696,388;561,446;436,520;324,610;226,715;144,832;78,960;32,1097;5,1241;1,1392;19,1544;60,1690;122,1826;203,1952;302,2065;418,2163;548,2243;692,2306;1084,2363;1237,2346;1382,2307;1517,2250;1642,2176;1754,2085;1852,1981;1934,1864;1999,1736;2046,1599;2072,1455;2077,1304;2059,1155;2020,1013;1962,880;1885,758;1793,649;1686,553;1567,473;1436,409;1296,363;1148,337" o:connectangles="0,0,0,0,0,0,0,0,0,0,0,0,0,0,0,0,0,0,0,0,0,0,0,0,0,0,0,0,0,0,0,0,0,0,0,0,0,0,0,0,0,0"/>
                </v:shape>
                <v:shape id="Text Box 17" o:spid="_x0000_s1134" type="#_x0000_t202" style="position:absolute;left:1840;top:1872;width:1337;height:12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atk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xGN6HwhmQ8xcAAAD//wMAUEsBAi0AFAAGAAgAAAAhANvh9svuAAAAhQEAABMAAAAAAAAA&#13;&#10;AAAAAAAAAAAAAFtDb250ZW50X1R5cGVzXS54bWxQSwECLQAUAAYACAAAACEAWvQsW78AAAAVAQAA&#13;&#10;CwAAAAAAAAAAAAAAAAAfAQAAX3JlbHMvLnJlbHNQSwECLQAUAAYACAAAACEAttGrZMYAAADgAAAA&#13;&#10;DwAAAAAAAAAAAAAAAAAHAgAAZHJzL2Rvd25yZXYueG1sUEsFBgAAAAADAAMAtwAAAPoCAAAAAA==&#13;&#10;" filled="f" stroked="f">
                  <v:textbox inset="0,0,0,0">
                    <w:txbxContent>
                      <w:p w14:paraId="7754EE7B" w14:textId="77777777" w:rsidR="003B61D6" w:rsidRPr="003C32FA" w:rsidRDefault="003B61D6" w:rsidP="00527BA4">
                        <w:pPr>
                          <w:spacing w:before="0"/>
                          <w:ind w:firstLine="2"/>
                          <w:jc w:val="center"/>
                          <w:rPr>
                            <w:sz w:val="16"/>
                            <w:szCs w:val="16"/>
                          </w:rPr>
                        </w:pPr>
                        <w:r w:rsidRPr="003C32FA">
                          <w:rPr>
                            <w:color w:val="FFFFFF"/>
                            <w:sz w:val="16"/>
                            <w:szCs w:val="16"/>
                          </w:rPr>
                          <w:t>I use my Apple watch to remind me to stand and take breaks otherwise I’d sit for 10 straight hours!</w:t>
                        </w:r>
                      </w:p>
                    </w:txbxContent>
                  </v:textbox>
                </v:shape>
                <v:shape id="Text Box 18" o:spid="_x0000_s1135" type="#_x0000_t202" style="position:absolute;left:3438;top:952;width:1305;height:12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" filled="f" stroked="f">
                  <v:textbox inset="1mm,0,1mm,0">
                    <w:txbxContent>
                      <w:p w14:paraId="104DDDD9" w14:textId="77777777" w:rsidR="003B61D6" w:rsidRPr="00AF181B" w:rsidRDefault="003B61D6" w:rsidP="00527BA4">
                        <w:pPr>
                          <w:spacing w:before="0"/>
                          <w:jc w:val="center"/>
                          <w:rPr>
                            <w:color w:val="FFFFFF" w:themeColor="background1"/>
                            <w:sz w:val="16"/>
                            <w:szCs w:val="16"/>
                          </w:rPr>
                        </w:pPr>
                        <w:r w:rsidRPr="00AF181B">
                          <w:rPr>
                            <w:color w:val="FFFFFF" w:themeColor="background1"/>
                            <w:sz w:val="16"/>
                            <w:szCs w:val="16"/>
                          </w:rPr>
                          <w:t>Our team have set ourselves a step challenge to take at least 6000 steps in a day.</w:t>
                        </w:r>
                      </w:p>
                    </w:txbxContent>
                  </v:textbox>
                </v:shape>
                <v:shape id="Text Box 19" o:spid="_x0000_s1136" type="#_x0000_t202" style="position:absolute;left:5427;top:1393;width:1597;height:12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" filled="f" stroked="f">
                  <v:textbox inset="1mm,0,1mm,0">
                    <w:txbxContent>
                      <w:p w14:paraId="1644765F" w14:textId="2FA47FB6" w:rsidR="003B61D6" w:rsidRPr="00AF181B" w:rsidRDefault="003B61D6" w:rsidP="00527BA4">
                        <w:pPr>
                          <w:spacing w:before="0"/>
                          <w:jc w:val="center"/>
                          <w:rPr>
                            <w:sz w:val="16"/>
                            <w:szCs w:val="16"/>
                          </w:rPr>
                        </w:pPr>
                        <w:r w:rsidRPr="00AF181B">
                          <w:rPr>
                            <w:sz w:val="16"/>
                            <w:szCs w:val="16"/>
                          </w:rPr>
                          <w:t xml:space="preserve">My kids are home </w:t>
                        </w:r>
                        <w:r w:rsidRPr="00AF181B">
                          <w:rPr>
                            <w:spacing w:val="-5"/>
                            <w:sz w:val="16"/>
                            <w:szCs w:val="16"/>
                          </w:rPr>
                          <w:t xml:space="preserve">and </w:t>
                        </w:r>
                        <w:r w:rsidRPr="00AF181B">
                          <w:rPr>
                            <w:sz w:val="16"/>
                            <w:szCs w:val="16"/>
                          </w:rPr>
                          <w:t>my husband’s sick. My team are really understanding and know I’ll get things done later in the</w:t>
                        </w:r>
                        <w:r w:rsidRPr="00AF181B">
                          <w:rPr>
                            <w:spacing w:val="-3"/>
                            <w:sz w:val="16"/>
                            <w:szCs w:val="16"/>
                          </w:rPr>
                          <w:t xml:space="preserve"> </w:t>
                        </w:r>
                        <w:r w:rsidRPr="00AF181B">
                          <w:rPr>
                            <w:sz w:val="16"/>
                            <w:szCs w:val="16"/>
                          </w:rPr>
                          <w:t>day.</w:t>
                        </w:r>
                      </w:p>
                    </w:txbxContent>
                  </v:textbox>
                </v:shape>
                <v:shape id="Text Box 20" o:spid="_x0000_s1137" type="#_x0000_t202" style="position:absolute;left:7341;top:590;width:1623;height:15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" filled="f" stroked="f">
                  <v:textbox inset="1mm,0,1mm,0">
                    <w:txbxContent>
                      <w:p w14:paraId="5B7DD840" w14:textId="644C1A43" w:rsidR="003B61D6" w:rsidRPr="003C32FA" w:rsidRDefault="003B61D6" w:rsidP="00527BA4">
                        <w:pPr>
                          <w:spacing w:before="0"/>
                          <w:ind w:left="1" w:hanging="1"/>
                          <w:jc w:val="center"/>
                          <w:rPr>
                            <w:sz w:val="16"/>
                            <w:szCs w:val="16"/>
                          </w:rPr>
                        </w:pPr>
                        <w:r w:rsidRPr="003C32FA">
                          <w:rPr>
                            <w:color w:val="FFFFFF"/>
                            <w:sz w:val="16"/>
                            <w:szCs w:val="16"/>
                          </w:rPr>
                          <w:t xml:space="preserve">My Wi-Fi is failing </w:t>
                        </w:r>
                        <w:r>
                          <w:rPr>
                            <w:color w:val="FFFFFF"/>
                            <w:sz w:val="16"/>
                            <w:szCs w:val="16"/>
                          </w:rPr>
                          <w:t xml:space="preserve">so </w:t>
                        </w:r>
                        <w:r w:rsidRPr="003C32FA">
                          <w:rPr>
                            <w:color w:val="FFFFFF"/>
                            <w:sz w:val="16"/>
                            <w:szCs w:val="16"/>
                          </w:rPr>
                          <w:t>I’ll work offline this morning. People text or call me if they need something and I’ve let my leader know what I’m working on</w:t>
                        </w:r>
                        <w:r>
                          <w:rPr>
                            <w:color w:val="FFFFFF"/>
                            <w:sz w:val="16"/>
                            <w:szCs w:val="16"/>
                          </w:rPr>
                          <w:t>.</w:t>
                        </w:r>
                      </w:p>
                    </w:txbxContent>
                  </v:textbox>
                </v:shape>
              </v:group>
            </w:pict>
          </mc:Fallback>
        </mc:AlternateContent>
      </w:r>
      <w:r>
        <w:rPr>
          <w:noProof/>
        </w:rPr>
        <mc:AlternateContent>
          <mc:Choice Requires="wpg">
            <w:drawing>
              <wp:anchor distT="0" distB="0" distL="114300" distR="114300" simplePos="0" relativeHeight="251624960" behindDoc="0" locked="0" layoutInCell="1" allowOverlap="1" wp14:anchorId="3B30A9DA" wp14:editId="776B9B3F">
                <wp:simplePos x="0" y="0"/>
                <wp:positionH relativeFrom="column">
                  <wp:posOffset>3055316</wp:posOffset>
                </wp:positionH>
                <wp:positionV relativeFrom="paragraph">
                  <wp:posOffset>563389</wp:posOffset>
                </wp:positionV>
                <wp:extent cx="3361533" cy="914955"/>
                <wp:effectExtent l="0" t="0" r="0" b="0"/>
                <wp:wrapNone/>
                <wp:docPr id="122" name="Group 122"/>
                <wp:cNvGraphicFramePr/>
                <a:graphic xmlns:a="http://schemas.openxmlformats.org/drawingml/2006/main">
                  <a:graphicData uri="http://schemas.microsoft.com/office/word/2010/wordprocessingGroup">
                    <wpg:wgp>
                      <wpg:cNvGrpSpPr/>
                      <wpg:grpSpPr>
                        <a:xfrm>
                          <a:off x="0" y="0"/>
                          <a:ext cx="3361533" cy="914955"/>
                          <a:chOff x="0" y="0"/>
                          <a:chExt cx="3735053" cy="1016635"/>
                        </a:xfrm>
                      </wpg:grpSpPr>
                      <wpg:grpSp>
                        <wpg:cNvPr id="113" name="Group 113"/>
                        <wpg:cNvGrpSpPr/>
                        <wpg:grpSpPr>
                          <a:xfrm>
                            <a:off x="0" y="0"/>
                            <a:ext cx="3735053" cy="1016635"/>
                            <a:chOff x="0" y="0"/>
                            <a:chExt cx="3735053" cy="1016635"/>
                          </a:xfrm>
                        </wpg:grpSpPr>
                        <pic:pic xmlns:pic="http://schemas.openxmlformats.org/drawingml/2006/picture">
                          <pic:nvPicPr>
                            <pic:cNvPr id="81" name="Picture 52"/>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384793" y="0"/>
                              <a:ext cx="3350260" cy="1016635"/>
                            </a:xfrm>
                            <a:prstGeom prst="rect">
                              <a:avLst/>
                            </a:prstGeom>
                            <a:noFill/>
                            <a:ln>
                              <a:noFill/>
                            </a:ln>
                          </pic:spPr>
                        </pic:pic>
                        <wps:wsp>
                          <wps:cNvPr id="82" name="Freeform 53"/>
                          <wps:cNvSpPr>
                            <a:spLocks/>
                          </wps:cNvSpPr>
                          <wps:spPr bwMode="auto">
                            <a:xfrm>
                              <a:off x="422031" y="16550"/>
                              <a:ext cx="3248025" cy="914400"/>
                            </a:xfrm>
                            <a:custGeom>
                              <a:avLst/>
                              <a:gdLst>
                                <a:gd name="T0" fmla="+- 0 14812 10377"/>
                                <a:gd name="T1" fmla="*/ T0 w 5115"/>
                                <a:gd name="T2" fmla="+- 0 7235 7235"/>
                                <a:gd name="T3" fmla="*/ 7235 h 1440"/>
                                <a:gd name="T4" fmla="+- 0 14735 10377"/>
                                <a:gd name="T5" fmla="*/ T4 w 5115"/>
                                <a:gd name="T6" fmla="+- 0 7239 7235"/>
                                <a:gd name="T7" fmla="*/ 7239 h 1440"/>
                                <a:gd name="T8" fmla="+- 0 14660 10377"/>
                                <a:gd name="T9" fmla="*/ T8 w 5115"/>
                                <a:gd name="T10" fmla="+- 0 7253 7235"/>
                                <a:gd name="T11" fmla="*/ 7253 h 1440"/>
                                <a:gd name="T12" fmla="+- 0 14589 10377"/>
                                <a:gd name="T13" fmla="*/ T12 w 5115"/>
                                <a:gd name="T14" fmla="+- 0 7274 7235"/>
                                <a:gd name="T15" fmla="*/ 7274 h 1440"/>
                                <a:gd name="T16" fmla="+- 0 14520 10377"/>
                                <a:gd name="T17" fmla="*/ T16 w 5115"/>
                                <a:gd name="T18" fmla="+- 0 7304 7235"/>
                                <a:gd name="T19" fmla="*/ 7304 h 1440"/>
                                <a:gd name="T20" fmla="+- 0 14456 10377"/>
                                <a:gd name="T21" fmla="*/ T20 w 5115"/>
                                <a:gd name="T22" fmla="+- 0 7341 7235"/>
                                <a:gd name="T23" fmla="*/ 7341 h 1440"/>
                                <a:gd name="T24" fmla="+- 0 14396 10377"/>
                                <a:gd name="T25" fmla="*/ T24 w 5115"/>
                                <a:gd name="T26" fmla="+- 0 7385 7235"/>
                                <a:gd name="T27" fmla="*/ 7385 h 1440"/>
                                <a:gd name="T28" fmla="+- 0 14342 10377"/>
                                <a:gd name="T29" fmla="*/ T28 w 5115"/>
                                <a:gd name="T30" fmla="+- 0 7435 7235"/>
                                <a:gd name="T31" fmla="*/ 7435 h 1440"/>
                                <a:gd name="T32" fmla="+- 0 14292 10377"/>
                                <a:gd name="T33" fmla="*/ T32 w 5115"/>
                                <a:gd name="T34" fmla="+- 0 7491 7235"/>
                                <a:gd name="T35" fmla="*/ 7491 h 1440"/>
                                <a:gd name="T36" fmla="+- 0 14248 10377"/>
                                <a:gd name="T37" fmla="*/ T36 w 5115"/>
                                <a:gd name="T38" fmla="+- 0 7552 7235"/>
                                <a:gd name="T39" fmla="*/ 7552 h 1440"/>
                                <a:gd name="T40" fmla="+- 0 14230 10377"/>
                                <a:gd name="T41" fmla="*/ T40 w 5115"/>
                                <a:gd name="T42" fmla="+- 0 7588 7235"/>
                                <a:gd name="T43" fmla="*/ 7588 h 1440"/>
                                <a:gd name="T44" fmla="+- 0 10377 10377"/>
                                <a:gd name="T45" fmla="*/ T44 w 5115"/>
                                <a:gd name="T46" fmla="+- 0 7588 7235"/>
                                <a:gd name="T47" fmla="*/ 7588 h 1440"/>
                                <a:gd name="T48" fmla="+- 0 10377 10377"/>
                                <a:gd name="T49" fmla="*/ T48 w 5115"/>
                                <a:gd name="T50" fmla="+- 0 8321 7235"/>
                                <a:gd name="T51" fmla="*/ 8321 h 1440"/>
                                <a:gd name="T52" fmla="+- 0 14230 10377"/>
                                <a:gd name="T53" fmla="*/ T52 w 5115"/>
                                <a:gd name="T54" fmla="+- 0 8321 7235"/>
                                <a:gd name="T55" fmla="*/ 8321 h 1440"/>
                                <a:gd name="T56" fmla="+- 0 14248 10377"/>
                                <a:gd name="T57" fmla="*/ T56 w 5115"/>
                                <a:gd name="T58" fmla="+- 0 8357 7235"/>
                                <a:gd name="T59" fmla="*/ 8357 h 1440"/>
                                <a:gd name="T60" fmla="+- 0 14292 10377"/>
                                <a:gd name="T61" fmla="*/ T60 w 5115"/>
                                <a:gd name="T62" fmla="+- 0 8418 7235"/>
                                <a:gd name="T63" fmla="*/ 8418 h 1440"/>
                                <a:gd name="T64" fmla="+- 0 14342 10377"/>
                                <a:gd name="T65" fmla="*/ T64 w 5115"/>
                                <a:gd name="T66" fmla="+- 0 8474 7235"/>
                                <a:gd name="T67" fmla="*/ 8474 h 1440"/>
                                <a:gd name="T68" fmla="+- 0 14396 10377"/>
                                <a:gd name="T69" fmla="*/ T68 w 5115"/>
                                <a:gd name="T70" fmla="+- 0 8524 7235"/>
                                <a:gd name="T71" fmla="*/ 8524 h 1440"/>
                                <a:gd name="T72" fmla="+- 0 14456 10377"/>
                                <a:gd name="T73" fmla="*/ T72 w 5115"/>
                                <a:gd name="T74" fmla="+- 0 8568 7235"/>
                                <a:gd name="T75" fmla="*/ 8568 h 1440"/>
                                <a:gd name="T76" fmla="+- 0 14520 10377"/>
                                <a:gd name="T77" fmla="*/ T76 w 5115"/>
                                <a:gd name="T78" fmla="+- 0 8605 7235"/>
                                <a:gd name="T79" fmla="*/ 8605 h 1440"/>
                                <a:gd name="T80" fmla="+- 0 14589 10377"/>
                                <a:gd name="T81" fmla="*/ T80 w 5115"/>
                                <a:gd name="T82" fmla="+- 0 8635 7235"/>
                                <a:gd name="T83" fmla="*/ 8635 h 1440"/>
                                <a:gd name="T84" fmla="+- 0 14660 10377"/>
                                <a:gd name="T85" fmla="*/ T84 w 5115"/>
                                <a:gd name="T86" fmla="+- 0 8656 7235"/>
                                <a:gd name="T87" fmla="*/ 8656 h 1440"/>
                                <a:gd name="T88" fmla="+- 0 14735 10377"/>
                                <a:gd name="T89" fmla="*/ T88 w 5115"/>
                                <a:gd name="T90" fmla="+- 0 8670 7235"/>
                                <a:gd name="T91" fmla="*/ 8670 h 1440"/>
                                <a:gd name="T92" fmla="+- 0 14812 10377"/>
                                <a:gd name="T93" fmla="*/ T92 w 5115"/>
                                <a:gd name="T94" fmla="+- 0 8674 7235"/>
                                <a:gd name="T95" fmla="*/ 8674 h 1440"/>
                                <a:gd name="T96" fmla="+- 0 14886 10377"/>
                                <a:gd name="T97" fmla="*/ T96 w 5115"/>
                                <a:gd name="T98" fmla="+- 0 8670 7235"/>
                                <a:gd name="T99" fmla="*/ 8670 h 1440"/>
                                <a:gd name="T100" fmla="+- 0 14957 10377"/>
                                <a:gd name="T101" fmla="*/ T100 w 5115"/>
                                <a:gd name="T102" fmla="+- 0 8658 7235"/>
                                <a:gd name="T103" fmla="*/ 8658 h 1440"/>
                                <a:gd name="T104" fmla="+- 0 15026 10377"/>
                                <a:gd name="T105" fmla="*/ T104 w 5115"/>
                                <a:gd name="T106" fmla="+- 0 8638 7235"/>
                                <a:gd name="T107" fmla="*/ 8638 h 1440"/>
                                <a:gd name="T108" fmla="+- 0 15092 10377"/>
                                <a:gd name="T109" fmla="*/ T108 w 5115"/>
                                <a:gd name="T110" fmla="+- 0 8610 7235"/>
                                <a:gd name="T111" fmla="*/ 8610 h 1440"/>
                                <a:gd name="T112" fmla="+- 0 15154 10377"/>
                                <a:gd name="T113" fmla="*/ T112 w 5115"/>
                                <a:gd name="T114" fmla="+- 0 8576 7235"/>
                                <a:gd name="T115" fmla="*/ 8576 h 1440"/>
                                <a:gd name="T116" fmla="+- 0 15213 10377"/>
                                <a:gd name="T117" fmla="*/ T116 w 5115"/>
                                <a:gd name="T118" fmla="+- 0 8535 7235"/>
                                <a:gd name="T119" fmla="*/ 8535 h 1440"/>
                                <a:gd name="T120" fmla="+- 0 15267 10377"/>
                                <a:gd name="T121" fmla="*/ T120 w 5115"/>
                                <a:gd name="T122" fmla="+- 0 8489 7235"/>
                                <a:gd name="T123" fmla="*/ 8489 h 1440"/>
                                <a:gd name="T124" fmla="+- 0 15316 10377"/>
                                <a:gd name="T125" fmla="*/ T124 w 5115"/>
                                <a:gd name="T126" fmla="+- 0 8437 7235"/>
                                <a:gd name="T127" fmla="*/ 8437 h 1440"/>
                                <a:gd name="T128" fmla="+- 0 15360 10377"/>
                                <a:gd name="T129" fmla="*/ T128 w 5115"/>
                                <a:gd name="T130" fmla="+- 0 8380 7235"/>
                                <a:gd name="T131" fmla="*/ 8380 h 1440"/>
                                <a:gd name="T132" fmla="+- 0 15398 10377"/>
                                <a:gd name="T133" fmla="*/ T132 w 5115"/>
                                <a:gd name="T134" fmla="+- 0 8318 7235"/>
                                <a:gd name="T135" fmla="*/ 8318 h 1440"/>
                                <a:gd name="T136" fmla="+- 0 15431 10377"/>
                                <a:gd name="T137" fmla="*/ T136 w 5115"/>
                                <a:gd name="T138" fmla="+- 0 8252 7235"/>
                                <a:gd name="T139" fmla="*/ 8252 h 1440"/>
                                <a:gd name="T140" fmla="+- 0 15456 10377"/>
                                <a:gd name="T141" fmla="*/ T140 w 5115"/>
                                <a:gd name="T142" fmla="+- 0 8182 7235"/>
                                <a:gd name="T143" fmla="*/ 8182 h 1440"/>
                                <a:gd name="T144" fmla="+- 0 15475 10377"/>
                                <a:gd name="T145" fmla="*/ T144 w 5115"/>
                                <a:gd name="T146" fmla="+- 0 8109 7235"/>
                                <a:gd name="T147" fmla="*/ 8109 h 1440"/>
                                <a:gd name="T148" fmla="+- 0 15487 10377"/>
                                <a:gd name="T149" fmla="*/ T148 w 5115"/>
                                <a:gd name="T150" fmla="+- 0 8033 7235"/>
                                <a:gd name="T151" fmla="*/ 8033 h 1440"/>
                                <a:gd name="T152" fmla="+- 0 15491 10377"/>
                                <a:gd name="T153" fmla="*/ T152 w 5115"/>
                                <a:gd name="T154" fmla="+- 0 7955 7235"/>
                                <a:gd name="T155" fmla="*/ 7955 h 1440"/>
                                <a:gd name="T156" fmla="+- 0 15487 10377"/>
                                <a:gd name="T157" fmla="*/ T156 w 5115"/>
                                <a:gd name="T158" fmla="+- 0 7876 7235"/>
                                <a:gd name="T159" fmla="*/ 7876 h 1440"/>
                                <a:gd name="T160" fmla="+- 0 15475 10377"/>
                                <a:gd name="T161" fmla="*/ T160 w 5115"/>
                                <a:gd name="T162" fmla="+- 0 7800 7235"/>
                                <a:gd name="T163" fmla="*/ 7800 h 1440"/>
                                <a:gd name="T164" fmla="+- 0 15456 10377"/>
                                <a:gd name="T165" fmla="*/ T164 w 5115"/>
                                <a:gd name="T166" fmla="+- 0 7727 7235"/>
                                <a:gd name="T167" fmla="*/ 7727 h 1440"/>
                                <a:gd name="T168" fmla="+- 0 15431 10377"/>
                                <a:gd name="T169" fmla="*/ T168 w 5115"/>
                                <a:gd name="T170" fmla="+- 0 7657 7235"/>
                                <a:gd name="T171" fmla="*/ 7657 h 1440"/>
                                <a:gd name="T172" fmla="+- 0 15398 10377"/>
                                <a:gd name="T173" fmla="*/ T172 w 5115"/>
                                <a:gd name="T174" fmla="+- 0 7591 7235"/>
                                <a:gd name="T175" fmla="*/ 7591 h 1440"/>
                                <a:gd name="T176" fmla="+- 0 15360 10377"/>
                                <a:gd name="T177" fmla="*/ T176 w 5115"/>
                                <a:gd name="T178" fmla="+- 0 7529 7235"/>
                                <a:gd name="T179" fmla="*/ 7529 h 1440"/>
                                <a:gd name="T180" fmla="+- 0 15316 10377"/>
                                <a:gd name="T181" fmla="*/ T180 w 5115"/>
                                <a:gd name="T182" fmla="+- 0 7472 7235"/>
                                <a:gd name="T183" fmla="*/ 7472 h 1440"/>
                                <a:gd name="T184" fmla="+- 0 15267 10377"/>
                                <a:gd name="T185" fmla="*/ T184 w 5115"/>
                                <a:gd name="T186" fmla="+- 0 7420 7235"/>
                                <a:gd name="T187" fmla="*/ 7420 h 1440"/>
                                <a:gd name="T188" fmla="+- 0 15213 10377"/>
                                <a:gd name="T189" fmla="*/ T188 w 5115"/>
                                <a:gd name="T190" fmla="+- 0 7373 7235"/>
                                <a:gd name="T191" fmla="*/ 7373 h 1440"/>
                                <a:gd name="T192" fmla="+- 0 15154 10377"/>
                                <a:gd name="T193" fmla="*/ T192 w 5115"/>
                                <a:gd name="T194" fmla="+- 0 7333 7235"/>
                                <a:gd name="T195" fmla="*/ 7333 h 1440"/>
                                <a:gd name="T196" fmla="+- 0 15092 10377"/>
                                <a:gd name="T197" fmla="*/ T196 w 5115"/>
                                <a:gd name="T198" fmla="+- 0 7299 7235"/>
                                <a:gd name="T199" fmla="*/ 7299 h 1440"/>
                                <a:gd name="T200" fmla="+- 0 15026 10377"/>
                                <a:gd name="T201" fmla="*/ T200 w 5115"/>
                                <a:gd name="T202" fmla="+- 0 7271 7235"/>
                                <a:gd name="T203" fmla="*/ 7271 h 1440"/>
                                <a:gd name="T204" fmla="+- 0 14957 10377"/>
                                <a:gd name="T205" fmla="*/ T204 w 5115"/>
                                <a:gd name="T206" fmla="+- 0 7251 7235"/>
                                <a:gd name="T207" fmla="*/ 7251 h 1440"/>
                                <a:gd name="T208" fmla="+- 0 14886 10377"/>
                                <a:gd name="T209" fmla="*/ T208 w 5115"/>
                                <a:gd name="T210" fmla="+- 0 7239 7235"/>
                                <a:gd name="T211" fmla="*/ 7239 h 1440"/>
                                <a:gd name="T212" fmla="+- 0 14812 10377"/>
                                <a:gd name="T213" fmla="*/ T212 w 5115"/>
                                <a:gd name="T214" fmla="+- 0 7235 7235"/>
                                <a:gd name="T215" fmla="*/ 723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15" h="1440">
                                  <a:moveTo>
                                    <a:pt x="4435" y="0"/>
                                  </a:moveTo>
                                  <a:lnTo>
                                    <a:pt x="4358" y="4"/>
                                  </a:lnTo>
                                  <a:lnTo>
                                    <a:pt x="4283" y="18"/>
                                  </a:lnTo>
                                  <a:lnTo>
                                    <a:pt x="4212" y="39"/>
                                  </a:lnTo>
                                  <a:lnTo>
                                    <a:pt x="4143" y="69"/>
                                  </a:lnTo>
                                  <a:lnTo>
                                    <a:pt x="4079" y="106"/>
                                  </a:lnTo>
                                  <a:lnTo>
                                    <a:pt x="4019" y="150"/>
                                  </a:lnTo>
                                  <a:lnTo>
                                    <a:pt x="3965" y="200"/>
                                  </a:lnTo>
                                  <a:lnTo>
                                    <a:pt x="3915" y="256"/>
                                  </a:lnTo>
                                  <a:lnTo>
                                    <a:pt x="3871" y="317"/>
                                  </a:lnTo>
                                  <a:lnTo>
                                    <a:pt x="3853" y="353"/>
                                  </a:lnTo>
                                  <a:lnTo>
                                    <a:pt x="0" y="353"/>
                                  </a:lnTo>
                                  <a:lnTo>
                                    <a:pt x="0" y="1086"/>
                                  </a:lnTo>
                                  <a:lnTo>
                                    <a:pt x="3853" y="1086"/>
                                  </a:lnTo>
                                  <a:lnTo>
                                    <a:pt x="3871" y="1122"/>
                                  </a:lnTo>
                                  <a:lnTo>
                                    <a:pt x="3915" y="1183"/>
                                  </a:lnTo>
                                  <a:lnTo>
                                    <a:pt x="3965" y="1239"/>
                                  </a:lnTo>
                                  <a:lnTo>
                                    <a:pt x="4019" y="1289"/>
                                  </a:lnTo>
                                  <a:lnTo>
                                    <a:pt x="4079" y="1333"/>
                                  </a:lnTo>
                                  <a:lnTo>
                                    <a:pt x="4143" y="1370"/>
                                  </a:lnTo>
                                  <a:lnTo>
                                    <a:pt x="4212" y="1400"/>
                                  </a:lnTo>
                                  <a:lnTo>
                                    <a:pt x="4283" y="1421"/>
                                  </a:lnTo>
                                  <a:lnTo>
                                    <a:pt x="4358" y="1435"/>
                                  </a:lnTo>
                                  <a:lnTo>
                                    <a:pt x="4435" y="1439"/>
                                  </a:lnTo>
                                  <a:lnTo>
                                    <a:pt x="4509" y="1435"/>
                                  </a:lnTo>
                                  <a:lnTo>
                                    <a:pt x="4580" y="1423"/>
                                  </a:lnTo>
                                  <a:lnTo>
                                    <a:pt x="4649" y="1403"/>
                                  </a:lnTo>
                                  <a:lnTo>
                                    <a:pt x="4715" y="1375"/>
                                  </a:lnTo>
                                  <a:lnTo>
                                    <a:pt x="4777" y="1341"/>
                                  </a:lnTo>
                                  <a:lnTo>
                                    <a:pt x="4836" y="1300"/>
                                  </a:lnTo>
                                  <a:lnTo>
                                    <a:pt x="4890" y="1254"/>
                                  </a:lnTo>
                                  <a:lnTo>
                                    <a:pt x="4939" y="1202"/>
                                  </a:lnTo>
                                  <a:lnTo>
                                    <a:pt x="4983" y="1145"/>
                                  </a:lnTo>
                                  <a:lnTo>
                                    <a:pt x="5021" y="1083"/>
                                  </a:lnTo>
                                  <a:lnTo>
                                    <a:pt x="5054" y="1017"/>
                                  </a:lnTo>
                                  <a:lnTo>
                                    <a:pt x="5079" y="947"/>
                                  </a:lnTo>
                                  <a:lnTo>
                                    <a:pt x="5098" y="874"/>
                                  </a:lnTo>
                                  <a:lnTo>
                                    <a:pt x="5110" y="798"/>
                                  </a:lnTo>
                                  <a:lnTo>
                                    <a:pt x="5114" y="720"/>
                                  </a:lnTo>
                                  <a:lnTo>
                                    <a:pt x="5110" y="641"/>
                                  </a:lnTo>
                                  <a:lnTo>
                                    <a:pt x="5098" y="565"/>
                                  </a:lnTo>
                                  <a:lnTo>
                                    <a:pt x="5079" y="492"/>
                                  </a:lnTo>
                                  <a:lnTo>
                                    <a:pt x="5054" y="422"/>
                                  </a:lnTo>
                                  <a:lnTo>
                                    <a:pt x="5021" y="356"/>
                                  </a:lnTo>
                                  <a:lnTo>
                                    <a:pt x="4983" y="294"/>
                                  </a:lnTo>
                                  <a:lnTo>
                                    <a:pt x="4939" y="237"/>
                                  </a:lnTo>
                                  <a:lnTo>
                                    <a:pt x="4890" y="185"/>
                                  </a:lnTo>
                                  <a:lnTo>
                                    <a:pt x="4836" y="138"/>
                                  </a:lnTo>
                                  <a:lnTo>
                                    <a:pt x="4777" y="98"/>
                                  </a:lnTo>
                                  <a:lnTo>
                                    <a:pt x="4715" y="64"/>
                                  </a:lnTo>
                                  <a:lnTo>
                                    <a:pt x="4649" y="36"/>
                                  </a:lnTo>
                                  <a:lnTo>
                                    <a:pt x="4580" y="16"/>
                                  </a:lnTo>
                                  <a:lnTo>
                                    <a:pt x="4509" y="4"/>
                                  </a:lnTo>
                                  <a:lnTo>
                                    <a:pt x="4435"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6"/>
                          <wps:cNvSpPr>
                            <a:spLocks/>
                          </wps:cNvSpPr>
                          <wps:spPr bwMode="auto">
                            <a:xfrm>
                              <a:off x="16551" y="699247"/>
                              <a:ext cx="179070" cy="189865"/>
                            </a:xfrm>
                            <a:custGeom>
                              <a:avLst/>
                              <a:gdLst>
                                <a:gd name="T0" fmla="+- 0 10095 9813"/>
                                <a:gd name="T1" fmla="*/ T0 w 282"/>
                                <a:gd name="T2" fmla="+- 0 8311 8311"/>
                                <a:gd name="T3" fmla="*/ 8311 h 299"/>
                                <a:gd name="T4" fmla="+- 0 9813 9813"/>
                                <a:gd name="T5" fmla="*/ T4 w 282"/>
                                <a:gd name="T6" fmla="+- 0 8311 8311"/>
                                <a:gd name="T7" fmla="*/ 8311 h 299"/>
                                <a:gd name="T8" fmla="+- 0 10095 9813"/>
                                <a:gd name="T9" fmla="*/ T8 w 282"/>
                                <a:gd name="T10" fmla="+- 0 8609 8311"/>
                                <a:gd name="T11" fmla="*/ 8609 h 299"/>
                                <a:gd name="T12" fmla="+- 0 10095 9813"/>
                                <a:gd name="T13" fmla="*/ T12 w 282"/>
                                <a:gd name="T14" fmla="+- 0 8311 8311"/>
                                <a:gd name="T15" fmla="*/ 8311 h 299"/>
                              </a:gdLst>
                              <a:ahLst/>
                              <a:cxnLst>
                                <a:cxn ang="0">
                                  <a:pos x="T1" y="T3"/>
                                </a:cxn>
                                <a:cxn ang="0">
                                  <a:pos x="T5" y="T7"/>
                                </a:cxn>
                                <a:cxn ang="0">
                                  <a:pos x="T9" y="T11"/>
                                </a:cxn>
                                <a:cxn ang="0">
                                  <a:pos x="T13" y="T15"/>
                                </a:cxn>
                              </a:cxnLst>
                              <a:rect l="0" t="0" r="r" b="b"/>
                              <a:pathLst>
                                <a:path w="282" h="299">
                                  <a:moveTo>
                                    <a:pt x="282" y="0"/>
                                  </a:moveTo>
                                  <a:lnTo>
                                    <a:pt x="0" y="0"/>
                                  </a:lnTo>
                                  <a:lnTo>
                                    <a:pt x="282" y="298"/>
                                  </a:lnTo>
                                  <a:lnTo>
                                    <a:pt x="282"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5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211015"/>
                              <a:ext cx="487680" cy="583565"/>
                            </a:xfrm>
                            <a:prstGeom prst="rect">
                              <a:avLst/>
                            </a:prstGeom>
                            <a:noFill/>
                            <a:ln>
                              <a:noFill/>
                            </a:ln>
                          </pic:spPr>
                        </pic:pic>
                        <wps:wsp>
                          <wps:cNvPr id="103" name="Rectangle 103"/>
                          <wps:cNvSpPr/>
                          <wps:spPr>
                            <a:xfrm>
                              <a:off x="12413" y="239978"/>
                              <a:ext cx="561705" cy="46101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a:off x="2916978" y="132401"/>
                            <a:ext cx="704215" cy="739140"/>
                            <a:chOff x="0" y="0"/>
                            <a:chExt cx="704215" cy="739140"/>
                          </a:xfrm>
                        </wpg:grpSpPr>
                        <pic:pic xmlns:pic="http://schemas.openxmlformats.org/drawingml/2006/picture">
                          <pic:nvPicPr>
                            <pic:cNvPr id="83" name="Picture 54"/>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421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55"/>
                          <wps:cNvSpPr>
                            <a:spLocks/>
                          </wps:cNvSpPr>
                          <wps:spPr bwMode="auto">
                            <a:xfrm>
                              <a:off x="24825" y="28963"/>
                              <a:ext cx="601345" cy="636905"/>
                            </a:xfrm>
                            <a:custGeom>
                              <a:avLst/>
                              <a:gdLst>
                                <a:gd name="T0" fmla="+- 0 14822 14349"/>
                                <a:gd name="T1" fmla="*/ T0 w 947"/>
                                <a:gd name="T2" fmla="+- 0 7464 7464"/>
                                <a:gd name="T3" fmla="*/ 7464 h 1003"/>
                                <a:gd name="T4" fmla="+- 0 14752 14349"/>
                                <a:gd name="T5" fmla="*/ T4 w 947"/>
                                <a:gd name="T6" fmla="+- 0 7469 7464"/>
                                <a:gd name="T7" fmla="*/ 7469 h 1003"/>
                                <a:gd name="T8" fmla="+- 0 14685 14349"/>
                                <a:gd name="T9" fmla="*/ T8 w 947"/>
                                <a:gd name="T10" fmla="+- 0 7485 7464"/>
                                <a:gd name="T11" fmla="*/ 7485 h 1003"/>
                                <a:gd name="T12" fmla="+- 0 14622 14349"/>
                                <a:gd name="T13" fmla="*/ T12 w 947"/>
                                <a:gd name="T14" fmla="+- 0 7510 7464"/>
                                <a:gd name="T15" fmla="*/ 7510 h 1003"/>
                                <a:gd name="T16" fmla="+- 0 14564 14349"/>
                                <a:gd name="T17" fmla="*/ T16 w 947"/>
                                <a:gd name="T18" fmla="+- 0 7544 7464"/>
                                <a:gd name="T19" fmla="*/ 7544 h 1003"/>
                                <a:gd name="T20" fmla="+- 0 14511 14349"/>
                                <a:gd name="T21" fmla="*/ T20 w 947"/>
                                <a:gd name="T22" fmla="+- 0 7586 7464"/>
                                <a:gd name="T23" fmla="*/ 7586 h 1003"/>
                                <a:gd name="T24" fmla="+- 0 14465 14349"/>
                                <a:gd name="T25" fmla="*/ T24 w 947"/>
                                <a:gd name="T26" fmla="+- 0 7636 7464"/>
                                <a:gd name="T27" fmla="*/ 7636 h 1003"/>
                                <a:gd name="T28" fmla="+- 0 14425 14349"/>
                                <a:gd name="T29" fmla="*/ T28 w 947"/>
                                <a:gd name="T30" fmla="+- 0 7692 7464"/>
                                <a:gd name="T31" fmla="*/ 7692 h 1003"/>
                                <a:gd name="T32" fmla="+- 0 14393 14349"/>
                                <a:gd name="T33" fmla="*/ T32 w 947"/>
                                <a:gd name="T34" fmla="+- 0 7753 7464"/>
                                <a:gd name="T35" fmla="*/ 7753 h 1003"/>
                                <a:gd name="T36" fmla="+- 0 14369 14349"/>
                                <a:gd name="T37" fmla="*/ T36 w 947"/>
                                <a:gd name="T38" fmla="+- 0 7820 7464"/>
                                <a:gd name="T39" fmla="*/ 7820 h 1003"/>
                                <a:gd name="T40" fmla="+- 0 14354 14349"/>
                                <a:gd name="T41" fmla="*/ T40 w 947"/>
                                <a:gd name="T42" fmla="+- 0 7891 7464"/>
                                <a:gd name="T43" fmla="*/ 7891 h 1003"/>
                                <a:gd name="T44" fmla="+- 0 14349 14349"/>
                                <a:gd name="T45" fmla="*/ T44 w 947"/>
                                <a:gd name="T46" fmla="+- 0 7965 7464"/>
                                <a:gd name="T47" fmla="*/ 7965 h 1003"/>
                                <a:gd name="T48" fmla="+- 0 14354 14349"/>
                                <a:gd name="T49" fmla="*/ T48 w 947"/>
                                <a:gd name="T50" fmla="+- 0 8039 7464"/>
                                <a:gd name="T51" fmla="*/ 8039 h 1003"/>
                                <a:gd name="T52" fmla="+- 0 14369 14349"/>
                                <a:gd name="T53" fmla="*/ T52 w 947"/>
                                <a:gd name="T54" fmla="+- 0 8110 7464"/>
                                <a:gd name="T55" fmla="*/ 8110 h 1003"/>
                                <a:gd name="T56" fmla="+- 0 14393 14349"/>
                                <a:gd name="T57" fmla="*/ T56 w 947"/>
                                <a:gd name="T58" fmla="+- 0 8176 7464"/>
                                <a:gd name="T59" fmla="*/ 8176 h 1003"/>
                                <a:gd name="T60" fmla="+- 0 14425 14349"/>
                                <a:gd name="T61" fmla="*/ T60 w 947"/>
                                <a:gd name="T62" fmla="+- 0 8238 7464"/>
                                <a:gd name="T63" fmla="*/ 8238 h 1003"/>
                                <a:gd name="T64" fmla="+- 0 14465 14349"/>
                                <a:gd name="T65" fmla="*/ T64 w 947"/>
                                <a:gd name="T66" fmla="+- 0 8294 7464"/>
                                <a:gd name="T67" fmla="*/ 8294 h 1003"/>
                                <a:gd name="T68" fmla="+- 0 14511 14349"/>
                                <a:gd name="T69" fmla="*/ T68 w 947"/>
                                <a:gd name="T70" fmla="+- 0 8343 7464"/>
                                <a:gd name="T71" fmla="*/ 8343 h 1003"/>
                                <a:gd name="T72" fmla="+- 0 14564 14349"/>
                                <a:gd name="T73" fmla="*/ T72 w 947"/>
                                <a:gd name="T74" fmla="+- 0 8385 7464"/>
                                <a:gd name="T75" fmla="*/ 8385 h 1003"/>
                                <a:gd name="T76" fmla="+- 0 14622 14349"/>
                                <a:gd name="T77" fmla="*/ T76 w 947"/>
                                <a:gd name="T78" fmla="+- 0 8419 7464"/>
                                <a:gd name="T79" fmla="*/ 8419 h 1003"/>
                                <a:gd name="T80" fmla="+- 0 14685 14349"/>
                                <a:gd name="T81" fmla="*/ T80 w 947"/>
                                <a:gd name="T82" fmla="+- 0 8445 7464"/>
                                <a:gd name="T83" fmla="*/ 8445 h 1003"/>
                                <a:gd name="T84" fmla="+- 0 14752 14349"/>
                                <a:gd name="T85" fmla="*/ T84 w 947"/>
                                <a:gd name="T86" fmla="+- 0 8461 7464"/>
                                <a:gd name="T87" fmla="*/ 8461 h 1003"/>
                                <a:gd name="T88" fmla="+- 0 14822 14349"/>
                                <a:gd name="T89" fmla="*/ T88 w 947"/>
                                <a:gd name="T90" fmla="+- 0 8466 7464"/>
                                <a:gd name="T91" fmla="*/ 8466 h 1003"/>
                                <a:gd name="T92" fmla="+- 0 14892 14349"/>
                                <a:gd name="T93" fmla="*/ T92 w 947"/>
                                <a:gd name="T94" fmla="+- 0 8461 7464"/>
                                <a:gd name="T95" fmla="*/ 8461 h 1003"/>
                                <a:gd name="T96" fmla="+- 0 14958 14349"/>
                                <a:gd name="T97" fmla="*/ T96 w 947"/>
                                <a:gd name="T98" fmla="+- 0 8445 7464"/>
                                <a:gd name="T99" fmla="*/ 8445 h 1003"/>
                                <a:gd name="T100" fmla="+- 0 15021 14349"/>
                                <a:gd name="T101" fmla="*/ T100 w 947"/>
                                <a:gd name="T102" fmla="+- 0 8419 7464"/>
                                <a:gd name="T103" fmla="*/ 8419 h 1003"/>
                                <a:gd name="T104" fmla="+- 0 15079 14349"/>
                                <a:gd name="T105" fmla="*/ T104 w 947"/>
                                <a:gd name="T106" fmla="+- 0 8385 7464"/>
                                <a:gd name="T107" fmla="*/ 8385 h 1003"/>
                                <a:gd name="T108" fmla="+- 0 15132 14349"/>
                                <a:gd name="T109" fmla="*/ T108 w 947"/>
                                <a:gd name="T110" fmla="+- 0 8343 7464"/>
                                <a:gd name="T111" fmla="*/ 8343 h 1003"/>
                                <a:gd name="T112" fmla="+- 0 15179 14349"/>
                                <a:gd name="T113" fmla="*/ T112 w 947"/>
                                <a:gd name="T114" fmla="+- 0 8294 7464"/>
                                <a:gd name="T115" fmla="*/ 8294 h 1003"/>
                                <a:gd name="T116" fmla="+- 0 15219 14349"/>
                                <a:gd name="T117" fmla="*/ T116 w 947"/>
                                <a:gd name="T118" fmla="+- 0 8238 7464"/>
                                <a:gd name="T119" fmla="*/ 8238 h 1003"/>
                                <a:gd name="T120" fmla="+- 0 15251 14349"/>
                                <a:gd name="T121" fmla="*/ T120 w 947"/>
                                <a:gd name="T122" fmla="+- 0 8176 7464"/>
                                <a:gd name="T123" fmla="*/ 8176 h 1003"/>
                                <a:gd name="T124" fmla="+- 0 15275 14349"/>
                                <a:gd name="T125" fmla="*/ T124 w 947"/>
                                <a:gd name="T126" fmla="+- 0 8110 7464"/>
                                <a:gd name="T127" fmla="*/ 8110 h 1003"/>
                                <a:gd name="T128" fmla="+- 0 15290 14349"/>
                                <a:gd name="T129" fmla="*/ T128 w 947"/>
                                <a:gd name="T130" fmla="+- 0 8039 7464"/>
                                <a:gd name="T131" fmla="*/ 8039 h 1003"/>
                                <a:gd name="T132" fmla="+- 0 15295 14349"/>
                                <a:gd name="T133" fmla="*/ T132 w 947"/>
                                <a:gd name="T134" fmla="+- 0 7965 7464"/>
                                <a:gd name="T135" fmla="*/ 7965 h 1003"/>
                                <a:gd name="T136" fmla="+- 0 15290 14349"/>
                                <a:gd name="T137" fmla="*/ T136 w 947"/>
                                <a:gd name="T138" fmla="+- 0 7891 7464"/>
                                <a:gd name="T139" fmla="*/ 7891 h 1003"/>
                                <a:gd name="T140" fmla="+- 0 15275 14349"/>
                                <a:gd name="T141" fmla="*/ T140 w 947"/>
                                <a:gd name="T142" fmla="+- 0 7820 7464"/>
                                <a:gd name="T143" fmla="*/ 7820 h 1003"/>
                                <a:gd name="T144" fmla="+- 0 15251 14349"/>
                                <a:gd name="T145" fmla="*/ T144 w 947"/>
                                <a:gd name="T146" fmla="+- 0 7753 7464"/>
                                <a:gd name="T147" fmla="*/ 7753 h 1003"/>
                                <a:gd name="T148" fmla="+- 0 15219 14349"/>
                                <a:gd name="T149" fmla="*/ T148 w 947"/>
                                <a:gd name="T150" fmla="+- 0 7692 7464"/>
                                <a:gd name="T151" fmla="*/ 7692 h 1003"/>
                                <a:gd name="T152" fmla="+- 0 15179 14349"/>
                                <a:gd name="T153" fmla="*/ T152 w 947"/>
                                <a:gd name="T154" fmla="+- 0 7636 7464"/>
                                <a:gd name="T155" fmla="*/ 7636 h 1003"/>
                                <a:gd name="T156" fmla="+- 0 15132 14349"/>
                                <a:gd name="T157" fmla="*/ T156 w 947"/>
                                <a:gd name="T158" fmla="+- 0 7586 7464"/>
                                <a:gd name="T159" fmla="*/ 7586 h 1003"/>
                                <a:gd name="T160" fmla="+- 0 15079 14349"/>
                                <a:gd name="T161" fmla="*/ T160 w 947"/>
                                <a:gd name="T162" fmla="+- 0 7544 7464"/>
                                <a:gd name="T163" fmla="*/ 7544 h 1003"/>
                                <a:gd name="T164" fmla="+- 0 15021 14349"/>
                                <a:gd name="T165" fmla="*/ T164 w 947"/>
                                <a:gd name="T166" fmla="+- 0 7510 7464"/>
                                <a:gd name="T167" fmla="*/ 7510 h 1003"/>
                                <a:gd name="T168" fmla="+- 0 14958 14349"/>
                                <a:gd name="T169" fmla="*/ T168 w 947"/>
                                <a:gd name="T170" fmla="+- 0 7485 7464"/>
                                <a:gd name="T171" fmla="*/ 7485 h 1003"/>
                                <a:gd name="T172" fmla="+- 0 14892 14349"/>
                                <a:gd name="T173" fmla="*/ T172 w 947"/>
                                <a:gd name="T174" fmla="+- 0 7469 7464"/>
                                <a:gd name="T175" fmla="*/ 7469 h 1003"/>
                                <a:gd name="T176" fmla="+- 0 14822 14349"/>
                                <a:gd name="T177" fmla="*/ T176 w 947"/>
                                <a:gd name="T178" fmla="+- 0 7464 7464"/>
                                <a:gd name="T179" fmla="*/ 7464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7" h="1003">
                                  <a:moveTo>
                                    <a:pt x="473" y="0"/>
                                  </a:moveTo>
                                  <a:lnTo>
                                    <a:pt x="403" y="5"/>
                                  </a:lnTo>
                                  <a:lnTo>
                                    <a:pt x="336" y="21"/>
                                  </a:lnTo>
                                  <a:lnTo>
                                    <a:pt x="273" y="46"/>
                                  </a:lnTo>
                                  <a:lnTo>
                                    <a:pt x="215" y="80"/>
                                  </a:lnTo>
                                  <a:lnTo>
                                    <a:pt x="162" y="122"/>
                                  </a:lnTo>
                                  <a:lnTo>
                                    <a:pt x="116" y="172"/>
                                  </a:lnTo>
                                  <a:lnTo>
                                    <a:pt x="76" y="228"/>
                                  </a:lnTo>
                                  <a:lnTo>
                                    <a:pt x="44" y="289"/>
                                  </a:lnTo>
                                  <a:lnTo>
                                    <a:pt x="20" y="356"/>
                                  </a:lnTo>
                                  <a:lnTo>
                                    <a:pt x="5" y="427"/>
                                  </a:lnTo>
                                  <a:lnTo>
                                    <a:pt x="0" y="501"/>
                                  </a:lnTo>
                                  <a:lnTo>
                                    <a:pt x="5" y="575"/>
                                  </a:lnTo>
                                  <a:lnTo>
                                    <a:pt x="20" y="646"/>
                                  </a:lnTo>
                                  <a:lnTo>
                                    <a:pt x="44" y="712"/>
                                  </a:lnTo>
                                  <a:lnTo>
                                    <a:pt x="76" y="774"/>
                                  </a:lnTo>
                                  <a:lnTo>
                                    <a:pt x="116" y="830"/>
                                  </a:lnTo>
                                  <a:lnTo>
                                    <a:pt x="162" y="879"/>
                                  </a:lnTo>
                                  <a:lnTo>
                                    <a:pt x="215" y="921"/>
                                  </a:lnTo>
                                  <a:lnTo>
                                    <a:pt x="273" y="955"/>
                                  </a:lnTo>
                                  <a:lnTo>
                                    <a:pt x="336" y="981"/>
                                  </a:lnTo>
                                  <a:lnTo>
                                    <a:pt x="403" y="997"/>
                                  </a:lnTo>
                                  <a:lnTo>
                                    <a:pt x="473" y="1002"/>
                                  </a:lnTo>
                                  <a:lnTo>
                                    <a:pt x="543" y="997"/>
                                  </a:lnTo>
                                  <a:lnTo>
                                    <a:pt x="609" y="981"/>
                                  </a:lnTo>
                                  <a:lnTo>
                                    <a:pt x="672" y="955"/>
                                  </a:lnTo>
                                  <a:lnTo>
                                    <a:pt x="730" y="921"/>
                                  </a:lnTo>
                                  <a:lnTo>
                                    <a:pt x="783" y="879"/>
                                  </a:lnTo>
                                  <a:lnTo>
                                    <a:pt x="830" y="830"/>
                                  </a:lnTo>
                                  <a:lnTo>
                                    <a:pt x="870" y="774"/>
                                  </a:lnTo>
                                  <a:lnTo>
                                    <a:pt x="902" y="712"/>
                                  </a:lnTo>
                                  <a:lnTo>
                                    <a:pt x="926" y="646"/>
                                  </a:lnTo>
                                  <a:lnTo>
                                    <a:pt x="941" y="575"/>
                                  </a:lnTo>
                                  <a:lnTo>
                                    <a:pt x="946" y="501"/>
                                  </a:lnTo>
                                  <a:lnTo>
                                    <a:pt x="941" y="427"/>
                                  </a:lnTo>
                                  <a:lnTo>
                                    <a:pt x="926" y="356"/>
                                  </a:lnTo>
                                  <a:lnTo>
                                    <a:pt x="902" y="289"/>
                                  </a:lnTo>
                                  <a:lnTo>
                                    <a:pt x="870" y="228"/>
                                  </a:lnTo>
                                  <a:lnTo>
                                    <a:pt x="830" y="172"/>
                                  </a:lnTo>
                                  <a:lnTo>
                                    <a:pt x="783" y="122"/>
                                  </a:lnTo>
                                  <a:lnTo>
                                    <a:pt x="730" y="80"/>
                                  </a:lnTo>
                                  <a:lnTo>
                                    <a:pt x="672" y="46"/>
                                  </a:lnTo>
                                  <a:lnTo>
                                    <a:pt x="609" y="21"/>
                                  </a:lnTo>
                                  <a:lnTo>
                                    <a:pt x="543" y="5"/>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58"/>
                            <pic:cNvPicPr>
                              <a:picLocks noChangeAspect="1"/>
                            </pic:cNvPicPr>
                          </pic:nvPicPr>
                          <pic:blipFill>
                            <a:blip r:embed="rId8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5163" y="144815"/>
                              <a:ext cx="460375" cy="413385"/>
                            </a:xfrm>
                            <a:prstGeom prst="rect">
                              <a:avLst/>
                            </a:prstGeom>
                            <a:noFill/>
                            <a:ln>
                              <a:noFill/>
                            </a:ln>
                          </pic:spPr>
                        </pic:pic>
                      </wpg:grpSp>
                      <wps:wsp>
                        <wps:cNvPr id="99" name="Text Box 70"/>
                        <wps:cNvSpPr txBox="1">
                          <a:spLocks noChangeArrowheads="1"/>
                        </wps:cNvSpPr>
                        <wps:spPr bwMode="auto">
                          <a:xfrm>
                            <a:off x="359968" y="281353"/>
                            <a:ext cx="240392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A1E3" w14:textId="77777777" w:rsidR="003B61D6" w:rsidRPr="00390E73" w:rsidRDefault="003B61D6" w:rsidP="00390E73">
                              <w:pPr>
                                <w:spacing w:before="0" w:line="204" w:lineRule="auto"/>
                                <w:rPr>
                                  <w:b/>
                                  <w:bCs/>
                                  <w:sz w:val="16"/>
                                  <w:szCs w:val="16"/>
                                </w:rPr>
                              </w:pPr>
                              <w:r w:rsidRPr="00390E73">
                                <w:rPr>
                                  <w:b/>
                                  <w:bCs/>
                                  <w:color w:val="FFFFFF"/>
                                  <w:sz w:val="16"/>
                                  <w:szCs w:val="16"/>
                                </w:rPr>
                                <w:t>Spilt your day up into ‘productivity chunks’ of 45/90 mins – do what works for you to get your work done</w:t>
                              </w:r>
                            </w:p>
                          </w:txbxContent>
                        </wps:txbx>
                        <wps:bodyPr rot="0" vert="horz" wrap="square" lIns="0" tIns="0" rIns="0" bIns="0" anchor="ctr" anchorCtr="0" upright="1">
                          <a:noAutofit/>
                        </wps:bodyPr>
                      </wps:wsp>
                      <wps:wsp>
                        <wps:cNvPr id="101" name="Text Box 59"/>
                        <wps:cNvSpPr txBox="1">
                          <a:spLocks noChangeArrowheads="1"/>
                        </wps:cNvSpPr>
                        <wps:spPr bwMode="auto">
                          <a:xfrm>
                            <a:off x="61882" y="239830"/>
                            <a:ext cx="203835" cy="43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5C59" w14:textId="77777777" w:rsidR="003B61D6" w:rsidRPr="00527BA4" w:rsidRDefault="003B61D6" w:rsidP="00390E73">
                              <w:pPr>
                                <w:spacing w:before="0" w:line="603" w:lineRule="exact"/>
                                <w:rPr>
                                  <w:sz w:val="48"/>
                                  <w:szCs w:val="18"/>
                                  <w:lang w:val="en-US"/>
                                </w:rPr>
                              </w:pPr>
                              <w:r w:rsidRPr="00527BA4">
                                <w:rPr>
                                  <w:color w:val="FFFFFF"/>
                                  <w:sz w:val="48"/>
                                  <w:szCs w:val="18"/>
                                  <w:lang w:val="en-US"/>
                                </w:rPr>
                                <w:t>6</w:t>
                              </w:r>
                            </w:p>
                          </w:txbxContent>
                        </wps:txbx>
                        <wps:bodyPr rot="0" vert="horz" wrap="square" lIns="0" tIns="0" rIns="0" bIns="0" anchor="t" anchorCtr="0" upright="1">
                          <a:noAutofit/>
                        </wps:bodyPr>
                      </wps:wsp>
                    </wpg:wgp>
                  </a:graphicData>
                </a:graphic>
              </wp:anchor>
            </w:drawing>
          </mc:Choice>
          <mc:Fallback>
            <w:pict>
              <v:group w14:anchorId="3B30A9DA" id="Group 122" o:spid="_x0000_s1138" style="position:absolute;left:0;text-align:left;margin-left:240.6pt;margin-top:44.35pt;width:264.7pt;height:72.05pt;z-index:251624960" coordsize="37350,101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">
                <v:group id="Group 113" o:spid="_x0000_s1139" style="position:absolute;width:37350;height:10166" coordsize="37350,10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Picture 52" o:spid="_x0000_s1140" type="#_x0000_t75" style="position:absolute;left:3847;width:33503;height:1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">
                    <v:imagedata r:id="rId82" o:title=""/>
                  </v:shape>
                  <v:shape id="Freeform 53" o:spid="_x0000_s1141" style="position:absolute;left:4220;top:165;width:32480;height:9144;visibility:visible;mso-wrap-style:square;v-text-anchor:top" coordsize="5115,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" path="m4435,r-77,4l4283,18r-71,21l4143,69r-64,37l4019,150r-54,50l3915,256r-44,61l3853,353,,353r,733l3853,1086r18,36l3915,1183r50,56l4019,1289r60,44l4143,1370r69,30l4283,1421r75,14l4435,1439r74,-4l4580,1423r69,-20l4715,1375r62,-34l4836,1300r54,-46l4939,1202r44,-57l5021,1083r33,-66l5079,947r19,-73l5110,798r4,-78l5110,641r-12,-76l5079,492r-25,-70l5021,356r-38,-62l4939,237r-49,-52l4836,138,4777,98,4715,64,4649,36,4580,16,4509,4,4435,xe" fillcolor="#0989b1 [3209]" stroked="f">
                    <v:path arrowok="t" o:connecttype="custom" o:connectlocs="2816225,4594225;2767330,4596765;2719705,4605655;2674620,4618990;2630805,4638040;2590165,4661535;2552065,4689475;2517775,4721225;2486025,4756785;2458085,4795520;2446655,4818380;0,4818380;0,5283835;2446655,5283835;2458085,5306695;2486025,5345430;2517775,5380990;2552065,5412740;2590165,5440680;2630805,5464175;2674620,5483225;2719705,5496560;2767330,5505450;2816225,5507990;2863215,5505450;2908300,5497830;2952115,5485130;2994025,5467350;3033395,5445760;3070860,5419725;3105150,5390515;3136265,5357495;3164205,5321300;3188335,5281930;3209290,5240020;3225165,5195570;3237230,5149215;3244850,5100955;3247390,5051425;3244850,5001260;3237230,4953000;3225165,4906645;3209290,4862195;3188335,4820285;3164205,4780915;3136265,4744720;3105150,4711700;3070860,4681855;3033395,4656455;2994025,4634865;2952115,4617085;2908300,4604385;2863215,4596765;2816225,4594225" o:connectangles="0,0,0,0,0,0,0,0,0,0,0,0,0,0,0,0,0,0,0,0,0,0,0,0,0,0,0,0,0,0,0,0,0,0,0,0,0,0,0,0,0,0,0,0,0,0,0,0,0,0,0,0,0,0"/>
                  </v:shape>
                  <v:shape id="Freeform 56" o:spid="_x0000_s1142" style="position:absolute;left:165;top:6992;width:1791;height:1899;visibility:visible;mso-wrap-style:square;v-text-anchor:top" coordsize="28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" path="m282,l,,282,298,282,xe" fillcolor="#0989b1 [3209]" stroked="f">
                    <v:path arrowok="t" o:connecttype="custom" o:connectlocs="179070,5277485;0,5277485;179070,5466715;179070,5277485" o:connectangles="0,0,0,0"/>
                  </v:shape>
                  <v:shape id="Picture 57" o:spid="_x0000_s1143" type="#_x0000_t75" style="position:absolute;top:2110;width:4876;height:5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">
                    <v:imagedata r:id="rId83" o:title=""/>
                  </v:shape>
                  <v:rect id="Rectangle 103" o:spid="_x0000_s1144" style="position:absolute;left:124;top:2399;width:5617;height:46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" fillcolor="#0989b1 [3209]" stroked="f" strokeweight="1pt"/>
                </v:group>
                <v:group id="Group 116" o:spid="_x0000_s1145" style="position:absolute;left:29169;top:1324;width:7042;height:7391" coordsize="7042,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Picture 54" o:spid="_x0000_s1146" type="#_x0000_t75" style="position:absolute;width:7042;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">
                    <v:imagedata r:id="rId84" o:title=""/>
                    <v:path arrowok="t"/>
                  </v:shape>
                  <v:shape id="Freeform 55" o:spid="_x0000_s1147" style="position:absolute;left:248;top:289;width:6013;height:6369;visibility:visible;mso-wrap-style:square;v-text-anchor:top" coordsize="947,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" path="m473,l403,5,336,21,273,46,215,80r-53,42l116,172,76,228,44,289,20,356,5,427,,501r5,74l20,646r24,66l76,774r40,56l162,879r53,42l273,955r63,26l403,997r70,5l543,997r66,-16l672,955r58,-34l783,879r47,-49l870,774r32,-62l926,646r15,-71l946,501r-5,-74l926,356,902,289,870,228,830,172,783,122,730,80,672,46,609,21,543,5,473,xe" stroked="f">
                    <v:path arrowok="t" o:connecttype="custom" o:connectlocs="300355,4739640;255905,4742815;213360,4752975;173355,4768850;136525,4790440;102870,4817110;73660,4848860;48260,4884420;27940,4923155;12700,4965700;3175,5010785;0,5057775;3175,5104765;12700,5149850;27940,5191760;48260,5231130;73660,5266690;102870,5297805;136525,5324475;173355,5346065;213360,5362575;255905,5372735;300355,5375910;344805,5372735;386715,5362575;426720,5346065;463550,5324475;497205,5297805;527050,5266690;552450,5231130;572770,5191760;588010,5149850;597535,5104765;600710,5057775;597535,5010785;588010,4965700;572770,4923155;552450,4884420;527050,4848860;497205,4817110;463550,4790440;426720,4768850;386715,4752975;344805,4742815;300355,4739640" o:connectangles="0,0,0,0,0,0,0,0,0,0,0,0,0,0,0,0,0,0,0,0,0,0,0,0,0,0,0,0,0,0,0,0,0,0,0,0,0,0,0,0,0,0,0,0,0"/>
                  </v:shape>
                  <v:shape id="Picture 58" o:spid="_x0000_s1148" type="#_x0000_t75" style="position:absolute;left:951;top:1448;width:4604;height:4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">
                    <v:imagedata r:id="rId85" o:title="" recolortarget="#043c4e [1449]"/>
                  </v:shape>
                </v:group>
                <v:shape id="Text Box 70" o:spid="_x0000_s1149" type="#_x0000_t202" style="position:absolute;left:3599;top:2813;width:24039;height:3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" filled="f" stroked="f">
                  <v:textbox inset="0,0,0,0">
                    <w:txbxContent>
                      <w:p w14:paraId="6143A1E3" w14:textId="77777777" w:rsidR="003B61D6" w:rsidRPr="00390E73" w:rsidRDefault="003B61D6" w:rsidP="00390E73">
                        <w:pPr>
                          <w:spacing w:before="0" w:line="204" w:lineRule="auto"/>
                          <w:rPr>
                            <w:b/>
                            <w:bCs/>
                            <w:sz w:val="16"/>
                            <w:szCs w:val="16"/>
                          </w:rPr>
                        </w:pPr>
                        <w:r w:rsidRPr="00390E73">
                          <w:rPr>
                            <w:b/>
                            <w:bCs/>
                            <w:color w:val="FFFFFF"/>
                            <w:sz w:val="16"/>
                            <w:szCs w:val="16"/>
                          </w:rPr>
                          <w:t>Spilt your day up into ‘productivity chunks’ of 45/90 mins – do what works for you to get your work done</w:t>
                        </w:r>
                      </w:p>
                    </w:txbxContent>
                  </v:textbox>
                </v:shape>
                <v:shape id="Text Box 59" o:spid="_x0000_s1150" type="#_x0000_t202" style="position:absolute;left:618;top:2398;width:2039;height:4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" filled="f" stroked="f">
                  <v:textbox inset="0,0,0,0">
                    <w:txbxContent>
                      <w:p w14:paraId="7AA65C59" w14:textId="77777777" w:rsidR="003B61D6" w:rsidRPr="00527BA4" w:rsidRDefault="003B61D6" w:rsidP="00390E73">
                        <w:pPr>
                          <w:spacing w:before="0" w:line="603" w:lineRule="exact"/>
                          <w:rPr>
                            <w:sz w:val="48"/>
                            <w:szCs w:val="18"/>
                            <w:lang w:val="en-US"/>
                          </w:rPr>
                        </w:pPr>
                        <w:r w:rsidRPr="00527BA4">
                          <w:rPr>
                            <w:color w:val="FFFFFF"/>
                            <w:sz w:val="48"/>
                            <w:szCs w:val="18"/>
                            <w:lang w:val="en-US"/>
                          </w:rPr>
                          <w:t>6</w:t>
                        </w:r>
                      </w:p>
                    </w:txbxContent>
                  </v:textbox>
                </v:shape>
              </v:group>
            </w:pict>
          </mc:Fallback>
        </mc:AlternateContent>
      </w:r>
      <w:r w:rsidR="00987B51">
        <w:br w:type="page"/>
      </w:r>
    </w:p>
    <w:p w14:paraId="131A3F1C" w14:textId="77777777" w:rsidR="003C32FA" w:rsidRDefault="003C32FA" w:rsidP="003C32FA">
      <w:pPr>
        <w:pStyle w:val="Heading1"/>
      </w:pPr>
      <w:r>
        <w:lastRenderedPageBreak/>
        <w:t>Customer focus, support and connection</w:t>
      </w:r>
    </w:p>
    <w:p w14:paraId="70F3C353" w14:textId="3FF733EB" w:rsidR="003C32FA" w:rsidRDefault="007C54E3" w:rsidP="003C32FA">
      <w:r>
        <w:t xml:space="preserve">As CVOID-19 forces more and more of us to work flexibly and remotely, some of your Stakeholders and Clients will value more interaction with you.  If you can add value with them on tips and things that have helped you set up working remotely, we would encourage you to do so.  Now is the time for connectedness, a personal touch goes along way.  Ask them how they are going with the change and transition. </w:t>
      </w:r>
    </w:p>
    <w:p w14:paraId="098F84E2" w14:textId="77777777" w:rsidR="007C54E3" w:rsidRDefault="007C54E3" w:rsidP="003C32FA"/>
    <w:p w14:paraId="3DB1E934" w14:textId="5E7E9057" w:rsidR="003C32FA" w:rsidRDefault="007C54E3" w:rsidP="003C32FA">
      <w:pPr>
        <w:spacing w:before="240" w:after="240"/>
        <w:jc w:val="center"/>
      </w:pPr>
      <w:r>
        <w:rPr>
          <w:noProof/>
        </w:rPr>
        <w:drawing>
          <wp:inline distT="0" distB="0" distL="0" distR="0" wp14:anchorId="38743F95" wp14:editId="57A91DAB">
            <wp:extent cx="3606800" cy="224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ort.jpeg"/>
                    <pic:cNvPicPr/>
                  </pic:nvPicPr>
                  <pic:blipFill>
                    <a:blip r:embed="rId86">
                      <a:extLst>
                        <a:ext uri="{28A0092B-C50C-407E-A947-70E740481C1C}">
                          <a14:useLocalDpi xmlns:a14="http://schemas.microsoft.com/office/drawing/2010/main" val="0"/>
                        </a:ext>
                      </a:extLst>
                    </a:blip>
                    <a:stretch>
                      <a:fillRect/>
                    </a:stretch>
                  </pic:blipFill>
                  <pic:spPr>
                    <a:xfrm>
                      <a:off x="0" y="0"/>
                      <a:ext cx="3606800" cy="2247900"/>
                    </a:xfrm>
                    <a:prstGeom prst="rect">
                      <a:avLst/>
                    </a:prstGeom>
                  </pic:spPr>
                </pic:pic>
              </a:graphicData>
            </a:graphic>
          </wp:inline>
        </w:drawing>
      </w:r>
    </w:p>
    <w:p w14:paraId="3E861BA9" w14:textId="3D534610" w:rsidR="003C32FA" w:rsidRPr="00491029" w:rsidRDefault="003C32FA" w:rsidP="003C32FA">
      <w:pPr>
        <w:pStyle w:val="Heading2"/>
        <w:rPr>
          <w:color w:val="000000" w:themeColor="text1"/>
        </w:rPr>
      </w:pPr>
      <w:r w:rsidRPr="00491029">
        <w:rPr>
          <w:color w:val="000000" w:themeColor="text1"/>
        </w:rPr>
        <w:t xml:space="preserve">Key Messages </w:t>
      </w:r>
      <w:r w:rsidR="007C54E3">
        <w:rPr>
          <w:color w:val="000000" w:themeColor="text1"/>
        </w:rPr>
        <w:t>for Customers</w:t>
      </w:r>
    </w:p>
    <w:p w14:paraId="39E006A6" w14:textId="7693975C" w:rsidR="003C32FA" w:rsidRDefault="003C32FA" w:rsidP="00EB4952">
      <w:pPr>
        <w:pStyle w:val="ListParagraph"/>
        <w:numPr>
          <w:ilvl w:val="0"/>
          <w:numId w:val="11"/>
        </w:numPr>
        <w:ind w:left="360"/>
      </w:pPr>
      <w:r>
        <w:t>Business as usual</w:t>
      </w:r>
    </w:p>
    <w:p w14:paraId="626BE97E" w14:textId="735DEB43" w:rsidR="003C32FA" w:rsidRDefault="003C32FA" w:rsidP="00EB4952">
      <w:pPr>
        <w:pStyle w:val="ListParagraph"/>
        <w:numPr>
          <w:ilvl w:val="0"/>
          <w:numId w:val="11"/>
        </w:numPr>
        <w:ind w:left="360"/>
      </w:pPr>
      <w:r>
        <w:t>We are here to support our</w:t>
      </w:r>
      <w:r w:rsidR="007C54E3">
        <w:t xml:space="preserve"> Community</w:t>
      </w:r>
    </w:p>
    <w:p w14:paraId="60E962C9" w14:textId="48C859F2" w:rsidR="003C32FA" w:rsidRDefault="003C32FA" w:rsidP="00EB4952">
      <w:pPr>
        <w:pStyle w:val="ListParagraph"/>
        <w:numPr>
          <w:ilvl w:val="0"/>
          <w:numId w:val="11"/>
        </w:numPr>
        <w:ind w:left="360"/>
      </w:pPr>
      <w:r>
        <w:t xml:space="preserve">We are considerate and calm in </w:t>
      </w:r>
      <w:r w:rsidR="007C54E3">
        <w:t>listening to their needs and solving their problems</w:t>
      </w:r>
    </w:p>
    <w:p w14:paraId="747F94F4" w14:textId="15A39017" w:rsidR="003C32FA" w:rsidRDefault="003C32FA" w:rsidP="00EB4952">
      <w:pPr>
        <w:pStyle w:val="ListParagraph"/>
        <w:numPr>
          <w:ilvl w:val="0"/>
          <w:numId w:val="11"/>
        </w:numPr>
        <w:ind w:left="360"/>
      </w:pPr>
      <w:r>
        <w:t>We are caring and empathetic</w:t>
      </w:r>
      <w:r w:rsidR="007C54E3">
        <w:t xml:space="preserve"> </w:t>
      </w:r>
    </w:p>
    <w:p w14:paraId="5D824FF9" w14:textId="6E75EF2D" w:rsidR="003C32FA" w:rsidRDefault="003C32FA" w:rsidP="003C32FA">
      <w:r>
        <w:t xml:space="preserve">Our </w:t>
      </w:r>
      <w:r w:rsidR="007C54E3">
        <w:t xml:space="preserve">Stakeholders and Clients </w:t>
      </w:r>
      <w:r>
        <w:t>are also navigating uncertain times, it is important we give consistent messages in our response to the current COVID-19 situation.</w:t>
      </w:r>
    </w:p>
    <w:p w14:paraId="76EA5F78" w14:textId="74F83908" w:rsidR="00987B51" w:rsidRDefault="007C54E3" w:rsidP="003C32FA">
      <w:r>
        <w:t xml:space="preserve">Let’s be proactive, </w:t>
      </w:r>
      <w:r w:rsidR="005A175C">
        <w:t>caring and set</w:t>
      </w:r>
      <w:r w:rsidR="003C32FA">
        <w:t xml:space="preserve"> expectations to ensure </w:t>
      </w:r>
      <w:r w:rsidR="005A175C">
        <w:t>you</w:t>
      </w:r>
      <w:r w:rsidR="003C32FA">
        <w:t xml:space="preserve"> maintain their trust and support.</w:t>
      </w:r>
    </w:p>
    <w:p w14:paraId="2347A572" w14:textId="0EA2D4F1" w:rsidR="003C32FA" w:rsidRDefault="003C32FA">
      <w:pPr>
        <w:keepNext w:val="0"/>
        <w:keepLines w:val="0"/>
        <w:autoSpaceDE/>
        <w:autoSpaceDN/>
        <w:adjustRightInd/>
        <w:spacing w:before="0"/>
        <w:jc w:val="left"/>
      </w:pPr>
      <w:r>
        <w:br w:type="page"/>
      </w:r>
    </w:p>
    <w:p w14:paraId="516DA6E5" w14:textId="276C36EA" w:rsidR="000C194A" w:rsidRPr="000C194A" w:rsidRDefault="003C32FA" w:rsidP="00BC33EF">
      <w:pPr>
        <w:pStyle w:val="Heading1"/>
      </w:pPr>
      <w:r>
        <w:lastRenderedPageBreak/>
        <w:t>Setting up your virtual office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7"/>
      </w:tblGrid>
      <w:tr w:rsidR="000C194A" w14:paraId="3D05FA32" w14:textId="77777777" w:rsidTr="000C194A">
        <w:tc>
          <w:tcPr>
            <w:tcW w:w="5524" w:type="dxa"/>
          </w:tcPr>
          <w:p w14:paraId="3520D850" w14:textId="77777777" w:rsidR="00BC33EF" w:rsidRDefault="00BC33EF" w:rsidP="000C194A"/>
          <w:p w14:paraId="38BC33A1" w14:textId="7D83675A" w:rsidR="000C194A" w:rsidRDefault="000C194A" w:rsidP="000C194A">
            <w:r>
              <w:t>Identify a focused workspace in your home, with good ergonomics, light and sound. Find a space away from ‘high traffic’ zones in your house if possible especially if you have family members or house-mates coming and going. If you live with others, using signals to show you're in focused work time is useful, even if this is just closing a door.</w:t>
            </w:r>
          </w:p>
          <w:p w14:paraId="0D4CB2B4" w14:textId="77777777" w:rsidR="000C194A" w:rsidRDefault="000C194A" w:rsidP="000C194A">
            <w:pPr>
              <w:pStyle w:val="Body"/>
              <w:ind w:left="0"/>
              <w:rPr>
                <w:lang w:eastAsia="en-US"/>
              </w:rPr>
            </w:pPr>
          </w:p>
        </w:tc>
        <w:tc>
          <w:tcPr>
            <w:tcW w:w="4107" w:type="dxa"/>
          </w:tcPr>
          <w:p w14:paraId="52706600" w14:textId="7F544215" w:rsidR="000C194A" w:rsidRDefault="000C194A" w:rsidP="000C194A">
            <w:pPr>
              <w:pStyle w:val="Body"/>
              <w:ind w:left="0"/>
              <w:jc w:val="right"/>
              <w:rPr>
                <w:lang w:eastAsia="en-US"/>
              </w:rPr>
            </w:pPr>
            <w:r>
              <w:rPr>
                <w:noProof/>
                <w:lang w:eastAsia="en-US"/>
              </w:rPr>
              <w:drawing>
                <wp:inline distT="0" distB="0" distL="0" distR="0" wp14:anchorId="5E780934" wp14:editId="667089BD">
                  <wp:extent cx="2166699" cy="1470236"/>
                  <wp:effectExtent l="0" t="0" r="5080" b="3175"/>
                  <wp:docPr id="23" name="Picture 23" descr="A person sitting at a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 from hom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82737" cy="1481119"/>
                          </a:xfrm>
                          <a:prstGeom prst="rect">
                            <a:avLst/>
                          </a:prstGeom>
                        </pic:spPr>
                      </pic:pic>
                    </a:graphicData>
                  </a:graphic>
                </wp:inline>
              </w:drawing>
            </w:r>
          </w:p>
        </w:tc>
      </w:tr>
    </w:tbl>
    <w:p w14:paraId="7CCBD47B" w14:textId="09482D75" w:rsidR="003C32FA" w:rsidRDefault="003C32FA" w:rsidP="003C32FA">
      <w:r>
        <w:t>With enhanced flexibility comes enhanced responsibility to ensure that we each continue to practice good security behaviours will all of our data and information. There are simple things you can do to make sure you practice good security when working remotely.</w:t>
      </w:r>
    </w:p>
    <w:p w14:paraId="41AF54E7" w14:textId="0A0031EB" w:rsidR="003C32FA" w:rsidRDefault="003C32FA" w:rsidP="00EB4952">
      <w:pPr>
        <w:pStyle w:val="ListParagraph"/>
        <w:numPr>
          <w:ilvl w:val="0"/>
          <w:numId w:val="12"/>
        </w:numPr>
        <w:ind w:left="360"/>
      </w:pPr>
      <w:r>
        <w:t>Ensure your computer has the latest updates installed.</w:t>
      </w:r>
    </w:p>
    <w:p w14:paraId="38CD1B7C" w14:textId="66376543" w:rsidR="003C32FA" w:rsidRDefault="003C32FA" w:rsidP="00EB4952">
      <w:pPr>
        <w:pStyle w:val="ListParagraph"/>
        <w:numPr>
          <w:ilvl w:val="0"/>
          <w:numId w:val="12"/>
        </w:numPr>
        <w:ind w:left="360"/>
      </w:pPr>
      <w:r>
        <w:t>Take your laptop, power adapter, headset</w:t>
      </w:r>
      <w:r w:rsidR="000B57D5">
        <w:t xml:space="preserve">, </w:t>
      </w:r>
      <w:r>
        <w:t xml:space="preserve">mouse </w:t>
      </w:r>
      <w:r w:rsidR="000B57D5">
        <w:t xml:space="preserve">any ergonomic requirements </w:t>
      </w:r>
      <w:r>
        <w:t>home with you each night. Leave monitors, cables, adaptors in the office.</w:t>
      </w:r>
    </w:p>
    <w:p w14:paraId="470FEB5E" w14:textId="23B25426" w:rsidR="003C32FA" w:rsidRDefault="003C32FA" w:rsidP="00EB4952">
      <w:pPr>
        <w:pStyle w:val="ListParagraph"/>
        <w:numPr>
          <w:ilvl w:val="0"/>
          <w:numId w:val="12"/>
        </w:numPr>
        <w:ind w:left="360"/>
      </w:pPr>
      <w:r>
        <w:t xml:space="preserve">Read and understand </w:t>
      </w:r>
      <w:r w:rsidR="000B57D5">
        <w:t>Inspired People Solutions’ IT, OHS and Working from Home</w:t>
      </w:r>
      <w:r>
        <w:t xml:space="preserve"> Policy.</w:t>
      </w:r>
    </w:p>
    <w:p w14:paraId="52E1A3B0" w14:textId="79EE18AE" w:rsidR="003C32FA" w:rsidRDefault="003C32FA" w:rsidP="00EB4952">
      <w:pPr>
        <w:pStyle w:val="ListParagraph"/>
        <w:numPr>
          <w:ilvl w:val="0"/>
          <w:numId w:val="12"/>
        </w:numPr>
        <w:ind w:left="360"/>
      </w:pPr>
      <w:r>
        <w:t xml:space="preserve">Learn how to use </w:t>
      </w:r>
      <w:r w:rsidR="000B57D5">
        <w:t>our</w:t>
      </w:r>
      <w:r>
        <w:t xml:space="preserve"> digital collaboration tools. </w:t>
      </w:r>
    </w:p>
    <w:p w14:paraId="10889228" w14:textId="0860E4B1" w:rsidR="003C32FA" w:rsidRDefault="003C32FA" w:rsidP="00EB4952">
      <w:pPr>
        <w:pStyle w:val="ListParagraph"/>
        <w:numPr>
          <w:ilvl w:val="0"/>
          <w:numId w:val="12"/>
        </w:numPr>
        <w:ind w:left="360"/>
      </w:pPr>
      <w:r>
        <w:t xml:space="preserve">Know how to connect to </w:t>
      </w:r>
      <w:r w:rsidR="000B57D5">
        <w:t>Inspired People Solution’</w:t>
      </w:r>
      <w:r>
        <w:t xml:space="preserve">s Virtual Private Network (VPN). </w:t>
      </w:r>
    </w:p>
    <w:p w14:paraId="0BA7BF34" w14:textId="023EA653" w:rsidR="000B57D5" w:rsidRDefault="003C32FA" w:rsidP="000B57D5">
      <w:pPr>
        <w:pStyle w:val="ListParagraph"/>
        <w:numPr>
          <w:ilvl w:val="0"/>
          <w:numId w:val="12"/>
        </w:numPr>
        <w:ind w:left="426" w:hanging="426"/>
      </w:pPr>
      <w:r>
        <w:t xml:space="preserve">You will need to </w:t>
      </w:r>
      <w:r w:rsidR="000B57D5">
        <w:t xml:space="preserve">have access to our shared drives. </w:t>
      </w:r>
    </w:p>
    <w:p w14:paraId="47A980DE" w14:textId="28B29391" w:rsidR="000B57D5" w:rsidRPr="000B57D5" w:rsidRDefault="000B57D5" w:rsidP="000B57D5">
      <w:pPr>
        <w:pStyle w:val="ListParagraph"/>
        <w:keepNext w:val="0"/>
        <w:keepLines w:val="0"/>
        <w:numPr>
          <w:ilvl w:val="0"/>
          <w:numId w:val="12"/>
        </w:numPr>
        <w:autoSpaceDE/>
        <w:autoSpaceDN/>
        <w:adjustRightInd/>
        <w:spacing w:before="240"/>
        <w:ind w:left="426" w:hanging="426"/>
        <w:jc w:val="left"/>
        <w:rPr>
          <w:rFonts w:ascii="Times New Roman" w:hAnsi="Times New Roman" w:cs="Times New Roman"/>
          <w:color w:val="auto"/>
          <w:sz w:val="24"/>
          <w:szCs w:val="24"/>
          <w:lang w:val="en-AU" w:eastAsia="en-GB"/>
        </w:rPr>
      </w:pPr>
      <w:r>
        <w:t xml:space="preserve">Ensure you have appropriate data, and </w:t>
      </w:r>
      <w:proofErr w:type="spellStart"/>
      <w:r>
        <w:t>wifi</w:t>
      </w:r>
      <w:proofErr w:type="spellEnd"/>
      <w:r>
        <w:t xml:space="preserve"> access at your home.  During CVOID-19, if you require more data, follow this link to your Telco to arrange to have an upgrade in data, if so required.  Also, please feel free to touch base with our IT Business Partner, Jay Cooper of Phat Pixel who will help you with your IT needs.  </w:t>
      </w:r>
      <w:hyperlink r:id="rId88" w:tgtFrame="_blank" w:history="1">
        <w:r w:rsidRPr="000B57D5">
          <w:rPr>
            <w:rStyle w:val="Hyperlink"/>
            <w:color w:val="385898"/>
            <w:sz w:val="21"/>
            <w:szCs w:val="21"/>
            <w:shd w:val="clear" w:color="auto" w:fill="FFFFFF"/>
          </w:rPr>
          <w:t>https://www.whistleout.com.au/…/every-telco-COVID-19-corona…</w:t>
        </w:r>
      </w:hyperlink>
    </w:p>
    <w:p w14:paraId="6AAC7DF5" w14:textId="77777777" w:rsidR="000B57D5" w:rsidRDefault="000B57D5" w:rsidP="000B57D5"/>
    <w:p w14:paraId="2A986B61" w14:textId="345C3ACF" w:rsidR="003C32FA" w:rsidRDefault="003C32FA">
      <w:pPr>
        <w:keepNext w:val="0"/>
        <w:keepLines w:val="0"/>
        <w:autoSpaceDE/>
        <w:autoSpaceDN/>
        <w:adjustRightInd/>
        <w:spacing w:before="0"/>
        <w:jc w:val="left"/>
      </w:pPr>
      <w:r>
        <w:br w:type="page"/>
      </w:r>
    </w:p>
    <w:p w14:paraId="0F621F67" w14:textId="0FED208A" w:rsidR="003C32FA" w:rsidRDefault="003C32FA" w:rsidP="003C32FA">
      <w:pPr>
        <w:pStyle w:val="Heading1"/>
      </w:pPr>
      <w:r>
        <w:lastRenderedPageBreak/>
        <w:t>Working Remotely</w:t>
      </w:r>
      <w:r w:rsidR="000B57D5">
        <w:t xml:space="preserve"> |</w:t>
      </w:r>
      <w:r>
        <w:t xml:space="preserve"> A Checklist for Implementation</w:t>
      </w:r>
    </w:p>
    <w:p w14:paraId="425B7C13" w14:textId="5165F4D0" w:rsidR="003C32FA" w:rsidRDefault="003C32FA" w:rsidP="003C32FA">
      <w:r>
        <w:t xml:space="preserve">Lastly, consider sharing the following tips and resources with </w:t>
      </w:r>
      <w:r w:rsidR="000B57D5">
        <w:t xml:space="preserve">Managers and Employees </w:t>
      </w:r>
      <w:r w:rsidR="00F71FAC">
        <w:t>t</w:t>
      </w:r>
      <w:r>
        <w:t>o help them be successful while working remotely.</w:t>
      </w:r>
    </w:p>
    <w:p w14:paraId="6A170E4F" w14:textId="57ACE27E" w:rsidR="003C32FA" w:rsidRDefault="003C32FA" w:rsidP="00EB4952">
      <w:pPr>
        <w:pStyle w:val="ListParagraph"/>
        <w:numPr>
          <w:ilvl w:val="0"/>
          <w:numId w:val="13"/>
        </w:numPr>
        <w:ind w:left="360"/>
      </w:pPr>
      <w:r>
        <w:t>Designate a workspace for focus in your home</w:t>
      </w:r>
    </w:p>
    <w:p w14:paraId="640AA6E0" w14:textId="5F2C35AD" w:rsidR="003C32FA" w:rsidRDefault="003C32FA" w:rsidP="00EB4952">
      <w:pPr>
        <w:pStyle w:val="ListParagraph"/>
        <w:numPr>
          <w:ilvl w:val="0"/>
          <w:numId w:val="13"/>
        </w:numPr>
        <w:ind w:left="360"/>
      </w:pPr>
      <w:r>
        <w:t>Develop a daily routine</w:t>
      </w:r>
      <w:r w:rsidR="00595159">
        <w:t xml:space="preserve"> | Write your To-Do List and chunk out your diary for allocation of those Tasks | DO NOT forget to set your Timer for every hour to ensure you get up and stretch at those times.</w:t>
      </w:r>
    </w:p>
    <w:p w14:paraId="25813955" w14:textId="2FD4F0F5" w:rsidR="003C32FA" w:rsidRDefault="003C32FA" w:rsidP="00EB4952">
      <w:pPr>
        <w:pStyle w:val="ListParagraph"/>
        <w:numPr>
          <w:ilvl w:val="0"/>
          <w:numId w:val="13"/>
        </w:numPr>
        <w:ind w:left="360"/>
      </w:pPr>
      <w:r>
        <w:t>Embrace technology tools for collaboration</w:t>
      </w:r>
    </w:p>
    <w:p w14:paraId="1A85C59B" w14:textId="2EA6DC16" w:rsidR="003C32FA" w:rsidRDefault="003C32FA" w:rsidP="00EB4952">
      <w:pPr>
        <w:pStyle w:val="ListParagraph"/>
        <w:numPr>
          <w:ilvl w:val="0"/>
          <w:numId w:val="13"/>
        </w:numPr>
        <w:ind w:left="360"/>
      </w:pPr>
      <w:r>
        <w:t xml:space="preserve">Communicate frequently with your </w:t>
      </w:r>
      <w:r w:rsidR="000B57D5">
        <w:t>Manager &amp; T</w:t>
      </w:r>
      <w:r>
        <w:t>eam</w:t>
      </w:r>
    </w:p>
    <w:p w14:paraId="5C2F5E94" w14:textId="49339E5B" w:rsidR="003C32FA" w:rsidRDefault="003C32FA" w:rsidP="00EB4952">
      <w:pPr>
        <w:pStyle w:val="ListParagraph"/>
        <w:numPr>
          <w:ilvl w:val="0"/>
          <w:numId w:val="13"/>
        </w:numPr>
        <w:ind w:left="360"/>
      </w:pPr>
      <w:r>
        <w:t xml:space="preserve">Communicate openly with your </w:t>
      </w:r>
      <w:r w:rsidR="000B57D5">
        <w:t>C</w:t>
      </w:r>
      <w:r>
        <w:t>lients</w:t>
      </w:r>
    </w:p>
    <w:p w14:paraId="289AA129" w14:textId="59670B6B" w:rsidR="003C32FA" w:rsidRDefault="003C32FA" w:rsidP="00EB4952">
      <w:pPr>
        <w:pStyle w:val="ListParagraph"/>
        <w:numPr>
          <w:ilvl w:val="0"/>
          <w:numId w:val="13"/>
        </w:numPr>
        <w:ind w:left="360"/>
      </w:pPr>
      <w:r>
        <w:t xml:space="preserve">Do not over-rely on email/instant messenger </w:t>
      </w:r>
      <w:r w:rsidRPr="003C32FA">
        <w:rPr>
          <w:rFonts w:ascii="Calibri" w:hAnsi="Calibri" w:cs="Calibri"/>
        </w:rPr>
        <w:t>–</w:t>
      </w:r>
      <w:r>
        <w:t xml:space="preserve"> use the phone to ring your colleagues</w:t>
      </w:r>
    </w:p>
    <w:p w14:paraId="679EFFCB" w14:textId="38725234" w:rsidR="003C32FA" w:rsidRDefault="003C32FA" w:rsidP="00EB4952">
      <w:pPr>
        <w:pStyle w:val="ListParagraph"/>
        <w:numPr>
          <w:ilvl w:val="0"/>
          <w:numId w:val="13"/>
        </w:numPr>
        <w:ind w:left="360"/>
      </w:pPr>
      <w:r>
        <w:t>Remain contactable</w:t>
      </w:r>
    </w:p>
    <w:p w14:paraId="66606695" w14:textId="67611835" w:rsidR="003C32FA" w:rsidRDefault="003C32FA" w:rsidP="00EB4952">
      <w:pPr>
        <w:pStyle w:val="ListParagraph"/>
        <w:numPr>
          <w:ilvl w:val="0"/>
          <w:numId w:val="13"/>
        </w:numPr>
        <w:ind w:left="360"/>
      </w:pPr>
      <w:r>
        <w:t xml:space="preserve">Block your calendar for </w:t>
      </w:r>
      <w:r w:rsidRPr="003C32FA">
        <w:rPr>
          <w:rFonts w:ascii="Calibri" w:hAnsi="Calibri" w:cs="Calibri"/>
        </w:rPr>
        <w:t>“</w:t>
      </w:r>
      <w:r>
        <w:t>working time</w:t>
      </w:r>
      <w:r w:rsidRPr="003C32FA">
        <w:rPr>
          <w:rFonts w:ascii="Calibri" w:hAnsi="Calibri" w:cs="Calibri"/>
        </w:rPr>
        <w:t>”</w:t>
      </w:r>
      <w:r>
        <w:t xml:space="preserve"> and set targets for productivity</w:t>
      </w:r>
    </w:p>
    <w:p w14:paraId="5AB8DBD2" w14:textId="255D9F09" w:rsidR="003C32FA" w:rsidRDefault="003C32FA" w:rsidP="00EB4952">
      <w:pPr>
        <w:pStyle w:val="ListParagraph"/>
        <w:numPr>
          <w:ilvl w:val="0"/>
          <w:numId w:val="13"/>
        </w:numPr>
        <w:ind w:left="360"/>
      </w:pPr>
      <w:r>
        <w:t>Dedicate time for informal social interactions</w:t>
      </w:r>
    </w:p>
    <w:p w14:paraId="5148F77B" w14:textId="7064C3B0" w:rsidR="003C32FA" w:rsidRDefault="003C32FA" w:rsidP="00EB4952">
      <w:pPr>
        <w:pStyle w:val="ListParagraph"/>
        <w:numPr>
          <w:ilvl w:val="0"/>
          <w:numId w:val="13"/>
        </w:numPr>
        <w:ind w:left="360"/>
      </w:pPr>
      <w:r>
        <w:t xml:space="preserve">Regularly review your performance with your </w:t>
      </w:r>
      <w:r w:rsidR="000B57D5">
        <w:t>Manager</w:t>
      </w:r>
    </w:p>
    <w:p w14:paraId="028A8424" w14:textId="32C1F566" w:rsidR="003C32FA" w:rsidRDefault="003C32FA" w:rsidP="003C32FA"/>
    <w:p w14:paraId="1091BC77" w14:textId="77777777" w:rsidR="00491029" w:rsidRDefault="00491029" w:rsidP="00491029">
      <w:pPr>
        <w:keepNext w:val="0"/>
        <w:keepLines w:val="0"/>
        <w:jc w:val="center"/>
      </w:pPr>
      <w:r>
        <w:rPr>
          <w:noProof/>
        </w:rPr>
        <mc:AlternateContent>
          <mc:Choice Requires="wpg">
            <w:drawing>
              <wp:inline distT="0" distB="0" distL="0" distR="0" wp14:anchorId="4C54FCC9" wp14:editId="4023B48B">
                <wp:extent cx="3760298" cy="2690179"/>
                <wp:effectExtent l="0" t="0" r="0" b="0"/>
                <wp:docPr id="173" name="Group 173"/>
                <wp:cNvGraphicFramePr/>
                <a:graphic xmlns:a="http://schemas.openxmlformats.org/drawingml/2006/main">
                  <a:graphicData uri="http://schemas.microsoft.com/office/word/2010/wordprocessingGroup">
                    <wpg:wgp>
                      <wpg:cNvGrpSpPr/>
                      <wpg:grpSpPr>
                        <a:xfrm>
                          <a:off x="0" y="0"/>
                          <a:ext cx="3760298" cy="2690179"/>
                          <a:chOff x="0" y="0"/>
                          <a:chExt cx="3760298" cy="2690179"/>
                        </a:xfrm>
                      </wpg:grpSpPr>
                      <pic:pic xmlns:pic="http://schemas.openxmlformats.org/drawingml/2006/picture">
                        <pic:nvPicPr>
                          <pic:cNvPr id="150" name="Picture 94"/>
                          <pic:cNvPicPr>
                            <a:picLocks noChangeAspect="1"/>
                          </pic:cNvPicPr>
                        </pic:nvPicPr>
                        <pic:blipFill>
                          <a:blip r:embed="rId8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277585" y="1907337"/>
                            <a:ext cx="61277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95"/>
                          <pic:cNvPicPr>
                            <a:picLocks noChangeAspect="1"/>
                          </pic:cNvPicPr>
                        </pic:nvPicPr>
                        <pic:blipFill>
                          <a:blip r:embed="rId9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598797" y="1845629"/>
                            <a:ext cx="77343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1" name="Group 171"/>
                        <wpg:cNvGrpSpPr/>
                        <wpg:grpSpPr>
                          <a:xfrm>
                            <a:off x="0" y="740496"/>
                            <a:ext cx="1604645" cy="1417955"/>
                            <a:chOff x="0" y="0"/>
                            <a:chExt cx="1604645" cy="1417955"/>
                          </a:xfrm>
                        </wpg:grpSpPr>
                        <wps:wsp>
                          <wps:cNvPr id="153" name="AutoShape 97"/>
                          <wps:cNvSpPr>
                            <a:spLocks/>
                          </wps:cNvSpPr>
                          <wps:spPr bwMode="auto">
                            <a:xfrm>
                              <a:off x="0" y="0"/>
                              <a:ext cx="1604645" cy="1417955"/>
                            </a:xfrm>
                            <a:custGeom>
                              <a:avLst/>
                              <a:gdLst>
                                <a:gd name="T0" fmla="+- 0 11107 9951"/>
                                <a:gd name="T1" fmla="*/ T0 w 2527"/>
                                <a:gd name="T2" fmla="+- 0 -51 -54"/>
                                <a:gd name="T3" fmla="*/ -51 h 2233"/>
                                <a:gd name="T4" fmla="+- 0 10961 9951"/>
                                <a:gd name="T5" fmla="*/ T4 w 2527"/>
                                <a:gd name="T6" fmla="+- 0 -34 -54"/>
                                <a:gd name="T7" fmla="*/ -34 h 2233"/>
                                <a:gd name="T8" fmla="+- 0 10818 9951"/>
                                <a:gd name="T9" fmla="*/ T8 w 2527"/>
                                <a:gd name="T10" fmla="+- 0 -1 -54"/>
                                <a:gd name="T11" fmla="*/ -1 h 2233"/>
                                <a:gd name="T12" fmla="+- 0 10681 9951"/>
                                <a:gd name="T13" fmla="*/ T12 w 2527"/>
                                <a:gd name="T14" fmla="+- 0 47 -54"/>
                                <a:gd name="T15" fmla="*/ 47 h 2233"/>
                                <a:gd name="T16" fmla="+- 0 10550 9951"/>
                                <a:gd name="T17" fmla="*/ T16 w 2527"/>
                                <a:gd name="T18" fmla="+- 0 108 -54"/>
                                <a:gd name="T19" fmla="*/ 108 h 2233"/>
                                <a:gd name="T20" fmla="+- 0 10428 9951"/>
                                <a:gd name="T21" fmla="*/ T20 w 2527"/>
                                <a:gd name="T22" fmla="+- 0 184 -54"/>
                                <a:gd name="T23" fmla="*/ 184 h 2233"/>
                                <a:gd name="T24" fmla="+- 0 10316 9951"/>
                                <a:gd name="T25" fmla="*/ T24 w 2527"/>
                                <a:gd name="T26" fmla="+- 0 273 -54"/>
                                <a:gd name="T27" fmla="*/ 273 h 2233"/>
                                <a:gd name="T28" fmla="+- 0 10215 9951"/>
                                <a:gd name="T29" fmla="*/ T28 w 2527"/>
                                <a:gd name="T30" fmla="+- 0 375 -54"/>
                                <a:gd name="T31" fmla="*/ 375 h 2233"/>
                                <a:gd name="T32" fmla="+- 0 10128 9951"/>
                                <a:gd name="T33" fmla="*/ T32 w 2527"/>
                                <a:gd name="T34" fmla="+- 0 489 -54"/>
                                <a:gd name="T35" fmla="*/ 489 h 2233"/>
                                <a:gd name="T36" fmla="+- 0 10054 9951"/>
                                <a:gd name="T37" fmla="*/ T36 w 2527"/>
                                <a:gd name="T38" fmla="+- 0 618 -54"/>
                                <a:gd name="T39" fmla="*/ 618 h 2233"/>
                                <a:gd name="T40" fmla="+- 0 10000 9951"/>
                                <a:gd name="T41" fmla="*/ T40 w 2527"/>
                                <a:gd name="T42" fmla="+- 0 753 -54"/>
                                <a:gd name="T43" fmla="*/ 753 h 2233"/>
                                <a:gd name="T44" fmla="+- 0 9965 9951"/>
                                <a:gd name="T45" fmla="*/ T44 w 2527"/>
                                <a:gd name="T46" fmla="+- 0 891 -54"/>
                                <a:gd name="T47" fmla="*/ 891 h 2233"/>
                                <a:gd name="T48" fmla="+- 0 9951 9951"/>
                                <a:gd name="T49" fmla="*/ T48 w 2527"/>
                                <a:gd name="T50" fmla="+- 0 1026 -54"/>
                                <a:gd name="T51" fmla="*/ 1026 h 2233"/>
                                <a:gd name="T52" fmla="+- 0 9956 9951"/>
                                <a:gd name="T53" fmla="*/ T52 w 2527"/>
                                <a:gd name="T54" fmla="+- 0 1168 -54"/>
                                <a:gd name="T55" fmla="*/ 1168 h 2233"/>
                                <a:gd name="T56" fmla="+- 0 9980 9951"/>
                                <a:gd name="T57" fmla="*/ T56 w 2527"/>
                                <a:gd name="T58" fmla="+- 0 1303 -54"/>
                                <a:gd name="T59" fmla="*/ 1303 h 2233"/>
                                <a:gd name="T60" fmla="+- 0 10023 9951"/>
                                <a:gd name="T61" fmla="*/ T60 w 2527"/>
                                <a:gd name="T62" fmla="+- 0 1435 -54"/>
                                <a:gd name="T63" fmla="*/ 1435 h 2233"/>
                                <a:gd name="T64" fmla="+- 0 10082 9951"/>
                                <a:gd name="T65" fmla="*/ T64 w 2527"/>
                                <a:gd name="T66" fmla="+- 0 1561 -54"/>
                                <a:gd name="T67" fmla="*/ 1561 h 2233"/>
                                <a:gd name="T68" fmla="+- 0 10159 9951"/>
                                <a:gd name="T69" fmla="*/ T68 w 2527"/>
                                <a:gd name="T70" fmla="+- 0 1681 -54"/>
                                <a:gd name="T71" fmla="*/ 1681 h 2233"/>
                                <a:gd name="T72" fmla="+- 0 10253 9951"/>
                                <a:gd name="T73" fmla="*/ T72 w 2527"/>
                                <a:gd name="T74" fmla="+- 0 1791 -54"/>
                                <a:gd name="T75" fmla="*/ 1791 h 2233"/>
                                <a:gd name="T76" fmla="+- 0 10362 9951"/>
                                <a:gd name="T77" fmla="*/ T76 w 2527"/>
                                <a:gd name="T78" fmla="+- 0 1891 -54"/>
                                <a:gd name="T79" fmla="*/ 1891 h 2233"/>
                                <a:gd name="T80" fmla="+- 0 10487 9951"/>
                                <a:gd name="T81" fmla="*/ T80 w 2527"/>
                                <a:gd name="T82" fmla="+- 0 1980 -54"/>
                                <a:gd name="T83" fmla="*/ 1980 h 2233"/>
                                <a:gd name="T84" fmla="+- 0 10627 9951"/>
                                <a:gd name="T85" fmla="*/ T84 w 2527"/>
                                <a:gd name="T86" fmla="+- 0 2055 -54"/>
                                <a:gd name="T87" fmla="*/ 2055 h 2233"/>
                                <a:gd name="T88" fmla="+- 0 10773 9951"/>
                                <a:gd name="T89" fmla="*/ T88 w 2527"/>
                                <a:gd name="T90" fmla="+- 0 2112 -54"/>
                                <a:gd name="T91" fmla="*/ 2112 h 2233"/>
                                <a:gd name="T92" fmla="+- 0 10923 9951"/>
                                <a:gd name="T93" fmla="*/ T92 w 2527"/>
                                <a:gd name="T94" fmla="+- 0 2151 -54"/>
                                <a:gd name="T95" fmla="*/ 2151 h 2233"/>
                                <a:gd name="T96" fmla="+- 0 11076 9951"/>
                                <a:gd name="T97" fmla="*/ T96 w 2527"/>
                                <a:gd name="T98" fmla="+- 0 2173 -54"/>
                                <a:gd name="T99" fmla="*/ 2173 h 2233"/>
                                <a:gd name="T100" fmla="+- 0 11230 9951"/>
                                <a:gd name="T101" fmla="*/ T100 w 2527"/>
                                <a:gd name="T102" fmla="+- 0 2178 -54"/>
                                <a:gd name="T103" fmla="*/ 2178 h 2233"/>
                                <a:gd name="T104" fmla="+- 0 11383 9951"/>
                                <a:gd name="T105" fmla="*/ T104 w 2527"/>
                                <a:gd name="T106" fmla="+- 0 2166 -54"/>
                                <a:gd name="T107" fmla="*/ 2166 h 2233"/>
                                <a:gd name="T108" fmla="+- 0 11533 9951"/>
                                <a:gd name="T109" fmla="*/ T108 w 2527"/>
                                <a:gd name="T110" fmla="+- 0 2138 -54"/>
                                <a:gd name="T111" fmla="*/ 2138 h 2233"/>
                                <a:gd name="T112" fmla="+- 0 11679 9951"/>
                                <a:gd name="T113" fmla="*/ T112 w 2527"/>
                                <a:gd name="T114" fmla="+- 0 2092 -54"/>
                                <a:gd name="T115" fmla="*/ 2092 h 2233"/>
                                <a:gd name="T116" fmla="+- 0 11818 9951"/>
                                <a:gd name="T117" fmla="*/ T116 w 2527"/>
                                <a:gd name="T118" fmla="+- 0 2031 -54"/>
                                <a:gd name="T119" fmla="*/ 2031 h 2233"/>
                                <a:gd name="T120" fmla="+- 0 11950 9951"/>
                                <a:gd name="T121" fmla="*/ T120 w 2527"/>
                                <a:gd name="T122" fmla="+- 0 1953 -54"/>
                                <a:gd name="T123" fmla="*/ 1953 h 2233"/>
                                <a:gd name="T124" fmla="+- 0 12453 9951"/>
                                <a:gd name="T125" fmla="*/ T124 w 2527"/>
                                <a:gd name="T126" fmla="+- 0 1908 -54"/>
                                <a:gd name="T127" fmla="*/ 1908 h 2233"/>
                                <a:gd name="T128" fmla="+- 0 12342 9951"/>
                                <a:gd name="T129" fmla="*/ T128 w 2527"/>
                                <a:gd name="T130" fmla="+- 0 1507 -54"/>
                                <a:gd name="T131" fmla="*/ 1507 h 2233"/>
                                <a:gd name="T132" fmla="+- 0 12396 9951"/>
                                <a:gd name="T133" fmla="*/ T132 w 2527"/>
                                <a:gd name="T134" fmla="+- 0 1372 -54"/>
                                <a:gd name="T135" fmla="*/ 1372 h 2233"/>
                                <a:gd name="T136" fmla="+- 0 12430 9951"/>
                                <a:gd name="T137" fmla="*/ T136 w 2527"/>
                                <a:gd name="T138" fmla="+- 0 1234 -54"/>
                                <a:gd name="T139" fmla="*/ 1234 h 2233"/>
                                <a:gd name="T140" fmla="+- 0 12445 9951"/>
                                <a:gd name="T141" fmla="*/ T140 w 2527"/>
                                <a:gd name="T142" fmla="+- 0 1095 -54"/>
                                <a:gd name="T143" fmla="*/ 1095 h 2233"/>
                                <a:gd name="T144" fmla="+- 0 12439 9951"/>
                                <a:gd name="T145" fmla="*/ T144 w 2527"/>
                                <a:gd name="T146" fmla="+- 0 957 -54"/>
                                <a:gd name="T147" fmla="*/ 957 h 2233"/>
                                <a:gd name="T148" fmla="+- 0 12416 9951"/>
                                <a:gd name="T149" fmla="*/ T148 w 2527"/>
                                <a:gd name="T150" fmla="+- 0 821 -54"/>
                                <a:gd name="T151" fmla="*/ 821 h 2233"/>
                                <a:gd name="T152" fmla="+- 0 12373 9951"/>
                                <a:gd name="T153" fmla="*/ T152 w 2527"/>
                                <a:gd name="T154" fmla="+- 0 690 -54"/>
                                <a:gd name="T155" fmla="*/ 690 h 2233"/>
                                <a:gd name="T156" fmla="+- 0 12313 9951"/>
                                <a:gd name="T157" fmla="*/ T156 w 2527"/>
                                <a:gd name="T158" fmla="+- 0 563 -54"/>
                                <a:gd name="T159" fmla="*/ 563 h 2233"/>
                                <a:gd name="T160" fmla="+- 0 12237 9951"/>
                                <a:gd name="T161" fmla="*/ T160 w 2527"/>
                                <a:gd name="T162" fmla="+- 0 444 -54"/>
                                <a:gd name="T163" fmla="*/ 444 h 2233"/>
                                <a:gd name="T164" fmla="+- 0 12143 9951"/>
                                <a:gd name="T165" fmla="*/ T164 w 2527"/>
                                <a:gd name="T166" fmla="+- 0 334 -54"/>
                                <a:gd name="T167" fmla="*/ 334 h 2233"/>
                                <a:gd name="T168" fmla="+- 0 12034 9951"/>
                                <a:gd name="T169" fmla="*/ T168 w 2527"/>
                                <a:gd name="T170" fmla="+- 0 233 -54"/>
                                <a:gd name="T171" fmla="*/ 233 h 2233"/>
                                <a:gd name="T172" fmla="+- 0 11909 9951"/>
                                <a:gd name="T173" fmla="*/ T172 w 2527"/>
                                <a:gd name="T174" fmla="+- 0 145 -54"/>
                                <a:gd name="T175" fmla="*/ 145 h 2233"/>
                                <a:gd name="T176" fmla="+- 0 11769 9951"/>
                                <a:gd name="T177" fmla="*/ T176 w 2527"/>
                                <a:gd name="T178" fmla="+- 0 70 -54"/>
                                <a:gd name="T179" fmla="*/ 70 h 2233"/>
                                <a:gd name="T180" fmla="+- 0 11626 9951"/>
                                <a:gd name="T181" fmla="*/ T180 w 2527"/>
                                <a:gd name="T182" fmla="+- 0 13 -54"/>
                                <a:gd name="T183" fmla="*/ 13 h 2233"/>
                                <a:gd name="T184" fmla="+- 0 11479 9951"/>
                                <a:gd name="T185" fmla="*/ T184 w 2527"/>
                                <a:gd name="T186" fmla="+- 0 -26 -54"/>
                                <a:gd name="T187" fmla="*/ -26 h 2233"/>
                                <a:gd name="T188" fmla="+- 0 11330 9951"/>
                                <a:gd name="T189" fmla="*/ T188 w 2527"/>
                                <a:gd name="T190" fmla="+- 0 -48 -54"/>
                                <a:gd name="T191" fmla="*/ -48 h 2233"/>
                                <a:gd name="T192" fmla="+- 0 11181 9951"/>
                                <a:gd name="T193" fmla="*/ T192 w 2527"/>
                                <a:gd name="T194" fmla="+- 0 -54 -54"/>
                                <a:gd name="T195" fmla="*/ -54 h 2233"/>
                                <a:gd name="T196" fmla="+- 0 12012 9951"/>
                                <a:gd name="T197" fmla="*/ T196 w 2527"/>
                                <a:gd name="T198" fmla="+- 0 1908 -54"/>
                                <a:gd name="T199" fmla="*/ 1908 h 2233"/>
                                <a:gd name="T200" fmla="+- 0 12453 9951"/>
                                <a:gd name="T201" fmla="*/ T200 w 2527"/>
                                <a:gd name="T202" fmla="+- 0 1908 -54"/>
                                <a:gd name="T203" fmla="*/ 1908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27" h="2233">
                                  <a:moveTo>
                                    <a:pt x="1230" y="0"/>
                                  </a:moveTo>
                                  <a:lnTo>
                                    <a:pt x="1156" y="3"/>
                                  </a:lnTo>
                                  <a:lnTo>
                                    <a:pt x="1082" y="10"/>
                                  </a:lnTo>
                                  <a:lnTo>
                                    <a:pt x="1010" y="20"/>
                                  </a:lnTo>
                                  <a:lnTo>
                                    <a:pt x="938" y="35"/>
                                  </a:lnTo>
                                  <a:lnTo>
                                    <a:pt x="867" y="53"/>
                                  </a:lnTo>
                                  <a:lnTo>
                                    <a:pt x="797" y="75"/>
                                  </a:lnTo>
                                  <a:lnTo>
                                    <a:pt x="730" y="101"/>
                                  </a:lnTo>
                                  <a:lnTo>
                                    <a:pt x="663" y="130"/>
                                  </a:lnTo>
                                  <a:lnTo>
                                    <a:pt x="599" y="162"/>
                                  </a:lnTo>
                                  <a:lnTo>
                                    <a:pt x="537" y="198"/>
                                  </a:lnTo>
                                  <a:lnTo>
                                    <a:pt x="477" y="238"/>
                                  </a:lnTo>
                                  <a:lnTo>
                                    <a:pt x="419" y="281"/>
                                  </a:lnTo>
                                  <a:lnTo>
                                    <a:pt x="365" y="327"/>
                                  </a:lnTo>
                                  <a:lnTo>
                                    <a:pt x="313" y="376"/>
                                  </a:lnTo>
                                  <a:lnTo>
                                    <a:pt x="264" y="429"/>
                                  </a:lnTo>
                                  <a:lnTo>
                                    <a:pt x="219" y="485"/>
                                  </a:lnTo>
                                  <a:lnTo>
                                    <a:pt x="177" y="543"/>
                                  </a:lnTo>
                                  <a:lnTo>
                                    <a:pt x="138" y="605"/>
                                  </a:lnTo>
                                  <a:lnTo>
                                    <a:pt x="103" y="672"/>
                                  </a:lnTo>
                                  <a:lnTo>
                                    <a:pt x="73" y="739"/>
                                  </a:lnTo>
                                  <a:lnTo>
                                    <a:pt x="49" y="807"/>
                                  </a:lnTo>
                                  <a:lnTo>
                                    <a:pt x="29" y="876"/>
                                  </a:lnTo>
                                  <a:lnTo>
                                    <a:pt x="14" y="945"/>
                                  </a:lnTo>
                                  <a:lnTo>
                                    <a:pt x="5" y="1014"/>
                                  </a:lnTo>
                                  <a:lnTo>
                                    <a:pt x="0" y="1080"/>
                                  </a:lnTo>
                                  <a:lnTo>
                                    <a:pt x="0" y="1153"/>
                                  </a:lnTo>
                                  <a:lnTo>
                                    <a:pt x="5" y="1222"/>
                                  </a:lnTo>
                                  <a:lnTo>
                                    <a:pt x="15" y="1290"/>
                                  </a:lnTo>
                                  <a:lnTo>
                                    <a:pt x="29" y="1357"/>
                                  </a:lnTo>
                                  <a:lnTo>
                                    <a:pt x="48" y="1424"/>
                                  </a:lnTo>
                                  <a:lnTo>
                                    <a:pt x="72" y="1489"/>
                                  </a:lnTo>
                                  <a:lnTo>
                                    <a:pt x="99" y="1553"/>
                                  </a:lnTo>
                                  <a:lnTo>
                                    <a:pt x="131" y="1615"/>
                                  </a:lnTo>
                                  <a:lnTo>
                                    <a:pt x="168" y="1676"/>
                                  </a:lnTo>
                                  <a:lnTo>
                                    <a:pt x="208" y="1735"/>
                                  </a:lnTo>
                                  <a:lnTo>
                                    <a:pt x="253" y="1791"/>
                                  </a:lnTo>
                                  <a:lnTo>
                                    <a:pt x="302" y="1845"/>
                                  </a:lnTo>
                                  <a:lnTo>
                                    <a:pt x="355" y="1897"/>
                                  </a:lnTo>
                                  <a:lnTo>
                                    <a:pt x="411" y="1945"/>
                                  </a:lnTo>
                                  <a:lnTo>
                                    <a:pt x="472" y="1991"/>
                                  </a:lnTo>
                                  <a:lnTo>
                                    <a:pt x="536" y="2034"/>
                                  </a:lnTo>
                                  <a:lnTo>
                                    <a:pt x="604" y="2073"/>
                                  </a:lnTo>
                                  <a:lnTo>
                                    <a:pt x="676" y="2109"/>
                                  </a:lnTo>
                                  <a:lnTo>
                                    <a:pt x="748" y="2139"/>
                                  </a:lnTo>
                                  <a:lnTo>
                                    <a:pt x="822" y="2166"/>
                                  </a:lnTo>
                                  <a:lnTo>
                                    <a:pt x="896" y="2188"/>
                                  </a:lnTo>
                                  <a:lnTo>
                                    <a:pt x="972" y="2205"/>
                                  </a:lnTo>
                                  <a:lnTo>
                                    <a:pt x="1048" y="2218"/>
                                  </a:lnTo>
                                  <a:lnTo>
                                    <a:pt x="1125" y="2227"/>
                                  </a:lnTo>
                                  <a:lnTo>
                                    <a:pt x="1202" y="2232"/>
                                  </a:lnTo>
                                  <a:lnTo>
                                    <a:pt x="1279" y="2232"/>
                                  </a:lnTo>
                                  <a:lnTo>
                                    <a:pt x="1355" y="2228"/>
                                  </a:lnTo>
                                  <a:lnTo>
                                    <a:pt x="1432" y="2220"/>
                                  </a:lnTo>
                                  <a:lnTo>
                                    <a:pt x="1507" y="2208"/>
                                  </a:lnTo>
                                  <a:lnTo>
                                    <a:pt x="1582" y="2192"/>
                                  </a:lnTo>
                                  <a:lnTo>
                                    <a:pt x="1655" y="2171"/>
                                  </a:lnTo>
                                  <a:lnTo>
                                    <a:pt x="1728" y="2146"/>
                                  </a:lnTo>
                                  <a:lnTo>
                                    <a:pt x="1798" y="2118"/>
                                  </a:lnTo>
                                  <a:lnTo>
                                    <a:pt x="1867" y="2085"/>
                                  </a:lnTo>
                                  <a:lnTo>
                                    <a:pt x="1934" y="2048"/>
                                  </a:lnTo>
                                  <a:lnTo>
                                    <a:pt x="1999" y="2007"/>
                                  </a:lnTo>
                                  <a:lnTo>
                                    <a:pt x="2061" y="1962"/>
                                  </a:lnTo>
                                  <a:lnTo>
                                    <a:pt x="2502" y="1962"/>
                                  </a:lnTo>
                                  <a:lnTo>
                                    <a:pt x="2355" y="1628"/>
                                  </a:lnTo>
                                  <a:lnTo>
                                    <a:pt x="2391" y="1561"/>
                                  </a:lnTo>
                                  <a:lnTo>
                                    <a:pt x="2421" y="1494"/>
                                  </a:lnTo>
                                  <a:lnTo>
                                    <a:pt x="2445" y="1426"/>
                                  </a:lnTo>
                                  <a:lnTo>
                                    <a:pt x="2465" y="1357"/>
                                  </a:lnTo>
                                  <a:lnTo>
                                    <a:pt x="2479" y="1288"/>
                                  </a:lnTo>
                                  <a:lnTo>
                                    <a:pt x="2489" y="1218"/>
                                  </a:lnTo>
                                  <a:lnTo>
                                    <a:pt x="2494" y="1149"/>
                                  </a:lnTo>
                                  <a:lnTo>
                                    <a:pt x="2493" y="1080"/>
                                  </a:lnTo>
                                  <a:lnTo>
                                    <a:pt x="2488" y="1011"/>
                                  </a:lnTo>
                                  <a:lnTo>
                                    <a:pt x="2479" y="943"/>
                                  </a:lnTo>
                                  <a:lnTo>
                                    <a:pt x="2465" y="875"/>
                                  </a:lnTo>
                                  <a:lnTo>
                                    <a:pt x="2446" y="809"/>
                                  </a:lnTo>
                                  <a:lnTo>
                                    <a:pt x="2422" y="744"/>
                                  </a:lnTo>
                                  <a:lnTo>
                                    <a:pt x="2395" y="680"/>
                                  </a:lnTo>
                                  <a:lnTo>
                                    <a:pt x="2362" y="617"/>
                                  </a:lnTo>
                                  <a:lnTo>
                                    <a:pt x="2326" y="557"/>
                                  </a:lnTo>
                                  <a:lnTo>
                                    <a:pt x="2286" y="498"/>
                                  </a:lnTo>
                                  <a:lnTo>
                                    <a:pt x="2241" y="442"/>
                                  </a:lnTo>
                                  <a:lnTo>
                                    <a:pt x="2192" y="388"/>
                                  </a:lnTo>
                                  <a:lnTo>
                                    <a:pt x="2139" y="336"/>
                                  </a:lnTo>
                                  <a:lnTo>
                                    <a:pt x="2083" y="287"/>
                                  </a:lnTo>
                                  <a:lnTo>
                                    <a:pt x="2022" y="241"/>
                                  </a:lnTo>
                                  <a:lnTo>
                                    <a:pt x="1958" y="199"/>
                                  </a:lnTo>
                                  <a:lnTo>
                                    <a:pt x="1890" y="160"/>
                                  </a:lnTo>
                                  <a:lnTo>
                                    <a:pt x="1818" y="124"/>
                                  </a:lnTo>
                                  <a:lnTo>
                                    <a:pt x="1747" y="93"/>
                                  </a:lnTo>
                                  <a:lnTo>
                                    <a:pt x="1675" y="67"/>
                                  </a:lnTo>
                                  <a:lnTo>
                                    <a:pt x="1601" y="46"/>
                                  </a:lnTo>
                                  <a:lnTo>
                                    <a:pt x="1528" y="28"/>
                                  </a:lnTo>
                                  <a:lnTo>
                                    <a:pt x="1453" y="15"/>
                                  </a:lnTo>
                                  <a:lnTo>
                                    <a:pt x="1379" y="6"/>
                                  </a:lnTo>
                                  <a:lnTo>
                                    <a:pt x="1304" y="1"/>
                                  </a:lnTo>
                                  <a:lnTo>
                                    <a:pt x="1230" y="0"/>
                                  </a:lnTo>
                                  <a:close/>
                                  <a:moveTo>
                                    <a:pt x="2502" y="1962"/>
                                  </a:moveTo>
                                  <a:lnTo>
                                    <a:pt x="2061" y="1962"/>
                                  </a:lnTo>
                                  <a:lnTo>
                                    <a:pt x="2527" y="2020"/>
                                  </a:lnTo>
                                  <a:lnTo>
                                    <a:pt x="2502" y="196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98"/>
                          <wps:cNvSpPr txBox="1">
                            <a:spLocks noChangeArrowheads="1"/>
                          </wps:cNvSpPr>
                          <wps:spPr bwMode="auto">
                            <a:xfrm>
                              <a:off x="246832" y="95367"/>
                              <a:ext cx="1133023" cy="1238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AB8F" w14:textId="77777777" w:rsidR="003B61D6" w:rsidRDefault="003B61D6" w:rsidP="00491029">
                                <w:pPr>
                                  <w:spacing w:before="0"/>
                                  <w:jc w:val="center"/>
                                  <w:rPr>
                                    <w:sz w:val="20"/>
                                  </w:rPr>
                                </w:pPr>
                                <w:r>
                                  <w:rPr>
                                    <w:color w:val="FFFFFF"/>
                                    <w:sz w:val="20"/>
                                  </w:rPr>
                                  <w:t>Actually, I am finding I am more productive working remotely.</w:t>
                                </w:r>
                              </w:p>
                              <w:p w14:paraId="2DF85E06" w14:textId="1E0DD089" w:rsidR="003B61D6" w:rsidRDefault="003B61D6" w:rsidP="00491029">
                                <w:pPr>
                                  <w:spacing w:before="0"/>
                                  <w:jc w:val="center"/>
                                  <w:rPr>
                                    <w:sz w:val="20"/>
                                  </w:rPr>
                                </w:pPr>
                                <w:r>
                                  <w:rPr>
                                    <w:color w:val="FFFFFF"/>
                                    <w:sz w:val="20"/>
                                  </w:rPr>
                                  <w:t>I'm getting so much more done.</w:t>
                                </w:r>
                              </w:p>
                            </w:txbxContent>
                          </wps:txbx>
                          <wps:bodyPr rot="0" vert="horz" wrap="square" lIns="0" tIns="0" rIns="0" bIns="0" anchor="ctr" anchorCtr="0" upright="1">
                            <a:noAutofit/>
                          </wps:bodyPr>
                        </wps:wsp>
                      </wpg:grpSp>
                      <wpg:grpSp>
                        <wpg:cNvPr id="172" name="Group 172"/>
                        <wpg:cNvGrpSpPr/>
                        <wpg:grpSpPr>
                          <a:xfrm>
                            <a:off x="2176608" y="0"/>
                            <a:ext cx="1583690" cy="1731645"/>
                            <a:chOff x="0" y="0"/>
                            <a:chExt cx="1583690" cy="1731645"/>
                          </a:xfrm>
                        </wpg:grpSpPr>
                        <wps:wsp>
                          <wps:cNvPr id="156" name="Freeform 100"/>
                          <wps:cNvSpPr>
                            <a:spLocks/>
                          </wps:cNvSpPr>
                          <wps:spPr bwMode="auto">
                            <a:xfrm>
                              <a:off x="0" y="0"/>
                              <a:ext cx="1583690" cy="1731645"/>
                            </a:xfrm>
                            <a:custGeom>
                              <a:avLst/>
                              <a:gdLst>
                                <a:gd name="T0" fmla="+- 0 14270 13065"/>
                                <a:gd name="T1" fmla="*/ T0 w 2494"/>
                                <a:gd name="T2" fmla="+- 0 139 138"/>
                                <a:gd name="T3" fmla="*/ 139 h 2727"/>
                                <a:gd name="T4" fmla="+- 0 14119 13065"/>
                                <a:gd name="T5" fmla="*/ T4 w 2494"/>
                                <a:gd name="T6" fmla="+- 0 153 138"/>
                                <a:gd name="T7" fmla="*/ 153 h 2727"/>
                                <a:gd name="T8" fmla="+- 0 13973 13065"/>
                                <a:gd name="T9" fmla="*/ T8 w 2494"/>
                                <a:gd name="T10" fmla="+- 0 184 138"/>
                                <a:gd name="T11" fmla="*/ 184 h 2727"/>
                                <a:gd name="T12" fmla="+- 0 13835 13065"/>
                                <a:gd name="T13" fmla="*/ T12 w 2494"/>
                                <a:gd name="T14" fmla="+- 0 230 138"/>
                                <a:gd name="T15" fmla="*/ 230 h 2727"/>
                                <a:gd name="T16" fmla="+- 0 13705 13065"/>
                                <a:gd name="T17" fmla="*/ T16 w 2494"/>
                                <a:gd name="T18" fmla="+- 0 292 138"/>
                                <a:gd name="T19" fmla="*/ 292 h 2727"/>
                                <a:gd name="T20" fmla="+- 0 13584 13065"/>
                                <a:gd name="T21" fmla="*/ T20 w 2494"/>
                                <a:gd name="T22" fmla="+- 0 367 138"/>
                                <a:gd name="T23" fmla="*/ 367 h 2727"/>
                                <a:gd name="T24" fmla="+- 0 13473 13065"/>
                                <a:gd name="T25" fmla="*/ T24 w 2494"/>
                                <a:gd name="T26" fmla="+- 0 455 138"/>
                                <a:gd name="T27" fmla="*/ 455 h 2727"/>
                                <a:gd name="T28" fmla="+- 0 13374 13065"/>
                                <a:gd name="T29" fmla="*/ T28 w 2494"/>
                                <a:gd name="T30" fmla="+- 0 554 138"/>
                                <a:gd name="T31" fmla="*/ 554 h 2727"/>
                                <a:gd name="T32" fmla="+- 0 13287 13065"/>
                                <a:gd name="T33" fmla="*/ T32 w 2494"/>
                                <a:gd name="T34" fmla="+- 0 663 138"/>
                                <a:gd name="T35" fmla="*/ 663 h 2727"/>
                                <a:gd name="T36" fmla="+- 0 13213 13065"/>
                                <a:gd name="T37" fmla="*/ T36 w 2494"/>
                                <a:gd name="T38" fmla="+- 0 782 138"/>
                                <a:gd name="T39" fmla="*/ 782 h 2727"/>
                                <a:gd name="T40" fmla="+- 0 13152 13065"/>
                                <a:gd name="T41" fmla="*/ T40 w 2494"/>
                                <a:gd name="T42" fmla="+- 0 908 138"/>
                                <a:gd name="T43" fmla="*/ 908 h 2727"/>
                                <a:gd name="T44" fmla="+- 0 13107 13065"/>
                                <a:gd name="T45" fmla="*/ T44 w 2494"/>
                                <a:gd name="T46" fmla="+- 0 1041 138"/>
                                <a:gd name="T47" fmla="*/ 1041 h 2727"/>
                                <a:gd name="T48" fmla="+- 0 13078 13065"/>
                                <a:gd name="T49" fmla="*/ T48 w 2494"/>
                                <a:gd name="T50" fmla="+- 0 1181 138"/>
                                <a:gd name="T51" fmla="*/ 1181 h 2727"/>
                                <a:gd name="T52" fmla="+- 0 13065 13065"/>
                                <a:gd name="T53" fmla="*/ T52 w 2494"/>
                                <a:gd name="T54" fmla="+- 0 1324 138"/>
                                <a:gd name="T55" fmla="*/ 1324 h 2727"/>
                                <a:gd name="T56" fmla="+- 0 13071 13065"/>
                                <a:gd name="T57" fmla="*/ T56 w 2494"/>
                                <a:gd name="T58" fmla="+- 0 1472 138"/>
                                <a:gd name="T59" fmla="*/ 1472 h 2727"/>
                                <a:gd name="T60" fmla="+- 0 13096 13065"/>
                                <a:gd name="T61" fmla="*/ T60 w 2494"/>
                                <a:gd name="T62" fmla="+- 0 1625 138"/>
                                <a:gd name="T63" fmla="*/ 1625 h 2727"/>
                                <a:gd name="T64" fmla="+- 0 13140 13065"/>
                                <a:gd name="T65" fmla="*/ T64 w 2494"/>
                                <a:gd name="T66" fmla="+- 0 1772 138"/>
                                <a:gd name="T67" fmla="*/ 1772 h 2727"/>
                                <a:gd name="T68" fmla="+- 0 13201 13065"/>
                                <a:gd name="T69" fmla="*/ T68 w 2494"/>
                                <a:gd name="T70" fmla="+- 0 1911 138"/>
                                <a:gd name="T71" fmla="*/ 1911 h 2727"/>
                                <a:gd name="T72" fmla="+- 0 13280 13065"/>
                                <a:gd name="T73" fmla="*/ T72 w 2494"/>
                                <a:gd name="T74" fmla="+- 0 2041 138"/>
                                <a:gd name="T75" fmla="*/ 2041 h 2727"/>
                                <a:gd name="T76" fmla="+- 0 13374 13065"/>
                                <a:gd name="T77" fmla="*/ T76 w 2494"/>
                                <a:gd name="T78" fmla="+- 0 2160 138"/>
                                <a:gd name="T79" fmla="*/ 2160 h 2727"/>
                                <a:gd name="T80" fmla="+- 0 13482 13065"/>
                                <a:gd name="T81" fmla="*/ T80 w 2494"/>
                                <a:gd name="T82" fmla="+- 0 2266 138"/>
                                <a:gd name="T83" fmla="*/ 2266 h 2727"/>
                                <a:gd name="T84" fmla="+- 0 13603 13065"/>
                                <a:gd name="T85" fmla="*/ T84 w 2494"/>
                                <a:gd name="T86" fmla="+- 0 2360 138"/>
                                <a:gd name="T87" fmla="*/ 2360 h 2727"/>
                                <a:gd name="T88" fmla="+- 0 13736 13065"/>
                                <a:gd name="T89" fmla="*/ T88 w 2494"/>
                                <a:gd name="T90" fmla="+- 0 2438 138"/>
                                <a:gd name="T91" fmla="*/ 2438 h 2727"/>
                                <a:gd name="T92" fmla="+- 0 13880 13065"/>
                                <a:gd name="T93" fmla="*/ T92 w 2494"/>
                                <a:gd name="T94" fmla="+- 0 2501 138"/>
                                <a:gd name="T95" fmla="*/ 2501 h 2727"/>
                                <a:gd name="T96" fmla="+- 0 14161 13065"/>
                                <a:gd name="T97" fmla="*/ T96 w 2494"/>
                                <a:gd name="T98" fmla="+- 0 2865 138"/>
                                <a:gd name="T99" fmla="*/ 2865 h 2727"/>
                                <a:gd name="T100" fmla="+- 0 14505 13065"/>
                                <a:gd name="T101" fmla="*/ T100 w 2494"/>
                                <a:gd name="T102" fmla="+- 0 2561 138"/>
                                <a:gd name="T103" fmla="*/ 2561 h 2727"/>
                                <a:gd name="T104" fmla="+- 0 14651 13065"/>
                                <a:gd name="T105" fmla="*/ T104 w 2494"/>
                                <a:gd name="T106" fmla="+- 0 2530 138"/>
                                <a:gd name="T107" fmla="*/ 2530 h 2727"/>
                                <a:gd name="T108" fmla="+- 0 14789 13065"/>
                                <a:gd name="T109" fmla="*/ T108 w 2494"/>
                                <a:gd name="T110" fmla="+- 0 2484 138"/>
                                <a:gd name="T111" fmla="*/ 2484 h 2727"/>
                                <a:gd name="T112" fmla="+- 0 14920 13065"/>
                                <a:gd name="T113" fmla="*/ T112 w 2494"/>
                                <a:gd name="T114" fmla="+- 0 2422 138"/>
                                <a:gd name="T115" fmla="*/ 2422 h 2727"/>
                                <a:gd name="T116" fmla="+- 0 15040 13065"/>
                                <a:gd name="T117" fmla="*/ T116 w 2494"/>
                                <a:gd name="T118" fmla="+- 0 2347 138"/>
                                <a:gd name="T119" fmla="*/ 2347 h 2727"/>
                                <a:gd name="T120" fmla="+- 0 15151 13065"/>
                                <a:gd name="T121" fmla="*/ T120 w 2494"/>
                                <a:gd name="T122" fmla="+- 0 2259 138"/>
                                <a:gd name="T123" fmla="*/ 2259 h 2727"/>
                                <a:gd name="T124" fmla="+- 0 15250 13065"/>
                                <a:gd name="T125" fmla="*/ T124 w 2494"/>
                                <a:gd name="T126" fmla="+- 0 2160 138"/>
                                <a:gd name="T127" fmla="*/ 2160 h 2727"/>
                                <a:gd name="T128" fmla="+- 0 15337 13065"/>
                                <a:gd name="T129" fmla="*/ T128 w 2494"/>
                                <a:gd name="T130" fmla="+- 0 2051 138"/>
                                <a:gd name="T131" fmla="*/ 2051 h 2727"/>
                                <a:gd name="T132" fmla="+- 0 15411 13065"/>
                                <a:gd name="T133" fmla="*/ T132 w 2494"/>
                                <a:gd name="T134" fmla="+- 0 1932 138"/>
                                <a:gd name="T135" fmla="*/ 1932 h 2727"/>
                                <a:gd name="T136" fmla="+- 0 15472 13065"/>
                                <a:gd name="T137" fmla="*/ T136 w 2494"/>
                                <a:gd name="T138" fmla="+- 0 1806 138"/>
                                <a:gd name="T139" fmla="*/ 1806 h 2727"/>
                                <a:gd name="T140" fmla="+- 0 15517 13065"/>
                                <a:gd name="T141" fmla="*/ T140 w 2494"/>
                                <a:gd name="T142" fmla="+- 0 1673 138"/>
                                <a:gd name="T143" fmla="*/ 1673 h 2727"/>
                                <a:gd name="T144" fmla="+- 0 15546 13065"/>
                                <a:gd name="T145" fmla="*/ T144 w 2494"/>
                                <a:gd name="T146" fmla="+- 0 1533 138"/>
                                <a:gd name="T147" fmla="*/ 1533 h 2727"/>
                                <a:gd name="T148" fmla="+- 0 15559 13065"/>
                                <a:gd name="T149" fmla="*/ T148 w 2494"/>
                                <a:gd name="T150" fmla="+- 0 1389 138"/>
                                <a:gd name="T151" fmla="*/ 1389 h 2727"/>
                                <a:gd name="T152" fmla="+- 0 15553 13065"/>
                                <a:gd name="T153" fmla="*/ T152 w 2494"/>
                                <a:gd name="T154" fmla="+- 0 1242 138"/>
                                <a:gd name="T155" fmla="*/ 1242 h 2727"/>
                                <a:gd name="T156" fmla="+- 0 15530 13065"/>
                                <a:gd name="T157" fmla="*/ T156 w 2494"/>
                                <a:gd name="T158" fmla="+- 0 1096 138"/>
                                <a:gd name="T159" fmla="*/ 1096 h 2727"/>
                                <a:gd name="T160" fmla="+- 0 15490 13065"/>
                                <a:gd name="T161" fmla="*/ T160 w 2494"/>
                                <a:gd name="T162" fmla="+- 0 957 138"/>
                                <a:gd name="T163" fmla="*/ 957 h 2727"/>
                                <a:gd name="T164" fmla="+- 0 15435 13065"/>
                                <a:gd name="T165" fmla="*/ T164 w 2494"/>
                                <a:gd name="T166" fmla="+- 0 826 138"/>
                                <a:gd name="T167" fmla="*/ 826 h 2727"/>
                                <a:gd name="T168" fmla="+- 0 15365 13065"/>
                                <a:gd name="T169" fmla="*/ T168 w 2494"/>
                                <a:gd name="T170" fmla="+- 0 703 138"/>
                                <a:gd name="T171" fmla="*/ 703 h 2727"/>
                                <a:gd name="T172" fmla="+- 0 15281 13065"/>
                                <a:gd name="T173" fmla="*/ T172 w 2494"/>
                                <a:gd name="T174" fmla="+- 0 590 138"/>
                                <a:gd name="T175" fmla="*/ 590 h 2727"/>
                                <a:gd name="T176" fmla="+- 0 15186 13065"/>
                                <a:gd name="T177" fmla="*/ T176 w 2494"/>
                                <a:gd name="T178" fmla="+- 0 487 138"/>
                                <a:gd name="T179" fmla="*/ 487 h 2727"/>
                                <a:gd name="T180" fmla="+- 0 15079 13065"/>
                                <a:gd name="T181" fmla="*/ T180 w 2494"/>
                                <a:gd name="T182" fmla="+- 0 396 138"/>
                                <a:gd name="T183" fmla="*/ 396 h 2727"/>
                                <a:gd name="T184" fmla="+- 0 14962 13065"/>
                                <a:gd name="T185" fmla="*/ T184 w 2494"/>
                                <a:gd name="T186" fmla="+- 0 317 138"/>
                                <a:gd name="T187" fmla="*/ 317 h 2727"/>
                                <a:gd name="T188" fmla="+- 0 14837 13065"/>
                                <a:gd name="T189" fmla="*/ T188 w 2494"/>
                                <a:gd name="T190" fmla="+- 0 251 138"/>
                                <a:gd name="T191" fmla="*/ 251 h 2727"/>
                                <a:gd name="T192" fmla="+- 0 14704 13065"/>
                                <a:gd name="T193" fmla="*/ T192 w 2494"/>
                                <a:gd name="T194" fmla="+- 0 199 138"/>
                                <a:gd name="T195" fmla="*/ 199 h 2727"/>
                                <a:gd name="T196" fmla="+- 0 14564 13065"/>
                                <a:gd name="T197" fmla="*/ T196 w 2494"/>
                                <a:gd name="T198" fmla="+- 0 163 138"/>
                                <a:gd name="T199" fmla="*/ 163 h 2727"/>
                                <a:gd name="T200" fmla="+- 0 14419 13065"/>
                                <a:gd name="T201" fmla="*/ T200 w 2494"/>
                                <a:gd name="T202" fmla="+- 0 142 138"/>
                                <a:gd name="T203" fmla="*/ 142 h 2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94" h="2727">
                                  <a:moveTo>
                                    <a:pt x="1280" y="0"/>
                                  </a:moveTo>
                                  <a:lnTo>
                                    <a:pt x="1205" y="1"/>
                                  </a:lnTo>
                                  <a:lnTo>
                                    <a:pt x="1129" y="5"/>
                                  </a:lnTo>
                                  <a:lnTo>
                                    <a:pt x="1054" y="15"/>
                                  </a:lnTo>
                                  <a:lnTo>
                                    <a:pt x="980" y="28"/>
                                  </a:lnTo>
                                  <a:lnTo>
                                    <a:pt x="908" y="46"/>
                                  </a:lnTo>
                                  <a:lnTo>
                                    <a:pt x="838" y="67"/>
                                  </a:lnTo>
                                  <a:lnTo>
                                    <a:pt x="770" y="92"/>
                                  </a:lnTo>
                                  <a:lnTo>
                                    <a:pt x="704" y="121"/>
                                  </a:lnTo>
                                  <a:lnTo>
                                    <a:pt x="640" y="154"/>
                                  </a:lnTo>
                                  <a:lnTo>
                                    <a:pt x="578" y="190"/>
                                  </a:lnTo>
                                  <a:lnTo>
                                    <a:pt x="519" y="229"/>
                                  </a:lnTo>
                                  <a:lnTo>
                                    <a:pt x="462" y="272"/>
                                  </a:lnTo>
                                  <a:lnTo>
                                    <a:pt x="408" y="317"/>
                                  </a:lnTo>
                                  <a:lnTo>
                                    <a:pt x="357" y="365"/>
                                  </a:lnTo>
                                  <a:lnTo>
                                    <a:pt x="309" y="416"/>
                                  </a:lnTo>
                                  <a:lnTo>
                                    <a:pt x="264" y="469"/>
                                  </a:lnTo>
                                  <a:lnTo>
                                    <a:pt x="222" y="525"/>
                                  </a:lnTo>
                                  <a:lnTo>
                                    <a:pt x="183" y="583"/>
                                  </a:lnTo>
                                  <a:lnTo>
                                    <a:pt x="148" y="644"/>
                                  </a:lnTo>
                                  <a:lnTo>
                                    <a:pt x="116" y="706"/>
                                  </a:lnTo>
                                  <a:lnTo>
                                    <a:pt x="87" y="770"/>
                                  </a:lnTo>
                                  <a:lnTo>
                                    <a:pt x="63" y="836"/>
                                  </a:lnTo>
                                  <a:lnTo>
                                    <a:pt x="42" y="903"/>
                                  </a:lnTo>
                                  <a:lnTo>
                                    <a:pt x="25" y="972"/>
                                  </a:lnTo>
                                  <a:lnTo>
                                    <a:pt x="13" y="1043"/>
                                  </a:lnTo>
                                  <a:lnTo>
                                    <a:pt x="4" y="1114"/>
                                  </a:lnTo>
                                  <a:lnTo>
                                    <a:pt x="0" y="1186"/>
                                  </a:lnTo>
                                  <a:lnTo>
                                    <a:pt x="1" y="1260"/>
                                  </a:lnTo>
                                  <a:lnTo>
                                    <a:pt x="6" y="1334"/>
                                  </a:lnTo>
                                  <a:lnTo>
                                    <a:pt x="16" y="1411"/>
                                  </a:lnTo>
                                  <a:lnTo>
                                    <a:pt x="31" y="1487"/>
                                  </a:lnTo>
                                  <a:lnTo>
                                    <a:pt x="50" y="1562"/>
                                  </a:lnTo>
                                  <a:lnTo>
                                    <a:pt x="75" y="1634"/>
                                  </a:lnTo>
                                  <a:lnTo>
                                    <a:pt x="103" y="1705"/>
                                  </a:lnTo>
                                  <a:lnTo>
                                    <a:pt x="136" y="1773"/>
                                  </a:lnTo>
                                  <a:lnTo>
                                    <a:pt x="174" y="1839"/>
                                  </a:lnTo>
                                  <a:lnTo>
                                    <a:pt x="215" y="1903"/>
                                  </a:lnTo>
                                  <a:lnTo>
                                    <a:pt x="260" y="1964"/>
                                  </a:lnTo>
                                  <a:lnTo>
                                    <a:pt x="309" y="2022"/>
                                  </a:lnTo>
                                  <a:lnTo>
                                    <a:pt x="361" y="2077"/>
                                  </a:lnTo>
                                  <a:lnTo>
                                    <a:pt x="417" y="2128"/>
                                  </a:lnTo>
                                  <a:lnTo>
                                    <a:pt x="476" y="2177"/>
                                  </a:lnTo>
                                  <a:lnTo>
                                    <a:pt x="538" y="2222"/>
                                  </a:lnTo>
                                  <a:lnTo>
                                    <a:pt x="603" y="2263"/>
                                  </a:lnTo>
                                  <a:lnTo>
                                    <a:pt x="671" y="2300"/>
                                  </a:lnTo>
                                  <a:lnTo>
                                    <a:pt x="742" y="2334"/>
                                  </a:lnTo>
                                  <a:lnTo>
                                    <a:pt x="815" y="2363"/>
                                  </a:lnTo>
                                  <a:lnTo>
                                    <a:pt x="891" y="2387"/>
                                  </a:lnTo>
                                  <a:lnTo>
                                    <a:pt x="1096" y="2727"/>
                                  </a:lnTo>
                                  <a:lnTo>
                                    <a:pt x="1365" y="2433"/>
                                  </a:lnTo>
                                  <a:lnTo>
                                    <a:pt x="1440" y="2423"/>
                                  </a:lnTo>
                                  <a:lnTo>
                                    <a:pt x="1514" y="2410"/>
                                  </a:lnTo>
                                  <a:lnTo>
                                    <a:pt x="1586" y="2392"/>
                                  </a:lnTo>
                                  <a:lnTo>
                                    <a:pt x="1656" y="2371"/>
                                  </a:lnTo>
                                  <a:lnTo>
                                    <a:pt x="1724" y="2346"/>
                                  </a:lnTo>
                                  <a:lnTo>
                                    <a:pt x="1791" y="2317"/>
                                  </a:lnTo>
                                  <a:lnTo>
                                    <a:pt x="1855" y="2284"/>
                                  </a:lnTo>
                                  <a:lnTo>
                                    <a:pt x="1916" y="2248"/>
                                  </a:lnTo>
                                  <a:lnTo>
                                    <a:pt x="1975" y="2209"/>
                                  </a:lnTo>
                                  <a:lnTo>
                                    <a:pt x="2032" y="2166"/>
                                  </a:lnTo>
                                  <a:lnTo>
                                    <a:pt x="2086" y="2121"/>
                                  </a:lnTo>
                                  <a:lnTo>
                                    <a:pt x="2137" y="2073"/>
                                  </a:lnTo>
                                  <a:lnTo>
                                    <a:pt x="2185" y="2022"/>
                                  </a:lnTo>
                                  <a:lnTo>
                                    <a:pt x="2230" y="1969"/>
                                  </a:lnTo>
                                  <a:lnTo>
                                    <a:pt x="2272" y="1913"/>
                                  </a:lnTo>
                                  <a:lnTo>
                                    <a:pt x="2311" y="1855"/>
                                  </a:lnTo>
                                  <a:lnTo>
                                    <a:pt x="2346" y="1794"/>
                                  </a:lnTo>
                                  <a:lnTo>
                                    <a:pt x="2378" y="1732"/>
                                  </a:lnTo>
                                  <a:lnTo>
                                    <a:pt x="2407" y="1668"/>
                                  </a:lnTo>
                                  <a:lnTo>
                                    <a:pt x="2431" y="1602"/>
                                  </a:lnTo>
                                  <a:lnTo>
                                    <a:pt x="2452" y="1535"/>
                                  </a:lnTo>
                                  <a:lnTo>
                                    <a:pt x="2469" y="1466"/>
                                  </a:lnTo>
                                  <a:lnTo>
                                    <a:pt x="2481" y="1395"/>
                                  </a:lnTo>
                                  <a:lnTo>
                                    <a:pt x="2490" y="1324"/>
                                  </a:lnTo>
                                  <a:lnTo>
                                    <a:pt x="2494" y="1251"/>
                                  </a:lnTo>
                                  <a:lnTo>
                                    <a:pt x="2493" y="1178"/>
                                  </a:lnTo>
                                  <a:lnTo>
                                    <a:pt x="2488" y="1104"/>
                                  </a:lnTo>
                                  <a:lnTo>
                                    <a:pt x="2479" y="1030"/>
                                  </a:lnTo>
                                  <a:lnTo>
                                    <a:pt x="2465" y="958"/>
                                  </a:lnTo>
                                  <a:lnTo>
                                    <a:pt x="2447" y="888"/>
                                  </a:lnTo>
                                  <a:lnTo>
                                    <a:pt x="2425" y="819"/>
                                  </a:lnTo>
                                  <a:lnTo>
                                    <a:pt x="2399" y="752"/>
                                  </a:lnTo>
                                  <a:lnTo>
                                    <a:pt x="2370" y="688"/>
                                  </a:lnTo>
                                  <a:lnTo>
                                    <a:pt x="2336" y="625"/>
                                  </a:lnTo>
                                  <a:lnTo>
                                    <a:pt x="2300" y="565"/>
                                  </a:lnTo>
                                  <a:lnTo>
                                    <a:pt x="2260" y="507"/>
                                  </a:lnTo>
                                  <a:lnTo>
                                    <a:pt x="2216" y="452"/>
                                  </a:lnTo>
                                  <a:lnTo>
                                    <a:pt x="2170" y="399"/>
                                  </a:lnTo>
                                  <a:lnTo>
                                    <a:pt x="2121" y="349"/>
                                  </a:lnTo>
                                  <a:lnTo>
                                    <a:pt x="2069" y="302"/>
                                  </a:lnTo>
                                  <a:lnTo>
                                    <a:pt x="2014" y="258"/>
                                  </a:lnTo>
                                  <a:lnTo>
                                    <a:pt x="1957" y="217"/>
                                  </a:lnTo>
                                  <a:lnTo>
                                    <a:pt x="1897" y="179"/>
                                  </a:lnTo>
                                  <a:lnTo>
                                    <a:pt x="1836" y="144"/>
                                  </a:lnTo>
                                  <a:lnTo>
                                    <a:pt x="1772" y="113"/>
                                  </a:lnTo>
                                  <a:lnTo>
                                    <a:pt x="1706" y="85"/>
                                  </a:lnTo>
                                  <a:lnTo>
                                    <a:pt x="1639" y="61"/>
                                  </a:lnTo>
                                  <a:lnTo>
                                    <a:pt x="1570" y="41"/>
                                  </a:lnTo>
                                  <a:lnTo>
                                    <a:pt x="1499" y="25"/>
                                  </a:lnTo>
                                  <a:lnTo>
                                    <a:pt x="1428" y="12"/>
                                  </a:lnTo>
                                  <a:lnTo>
                                    <a:pt x="1354" y="4"/>
                                  </a:lnTo>
                                  <a:lnTo>
                                    <a:pt x="1280" y="0"/>
                                  </a:lnTo>
                                  <a:close/>
                                </a:path>
                              </a:pathLst>
                            </a:custGeom>
                            <a:solidFill>
                              <a:srgbClr val="008000"/>
                            </a:solidFill>
                            <a:ln>
                              <a:noFill/>
                            </a:ln>
                          </wps:spPr>
                          <wps:bodyPr rot="0" vert="horz" wrap="square" lIns="91440" tIns="45720" rIns="91440" bIns="45720" anchor="t" anchorCtr="0" upright="1">
                            <a:noAutofit/>
                          </wps:bodyPr>
                        </wps:wsp>
                        <wps:wsp>
                          <wps:cNvPr id="157" name="Text Box 101"/>
                          <wps:cNvSpPr txBox="1">
                            <a:spLocks noChangeArrowheads="1"/>
                          </wps:cNvSpPr>
                          <wps:spPr bwMode="auto">
                            <a:xfrm>
                              <a:off x="207563" y="297320"/>
                              <a:ext cx="1211720" cy="91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82DC" w14:textId="77777777" w:rsidR="003B61D6" w:rsidRDefault="003B61D6" w:rsidP="003C32FA">
                                <w:pPr>
                                  <w:spacing w:before="0"/>
                                  <w:jc w:val="center"/>
                                  <w:rPr>
                                    <w:sz w:val="20"/>
                                  </w:rPr>
                                </w:pPr>
                                <w:r>
                                  <w:rPr>
                                    <w:color w:val="FFFFFF"/>
                                    <w:sz w:val="20"/>
                                  </w:rPr>
                                  <w:t>It’s true.</w:t>
                                </w:r>
                              </w:p>
                              <w:p w14:paraId="001C0386" w14:textId="77777777" w:rsidR="003B61D6" w:rsidRDefault="003B61D6" w:rsidP="003C32FA">
                                <w:pPr>
                                  <w:spacing w:before="0"/>
                                  <w:ind w:firstLine="1"/>
                                  <w:jc w:val="center"/>
                                  <w:rPr>
                                    <w:sz w:val="20"/>
                                  </w:rPr>
                                </w:pPr>
                                <w:r>
                                  <w:rPr>
                                    <w:color w:val="FFFFFF"/>
                                    <w:sz w:val="20"/>
                                  </w:rPr>
                                  <w:t xml:space="preserve">Did you know research </w:t>
                                </w:r>
                                <w:r>
                                  <w:rPr>
                                    <w:color w:val="FFFFFF"/>
                                    <w:spacing w:val="-3"/>
                                    <w:sz w:val="20"/>
                                  </w:rPr>
                                  <w:t xml:space="preserve">indicates </w:t>
                                </w:r>
                                <w:r>
                                  <w:rPr>
                                    <w:color w:val="FFFFFF"/>
                                    <w:sz w:val="20"/>
                                  </w:rPr>
                                  <w:t>we are 30% more productive WFH!</w:t>
                                </w:r>
                              </w:p>
                            </w:txbxContent>
                          </wps:txbx>
                          <wps:bodyPr rot="0" vert="horz" wrap="square" lIns="0" tIns="0" rIns="0" bIns="0" anchor="ctr" anchorCtr="0" upright="1">
                            <a:noAutofit/>
                          </wps:bodyPr>
                        </wps:wsp>
                      </wpg:grpSp>
                    </wpg:wgp>
                  </a:graphicData>
                </a:graphic>
              </wp:inline>
            </w:drawing>
          </mc:Choice>
          <mc:Fallback>
            <w:pict>
              <v:group w14:anchorId="4C54FCC9" id="Group 173" o:spid="_x0000_s1151" style="width:296.1pt;height:211.85pt;mso-position-horizontal-relative:char;mso-position-vertical-relative:line" coordsize="37602,269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">
                <v:shape id="Picture 94" o:spid="_x0000_s1152" type="#_x0000_t75" style="position:absolute;left:22775;top:19073;width:6128;height:7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">
                  <v:imagedata r:id="rId91" o:title="" recolortarget="#254619 [1444]"/>
                  <v:path arrowok="t"/>
                </v:shape>
                <v:shape id="Picture 95" o:spid="_x0000_s1153" type="#_x0000_t75" style="position:absolute;left:15987;top:18456;width:7735;height:8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">
                  <v:imagedata r:id="rId92" o:title="" recolortarget="black"/>
                  <v:path arrowok="t"/>
                </v:shape>
                <v:group id="Group 171" o:spid="_x0000_s1154" style="position:absolute;top:7404;width:16046;height:14180" coordsize="16046,1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hEn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">
                  <v:shape id="AutoShape 97" o:spid="_x0000_s1155" style="position:absolute;width:16046;height:14179;visibility:visible;mso-wrap-style:square;v-text-anchor:top" coordsize="2527,2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" path="m1230,r-74,3l1082,10r-72,10l938,35,867,53,797,75r-67,26l663,130r-64,32l537,198r-60,40l419,281r-54,46l313,376r-49,53l219,485r-42,58l138,605r-35,67l73,739,49,807,29,876,14,945r-9,69l,1080r,73l5,1222r10,68l29,1357r19,67l72,1489r27,64l131,1615r37,61l208,1735r45,56l302,1845r53,52l411,1945r61,46l536,2034r68,39l676,2109r72,30l822,2166r74,22l972,2205r76,13l1125,2227r77,5l1279,2232r76,-4l1432,2220r75,-12l1582,2192r73,-21l1728,2146r70,-28l1867,2085r67,-37l1999,2007r62,-45l2502,1962,2355,1628r36,-67l2421,1494r24,-68l2465,1357r14,-69l2489,1218r5,-69l2493,1080r-5,-69l2479,943r-14,-68l2446,809r-24,-65l2395,680r-33,-63l2326,557r-40,-59l2241,442r-49,-54l2139,336r-56,-49l2022,241r-64,-42l1890,160r-72,-36l1747,93,1675,67,1601,46,1528,28,1453,15,1379,6,1304,1,1230,xm2502,1962r-441,l2527,2020r-25,-58xe" fillcolor="#8ab833 [3205]" stroked="f">
                    <v:path arrowok="t" o:connecttype="custom" o:connectlocs="734060,-32385;641350,-21590;550545,-635;463550,29845;380365,68580;302895,116840;231775,173355;167640,238125;112395,310515;65405,392430;31115,478155;8890,565785;0,651510;3175,741680;18415,827405;45720,911225;83185,991235;132080,1067435;191770,1137285;260985,1200785;340360,1257300;429260,1304925;521970,1341120;617220,1365885;714375,1379855;812165,1383030;909320,1375410;1004570,1357630;1097280,1328420;1185545,1289685;1269365,1240155;1588770,1211580;1518285,956945;1552575,871220;1574165,783590;1583690,695325;1579880,607695;1565275,521335;1537970,438150;1499870,357505;1451610,281940;1391920,212090;1322705,147955;1243330,92075;1154430,44450;1063625,8255;970280,-16510;875665,-30480;781050,-34290;1308735,1211580;1588770,1211580" o:connectangles="0,0,0,0,0,0,0,0,0,0,0,0,0,0,0,0,0,0,0,0,0,0,0,0,0,0,0,0,0,0,0,0,0,0,0,0,0,0,0,0,0,0,0,0,0,0,0,0,0,0,0"/>
                  </v:shape>
                  <v:shape id="Text Box 98" o:spid="_x0000_s1156" type="#_x0000_t202" style="position:absolute;left:2468;top:953;width:11330;height:123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" filled="f" stroked="f">
                    <v:textbox inset="0,0,0,0">
                      <w:txbxContent>
                        <w:p w14:paraId="1EAEAB8F" w14:textId="77777777" w:rsidR="003B61D6" w:rsidRDefault="003B61D6" w:rsidP="00491029">
                          <w:pPr>
                            <w:spacing w:before="0"/>
                            <w:jc w:val="center"/>
                            <w:rPr>
                              <w:sz w:val="20"/>
                            </w:rPr>
                          </w:pPr>
                          <w:r>
                            <w:rPr>
                              <w:color w:val="FFFFFF"/>
                              <w:sz w:val="20"/>
                            </w:rPr>
                            <w:t>Actually, I am finding I am more productive working remotely.</w:t>
                          </w:r>
                        </w:p>
                        <w:p w14:paraId="2DF85E06" w14:textId="1E0DD089" w:rsidR="003B61D6" w:rsidRDefault="003B61D6" w:rsidP="00491029">
                          <w:pPr>
                            <w:spacing w:before="0"/>
                            <w:jc w:val="center"/>
                            <w:rPr>
                              <w:sz w:val="20"/>
                            </w:rPr>
                          </w:pPr>
                          <w:r>
                            <w:rPr>
                              <w:color w:val="FFFFFF"/>
                              <w:sz w:val="20"/>
                            </w:rPr>
                            <w:t>I'm getting so much more done.</w:t>
                          </w:r>
                        </w:p>
                      </w:txbxContent>
                    </v:textbox>
                  </v:shape>
                </v:group>
                <v:group id="Group 172" o:spid="_x0000_s1157" style="position:absolute;left:21766;width:15836;height:17316" coordsize="15836,17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shape id="Freeform 100" o:spid="_x0000_s1158" style="position:absolute;width:15836;height:17316;visibility:visible;mso-wrap-style:square;v-text-anchor:top" coordsize="2494,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" path="m1280,r-75,1l1129,5r-75,10l980,28,908,46,838,67,770,92r-66,29l640,154r-62,36l519,229r-57,43l408,317r-51,48l309,416r-45,53l222,525r-39,58l148,644r-32,62l87,770,63,836,42,903,25,972r-12,71l4,1114,,1186r1,74l6,1334r10,77l31,1487r19,75l75,1634r28,71l136,1773r38,66l215,1903r45,61l309,2022r52,55l417,2128r59,49l538,2222r65,41l671,2300r71,34l815,2363r76,24l1096,2727r269,-294l1440,2423r74,-13l1586,2392r70,-21l1724,2346r67,-29l1855,2284r61,-36l1975,2209r57,-43l2086,2121r51,-48l2185,2022r45,-53l2272,1913r39,-58l2346,1794r32,-62l2407,1668r24,-66l2452,1535r17,-69l2481,1395r9,-71l2494,1251r-1,-73l2488,1104r-9,-74l2465,958r-18,-70l2425,819r-26,-67l2370,688r-34,-63l2300,565r-40,-58l2216,452r-46,-53l2121,349r-52,-47l2014,258r-57,-41l1897,179r-61,-35l1772,113,1706,85,1639,61,1570,41,1499,25,1428,12,1354,4,1280,xe" fillcolor="green" stroked="f">
                    <v:path arrowok="t" o:connecttype="custom" o:connectlocs="765175,88265;669290,97155;576580,116840;488950,146050;406400,185420;329565,233045;259080,288925;196215,351790;140970,421005;93980,496570;55245,576580;26670,661035;8255,749935;0,840740;3810,934720;19685,1031875;47625,1125220;86360,1213485;136525,1296035;196215,1371600;264795,1438910;341630,1498600;426085,1548130;517525,1588135;695960,1819275;914400,1626235;1007110,1606550;1094740,1577340;1177925,1537970;1254125,1490345;1324610,1434465;1387475,1371600;1442720,1302385;1489710,1226820;1528445,1146810;1557020,1062355;1575435,973455;1583690,882015;1579880,788670;1565275,695960;1539875,607695;1504950,524510;1460500,446405;1407160,374650;1346835,309245;1278890,251460;1204595,201295;1125220,159385;1040765,126365;951865,103505;859790,90170" o:connectangles="0,0,0,0,0,0,0,0,0,0,0,0,0,0,0,0,0,0,0,0,0,0,0,0,0,0,0,0,0,0,0,0,0,0,0,0,0,0,0,0,0,0,0,0,0,0,0,0,0,0,0"/>
                  </v:shape>
                  <v:shape id="Text Box 101" o:spid="_x0000_s1159" type="#_x0000_t202" style="position:absolute;left:2075;top:2973;width:12117;height:9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" filled="f" stroked="f">
                    <v:textbox inset="0,0,0,0">
                      <w:txbxContent>
                        <w:p w14:paraId="3A0F82DC" w14:textId="77777777" w:rsidR="003B61D6" w:rsidRDefault="003B61D6" w:rsidP="003C32FA">
                          <w:pPr>
                            <w:spacing w:before="0"/>
                            <w:jc w:val="center"/>
                            <w:rPr>
                              <w:sz w:val="20"/>
                            </w:rPr>
                          </w:pPr>
                          <w:r>
                            <w:rPr>
                              <w:color w:val="FFFFFF"/>
                              <w:sz w:val="20"/>
                            </w:rPr>
                            <w:t>It’s true.</w:t>
                          </w:r>
                        </w:p>
                        <w:p w14:paraId="001C0386" w14:textId="77777777" w:rsidR="003B61D6" w:rsidRDefault="003B61D6" w:rsidP="003C32FA">
                          <w:pPr>
                            <w:spacing w:before="0"/>
                            <w:ind w:firstLine="1"/>
                            <w:jc w:val="center"/>
                            <w:rPr>
                              <w:sz w:val="20"/>
                            </w:rPr>
                          </w:pPr>
                          <w:r>
                            <w:rPr>
                              <w:color w:val="FFFFFF"/>
                              <w:sz w:val="20"/>
                            </w:rPr>
                            <w:t xml:space="preserve">Did you know research </w:t>
                          </w:r>
                          <w:r>
                            <w:rPr>
                              <w:color w:val="FFFFFF"/>
                              <w:spacing w:val="-3"/>
                              <w:sz w:val="20"/>
                            </w:rPr>
                            <w:t xml:space="preserve">indicates </w:t>
                          </w:r>
                          <w:r>
                            <w:rPr>
                              <w:color w:val="FFFFFF"/>
                              <w:sz w:val="20"/>
                            </w:rPr>
                            <w:t>we are 30% more productive WFH!</w:t>
                          </w:r>
                        </w:p>
                      </w:txbxContent>
                    </v:textbox>
                  </v:shape>
                </v:group>
                <w10:anchorlock/>
              </v:group>
            </w:pict>
          </mc:Fallback>
        </mc:AlternateContent>
      </w:r>
    </w:p>
    <w:p w14:paraId="7FE586A7" w14:textId="77777777" w:rsidR="00F71FAC" w:rsidRDefault="00F71FAC" w:rsidP="00AD2132">
      <w:pPr>
        <w:keepNext w:val="0"/>
        <w:keepLines w:val="0"/>
        <w:jc w:val="left"/>
      </w:pPr>
    </w:p>
    <w:p w14:paraId="2938712D" w14:textId="512DA708" w:rsidR="000D57C5" w:rsidRDefault="00F71FAC" w:rsidP="00AD2132">
      <w:pPr>
        <w:keepNext w:val="0"/>
        <w:keepLines w:val="0"/>
        <w:jc w:val="left"/>
      </w:pPr>
      <w:r>
        <w:t>Inspired People Solutions has a Guide for Managers on how to manage a flexible workforce</w:t>
      </w:r>
      <w:r w:rsidR="000A7479">
        <w:t>.  If, during CVOID-19, you move to renegotiating hours, flexible working arrangements with your Team, please let us know as we can provide you with Checklists, How-To Guides and information to make this transition an easy one for you.</w:t>
      </w:r>
      <w:r w:rsidR="000D57C5">
        <w:br w:type="page"/>
      </w:r>
    </w:p>
    <w:p w14:paraId="0444B145" w14:textId="77777777" w:rsidR="00F71FAC" w:rsidRDefault="00F71FAC" w:rsidP="00AD2132">
      <w:pPr>
        <w:keepNext w:val="0"/>
        <w:keepLines w:val="0"/>
        <w:jc w:val="left"/>
      </w:pPr>
    </w:p>
    <w:p w14:paraId="05DCF98F" w14:textId="353ABB83" w:rsidR="000D57C5" w:rsidRDefault="000D57C5" w:rsidP="000D57C5">
      <w:pPr>
        <w:pStyle w:val="Heading1"/>
      </w:pPr>
      <w:bookmarkStart w:id="0" w:name="_External_resources"/>
      <w:bookmarkEnd w:id="0"/>
      <w:r>
        <w:t>External resources</w:t>
      </w:r>
    </w:p>
    <w:p w14:paraId="0CDD43DA" w14:textId="77777777" w:rsidR="000D57C5" w:rsidRPr="000B57D5" w:rsidRDefault="000D57C5" w:rsidP="000D57C5">
      <w:pPr>
        <w:rPr>
          <w:b/>
          <w:bCs/>
          <w:color w:val="549E39" w:themeColor="accent1"/>
        </w:rPr>
      </w:pPr>
      <w:r w:rsidRPr="00491029">
        <w:rPr>
          <w:b/>
          <w:bCs/>
        </w:rPr>
        <w:t>Working remotely</w:t>
      </w:r>
    </w:p>
    <w:p w14:paraId="03F4B2BE" w14:textId="1E14C33A" w:rsidR="007C6ED2" w:rsidRPr="008C0ABD" w:rsidRDefault="003B61D6" w:rsidP="000D57C5">
      <w:pPr>
        <w:rPr>
          <w:rStyle w:val="Hyperlink"/>
          <w:rFonts w:asciiTheme="minorHAnsi" w:hAnsiTheme="minorHAnsi"/>
          <w:color w:val="549E39" w:themeColor="accent1"/>
          <w:sz w:val="22"/>
          <w:szCs w:val="22"/>
        </w:rPr>
      </w:pPr>
      <w:hyperlink r:id="rId93" w:history="1">
        <w:r w:rsidR="000D57C5" w:rsidRPr="008C0ABD">
          <w:rPr>
            <w:rStyle w:val="Hyperlink"/>
            <w:rFonts w:asciiTheme="minorHAnsi" w:hAnsiTheme="minorHAnsi"/>
            <w:color w:val="549E39" w:themeColor="accent1"/>
            <w:sz w:val="22"/>
            <w:szCs w:val="22"/>
          </w:rPr>
          <w:t>Working rem</w:t>
        </w:r>
        <w:r w:rsidR="000D57C5" w:rsidRPr="008C0ABD">
          <w:rPr>
            <w:rStyle w:val="Hyperlink"/>
            <w:rFonts w:asciiTheme="minorHAnsi" w:hAnsiTheme="minorHAnsi"/>
            <w:color w:val="549E39" w:themeColor="accent1"/>
            <w:sz w:val="22"/>
            <w:szCs w:val="22"/>
          </w:rPr>
          <w:t>o</w:t>
        </w:r>
        <w:r w:rsidR="000D57C5" w:rsidRPr="008C0ABD">
          <w:rPr>
            <w:rStyle w:val="Hyperlink"/>
            <w:rFonts w:asciiTheme="minorHAnsi" w:hAnsiTheme="minorHAnsi"/>
            <w:color w:val="549E39" w:themeColor="accent1"/>
            <w:sz w:val="22"/>
            <w:szCs w:val="22"/>
          </w:rPr>
          <w:t>tely without going stir crazy</w:t>
        </w:r>
      </w:hyperlink>
    </w:p>
    <w:p w14:paraId="1D923734" w14:textId="64B438DC" w:rsidR="00DB30D2" w:rsidRPr="000B57D5" w:rsidRDefault="00DB30D2" w:rsidP="000D57C5">
      <w:pPr>
        <w:rPr>
          <w:rStyle w:val="Hyperlink"/>
          <w:rFonts w:asciiTheme="minorHAnsi" w:hAnsiTheme="minorHAnsi"/>
          <w:color w:val="549E39" w:themeColor="accent1"/>
          <w:sz w:val="22"/>
          <w:szCs w:val="22"/>
        </w:rPr>
      </w:pPr>
      <w:hyperlink r:id="rId94" w:history="1">
        <w:r w:rsidRPr="000B57D5">
          <w:rPr>
            <w:rStyle w:val="Hyperlink"/>
            <w:rFonts w:asciiTheme="minorHAnsi" w:hAnsiTheme="minorHAnsi"/>
            <w:color w:val="549E39" w:themeColor="accent1"/>
            <w:sz w:val="22"/>
            <w:szCs w:val="22"/>
          </w:rPr>
          <w:t>Getting Started with Remote Working</w:t>
        </w:r>
      </w:hyperlink>
    </w:p>
    <w:p w14:paraId="70F64EEC" w14:textId="4D4C6FBC" w:rsidR="000B57D5" w:rsidRPr="000B57D5" w:rsidRDefault="000B57D5" w:rsidP="000D57C5">
      <w:pPr>
        <w:rPr>
          <w:color w:val="549E39" w:themeColor="accent1"/>
          <w:u w:val="single"/>
        </w:rPr>
      </w:pPr>
      <w:hyperlink r:id="rId95" w:history="1">
        <w:r w:rsidRPr="000B57D5">
          <w:rPr>
            <w:rStyle w:val="Hyperlink"/>
            <w:rFonts w:asciiTheme="minorHAnsi" w:hAnsiTheme="minorHAnsi"/>
            <w:color w:val="549E39" w:themeColor="accent1"/>
            <w:sz w:val="22"/>
            <w:szCs w:val="22"/>
          </w:rPr>
          <w:t>Webinars on Working Remotely</w:t>
        </w:r>
      </w:hyperlink>
    </w:p>
    <w:p w14:paraId="091B95BE" w14:textId="77777777" w:rsidR="00747393" w:rsidRDefault="00747393" w:rsidP="00747393"/>
    <w:p w14:paraId="5A1C39BE" w14:textId="22EA145A" w:rsidR="000D57C5" w:rsidRPr="00491029" w:rsidRDefault="000D57C5" w:rsidP="000D57C5">
      <w:pPr>
        <w:rPr>
          <w:b/>
          <w:bCs/>
        </w:rPr>
      </w:pPr>
      <w:r w:rsidRPr="00491029">
        <w:rPr>
          <w:b/>
          <w:bCs/>
        </w:rPr>
        <w:t>Exercises</w:t>
      </w:r>
    </w:p>
    <w:p w14:paraId="07E023E4" w14:textId="0C2002A5" w:rsidR="000D57C5" w:rsidRPr="00491029" w:rsidRDefault="003B61D6" w:rsidP="000D57C5">
      <w:pPr>
        <w:rPr>
          <w:color w:val="5FB81A"/>
        </w:rPr>
      </w:pPr>
      <w:hyperlink r:id="rId96" w:history="1">
        <w:r w:rsidR="000D57C5" w:rsidRPr="00491029">
          <w:rPr>
            <w:rStyle w:val="Hyperlink"/>
            <w:rFonts w:asciiTheme="minorHAnsi" w:hAnsiTheme="minorHAnsi"/>
            <w:color w:val="5FB81A"/>
            <w:sz w:val="22"/>
            <w:szCs w:val="22"/>
          </w:rPr>
          <w:t>Best Stretches for Office Workers</w:t>
        </w:r>
      </w:hyperlink>
    </w:p>
    <w:p w14:paraId="344A9581" w14:textId="43B0CE1C" w:rsidR="000D57C5" w:rsidRPr="00491029" w:rsidRDefault="003B61D6" w:rsidP="000D57C5">
      <w:pPr>
        <w:rPr>
          <w:color w:val="5FB81A"/>
        </w:rPr>
      </w:pPr>
      <w:hyperlink r:id="rId97" w:history="1">
        <w:r w:rsidR="000D57C5" w:rsidRPr="00491029">
          <w:rPr>
            <w:rStyle w:val="Hyperlink"/>
            <w:rFonts w:asciiTheme="minorHAnsi" w:hAnsiTheme="minorHAnsi"/>
            <w:color w:val="5FB81A"/>
            <w:sz w:val="22"/>
            <w:szCs w:val="22"/>
          </w:rPr>
          <w:t>10 Best Stretches for Office Workers</w:t>
        </w:r>
      </w:hyperlink>
    </w:p>
    <w:p w14:paraId="027F4922" w14:textId="15121FE4" w:rsidR="000D57C5" w:rsidRPr="00491029" w:rsidRDefault="003B61D6" w:rsidP="000D57C5">
      <w:pPr>
        <w:rPr>
          <w:color w:val="5FB81A"/>
        </w:rPr>
      </w:pPr>
      <w:hyperlink r:id="rId98" w:history="1">
        <w:r w:rsidR="000D57C5" w:rsidRPr="00491029">
          <w:rPr>
            <w:rStyle w:val="Hyperlink"/>
            <w:rFonts w:asciiTheme="minorHAnsi" w:hAnsiTheme="minorHAnsi"/>
            <w:color w:val="5FB81A"/>
            <w:sz w:val="22"/>
            <w:szCs w:val="22"/>
          </w:rPr>
          <w:t>29 Exercises You Can Do At (Or Near) Your Desk</w:t>
        </w:r>
      </w:hyperlink>
    </w:p>
    <w:p w14:paraId="79391698" w14:textId="7E300549" w:rsidR="000D57C5" w:rsidRPr="00491029" w:rsidRDefault="003B61D6" w:rsidP="000D57C5">
      <w:pPr>
        <w:rPr>
          <w:color w:val="5FB81A"/>
        </w:rPr>
      </w:pPr>
      <w:hyperlink r:id="rId99" w:history="1">
        <w:r w:rsidR="000D57C5" w:rsidRPr="00491029">
          <w:rPr>
            <w:rStyle w:val="Hyperlink"/>
            <w:rFonts w:asciiTheme="minorHAnsi" w:hAnsiTheme="minorHAnsi"/>
            <w:color w:val="5FB81A"/>
            <w:sz w:val="22"/>
            <w:szCs w:val="22"/>
          </w:rPr>
          <w:t>Stretches for office workers</w:t>
        </w:r>
      </w:hyperlink>
    </w:p>
    <w:p w14:paraId="02915F2D" w14:textId="4D4A3C70" w:rsidR="000D57C5" w:rsidRPr="00491029" w:rsidRDefault="003B61D6" w:rsidP="000D57C5">
      <w:pPr>
        <w:rPr>
          <w:color w:val="5FB81A"/>
        </w:rPr>
      </w:pPr>
      <w:hyperlink r:id="rId100" w:history="1">
        <w:r w:rsidR="000D57C5" w:rsidRPr="00491029">
          <w:rPr>
            <w:rStyle w:val="Hyperlink"/>
            <w:rFonts w:asciiTheme="minorHAnsi" w:hAnsiTheme="minorHAnsi"/>
            <w:color w:val="5FB81A"/>
            <w:sz w:val="22"/>
            <w:szCs w:val="22"/>
          </w:rPr>
          <w:t>‘Workout in Your Workplace’</w:t>
        </w:r>
      </w:hyperlink>
    </w:p>
    <w:p w14:paraId="7074D6EE" w14:textId="77777777" w:rsidR="00747393" w:rsidRDefault="00747393" w:rsidP="00747393"/>
    <w:p w14:paraId="0D03EBEC" w14:textId="468D5ECD" w:rsidR="000D57C5" w:rsidRPr="00491029" w:rsidRDefault="000D57C5" w:rsidP="000D57C5">
      <w:pPr>
        <w:rPr>
          <w:b/>
          <w:bCs/>
        </w:rPr>
      </w:pPr>
      <w:r w:rsidRPr="00491029">
        <w:rPr>
          <w:b/>
          <w:bCs/>
        </w:rPr>
        <w:t>C</w:t>
      </w:r>
      <w:r w:rsidR="00DB30D2">
        <w:rPr>
          <w:b/>
          <w:bCs/>
        </w:rPr>
        <w:t>O</w:t>
      </w:r>
      <w:r w:rsidRPr="00491029">
        <w:rPr>
          <w:b/>
          <w:bCs/>
        </w:rPr>
        <w:t>VID-19</w:t>
      </w:r>
    </w:p>
    <w:p w14:paraId="6A7E8770" w14:textId="049AF5A3" w:rsidR="000D57C5" w:rsidRPr="00DB30D2" w:rsidRDefault="003B61D6" w:rsidP="000D57C5">
      <w:pPr>
        <w:rPr>
          <w:color w:val="549E39" w:themeColor="accent1"/>
        </w:rPr>
      </w:pPr>
      <w:hyperlink r:id="rId101" w:history="1">
        <w:r w:rsidR="000D57C5" w:rsidRPr="00DB30D2">
          <w:rPr>
            <w:rStyle w:val="Hyperlink"/>
            <w:rFonts w:asciiTheme="minorHAnsi" w:hAnsiTheme="minorHAnsi"/>
            <w:color w:val="549E39" w:themeColor="accent1"/>
            <w:sz w:val="22"/>
            <w:szCs w:val="22"/>
          </w:rPr>
          <w:t>Cognitive bias and impact of COVID-19</w:t>
        </w:r>
      </w:hyperlink>
    </w:p>
    <w:p w14:paraId="7DD28802" w14:textId="024C3C40" w:rsidR="00A161C4" w:rsidRPr="00DB30D2" w:rsidRDefault="003B61D6" w:rsidP="000D57C5">
      <w:pPr>
        <w:rPr>
          <w:rStyle w:val="Hyperlink"/>
          <w:rFonts w:asciiTheme="minorHAnsi" w:hAnsiTheme="minorHAnsi"/>
          <w:color w:val="549E39" w:themeColor="accent1"/>
          <w:sz w:val="22"/>
          <w:szCs w:val="22"/>
        </w:rPr>
      </w:pPr>
      <w:hyperlink r:id="rId102" w:history="1">
        <w:r w:rsidR="000D57C5" w:rsidRPr="00DB30D2">
          <w:rPr>
            <w:rStyle w:val="Hyperlink"/>
            <w:rFonts w:asciiTheme="minorHAnsi" w:hAnsiTheme="minorHAnsi"/>
            <w:color w:val="549E39" w:themeColor="accent1"/>
            <w:sz w:val="22"/>
            <w:szCs w:val="22"/>
          </w:rPr>
          <w:t>Coping with Coronavirus a</w:t>
        </w:r>
        <w:r w:rsidR="000D57C5" w:rsidRPr="00DB30D2">
          <w:rPr>
            <w:rStyle w:val="Hyperlink"/>
            <w:rFonts w:asciiTheme="minorHAnsi" w:hAnsiTheme="minorHAnsi"/>
            <w:color w:val="549E39" w:themeColor="accent1"/>
            <w:sz w:val="22"/>
            <w:szCs w:val="22"/>
          </w:rPr>
          <w:t>n</w:t>
        </w:r>
        <w:r w:rsidR="000D57C5" w:rsidRPr="00DB30D2">
          <w:rPr>
            <w:rStyle w:val="Hyperlink"/>
            <w:rFonts w:asciiTheme="minorHAnsi" w:hAnsiTheme="minorHAnsi"/>
            <w:color w:val="549E39" w:themeColor="accent1"/>
            <w:sz w:val="22"/>
            <w:szCs w:val="22"/>
          </w:rPr>
          <w:t>xiety</w:t>
        </w:r>
      </w:hyperlink>
    </w:p>
    <w:p w14:paraId="41B00C63" w14:textId="740C0CC5" w:rsidR="007C6ED2" w:rsidRPr="00DB30D2" w:rsidRDefault="007C6ED2" w:rsidP="000D57C5">
      <w:pPr>
        <w:rPr>
          <w:rStyle w:val="Hyperlink"/>
          <w:rFonts w:asciiTheme="minorHAnsi" w:hAnsiTheme="minorHAnsi"/>
          <w:color w:val="549E39" w:themeColor="accent1"/>
          <w:sz w:val="22"/>
          <w:szCs w:val="22"/>
        </w:rPr>
      </w:pPr>
      <w:hyperlink r:id="rId103" w:history="1">
        <w:r w:rsidRPr="00DB30D2">
          <w:rPr>
            <w:rStyle w:val="Hyperlink"/>
            <w:rFonts w:asciiTheme="minorHAnsi" w:hAnsiTheme="minorHAnsi"/>
            <w:color w:val="549E39" w:themeColor="accent1"/>
            <w:sz w:val="22"/>
            <w:szCs w:val="22"/>
          </w:rPr>
          <w:t>Beyond Blue</w:t>
        </w:r>
      </w:hyperlink>
      <w:r w:rsidR="00DB30D2" w:rsidRPr="00DB30D2">
        <w:rPr>
          <w:rStyle w:val="Hyperlink"/>
          <w:rFonts w:asciiTheme="minorHAnsi" w:hAnsiTheme="minorHAnsi"/>
          <w:color w:val="549E39" w:themeColor="accent1"/>
          <w:sz w:val="22"/>
          <w:szCs w:val="22"/>
        </w:rPr>
        <w:t xml:space="preserve"> </w:t>
      </w:r>
    </w:p>
    <w:p w14:paraId="0D52DF26" w14:textId="3F4778C4" w:rsidR="00DB30D2" w:rsidRDefault="00DB30D2" w:rsidP="000D57C5">
      <w:pPr>
        <w:rPr>
          <w:rStyle w:val="Hyperlink"/>
          <w:rFonts w:asciiTheme="minorHAnsi" w:hAnsiTheme="minorHAnsi"/>
          <w:color w:val="5FB81A"/>
          <w:sz w:val="22"/>
          <w:szCs w:val="22"/>
        </w:rPr>
      </w:pPr>
    </w:p>
    <w:p w14:paraId="33F0C761" w14:textId="6CB78D79" w:rsidR="00DB30D2" w:rsidRDefault="00DB30D2" w:rsidP="000D57C5">
      <w:pPr>
        <w:rPr>
          <w:rStyle w:val="Hyperlink"/>
          <w:rFonts w:asciiTheme="minorHAnsi" w:hAnsiTheme="minorHAnsi"/>
          <w:b/>
          <w:bCs/>
          <w:color w:val="000000" w:themeColor="text1"/>
          <w:sz w:val="22"/>
          <w:szCs w:val="22"/>
          <w:u w:val="none"/>
        </w:rPr>
      </w:pPr>
      <w:r w:rsidRPr="00DB30D2">
        <w:rPr>
          <w:rStyle w:val="Hyperlink"/>
          <w:rFonts w:asciiTheme="minorHAnsi" w:hAnsiTheme="minorHAnsi"/>
          <w:b/>
          <w:bCs/>
          <w:color w:val="000000" w:themeColor="text1"/>
          <w:sz w:val="22"/>
          <w:szCs w:val="22"/>
          <w:u w:val="none"/>
        </w:rPr>
        <w:t>Working with Kids @ Home</w:t>
      </w:r>
    </w:p>
    <w:p w14:paraId="58BB4CB2" w14:textId="0A58294D" w:rsidR="00DB30D2" w:rsidRPr="00DB30D2" w:rsidRDefault="00DB30D2" w:rsidP="000D57C5">
      <w:pPr>
        <w:rPr>
          <w:rStyle w:val="Hyperlink"/>
          <w:rFonts w:asciiTheme="minorHAnsi" w:hAnsiTheme="minorHAnsi"/>
          <w:color w:val="549E39" w:themeColor="accent1"/>
          <w:sz w:val="22"/>
          <w:szCs w:val="22"/>
          <w:u w:val="none"/>
        </w:rPr>
      </w:pPr>
      <w:hyperlink r:id="rId104" w:history="1">
        <w:r w:rsidRPr="00DB30D2">
          <w:rPr>
            <w:rStyle w:val="Hyperlink"/>
            <w:rFonts w:asciiTheme="minorHAnsi" w:hAnsiTheme="minorHAnsi"/>
            <w:color w:val="549E39" w:themeColor="accent1"/>
            <w:sz w:val="22"/>
            <w:szCs w:val="22"/>
          </w:rPr>
          <w:t>Community Help &amp; Resources</w:t>
        </w:r>
      </w:hyperlink>
    </w:p>
    <w:p w14:paraId="7335363A" w14:textId="27BA54A2" w:rsidR="00DB30D2" w:rsidRPr="00DB30D2" w:rsidRDefault="00DB30D2" w:rsidP="000D57C5">
      <w:pPr>
        <w:rPr>
          <w:rStyle w:val="Hyperlink"/>
          <w:rFonts w:asciiTheme="minorHAnsi" w:hAnsiTheme="minorHAnsi"/>
          <w:color w:val="549E39" w:themeColor="accent1"/>
          <w:sz w:val="22"/>
          <w:szCs w:val="22"/>
          <w:u w:val="none"/>
        </w:rPr>
      </w:pPr>
      <w:hyperlink r:id="rId105" w:history="1">
        <w:r w:rsidRPr="00DB30D2">
          <w:rPr>
            <w:rStyle w:val="Hyperlink"/>
            <w:rFonts w:asciiTheme="minorHAnsi" w:hAnsiTheme="minorHAnsi"/>
            <w:color w:val="549E39" w:themeColor="accent1"/>
            <w:sz w:val="22"/>
            <w:szCs w:val="22"/>
          </w:rPr>
          <w:t>Education Resources</w:t>
        </w:r>
      </w:hyperlink>
    </w:p>
    <w:p w14:paraId="7CF9CC27" w14:textId="2357A162" w:rsidR="00DB30D2" w:rsidRPr="00DB30D2" w:rsidRDefault="00DB30D2" w:rsidP="000D57C5">
      <w:pPr>
        <w:rPr>
          <w:color w:val="549E39" w:themeColor="accent1"/>
        </w:rPr>
      </w:pPr>
      <w:hyperlink r:id="rId106" w:history="1">
        <w:r w:rsidRPr="00DB30D2">
          <w:rPr>
            <w:rStyle w:val="Hyperlink"/>
            <w:rFonts w:asciiTheme="minorHAnsi" w:hAnsiTheme="minorHAnsi"/>
            <w:color w:val="549E39" w:themeColor="accent1"/>
            <w:sz w:val="22"/>
            <w:szCs w:val="22"/>
          </w:rPr>
          <w:t>Fun &amp; Activities</w:t>
        </w:r>
      </w:hyperlink>
    </w:p>
    <w:sectPr w:rsidR="00DB30D2" w:rsidRPr="00DB30D2" w:rsidSect="00A161C4">
      <w:headerReference w:type="default" r:id="rId107"/>
      <w:footerReference w:type="default" r:id="rId108"/>
      <w:headerReference w:type="first" r:id="rId109"/>
      <w:footerReference w:type="first" r:id="rId110"/>
      <w:pgSz w:w="11909" w:h="16834" w:code="9"/>
      <w:pgMar w:top="1560" w:right="1134" w:bottom="1701"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1DA98" w14:textId="77777777" w:rsidR="00592027" w:rsidRDefault="00592027" w:rsidP="00A161C4">
      <w:r>
        <w:separator/>
      </w:r>
    </w:p>
    <w:p w14:paraId="0EBBF6A7" w14:textId="77777777" w:rsidR="00592027" w:rsidRDefault="00592027" w:rsidP="00A161C4"/>
  </w:endnote>
  <w:endnote w:type="continuationSeparator" w:id="0">
    <w:p w14:paraId="71FC9074" w14:textId="77777777" w:rsidR="00592027" w:rsidRDefault="00592027" w:rsidP="00A161C4">
      <w:r>
        <w:continuationSeparator/>
      </w:r>
    </w:p>
    <w:p w14:paraId="013EB6FE" w14:textId="77777777" w:rsidR="00592027" w:rsidRDefault="00592027" w:rsidP="00A16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outhern">
    <w:altName w:val="Cambria"/>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22AB8" w14:textId="77777777" w:rsidR="003B61D6" w:rsidRDefault="003B61D6" w:rsidP="00A161C4">
    <w:pPr>
      <w:pStyle w:val="Footer1"/>
      <w:spacing w:before="120"/>
    </w:pPr>
  </w:p>
  <w:p w14:paraId="47D17216" w14:textId="1CC6EF08" w:rsidR="003B61D6" w:rsidRDefault="003B61D6" w:rsidP="00A161C4">
    <w:pPr>
      <w:pStyle w:val="Footer1"/>
      <w:spacing w:before="120" w:after="120"/>
    </w:pPr>
    <w:r w:rsidRPr="00A161C4">
      <w:tab/>
      <w:t>A guide to working remotely | COVID-19 response</w:t>
    </w:r>
    <w:r w:rsidRPr="00A161C4">
      <w:tab/>
      <w:t xml:space="preserve">Page </w:t>
    </w:r>
    <w:r w:rsidRPr="00A161C4">
      <w:fldChar w:fldCharType="begin"/>
    </w:r>
    <w:r w:rsidRPr="00A161C4">
      <w:instrText xml:space="preserve"> PAGE  \* Arabic  \* MERGEFORMAT </w:instrText>
    </w:r>
    <w:r w:rsidRPr="00A161C4">
      <w:fldChar w:fldCharType="separate"/>
    </w:r>
    <w:r w:rsidRPr="00A161C4">
      <w:rPr>
        <w:noProof/>
      </w:rPr>
      <w:t>1</w:t>
    </w:r>
    <w:r w:rsidRPr="00A161C4">
      <w:fldChar w:fldCharType="end"/>
    </w:r>
    <w:r w:rsidRPr="00A161C4">
      <w:t xml:space="preserve"> of </w:t>
    </w:r>
    <w:fldSimple w:instr=" NUMPAGES  \* Arabic  \* MERGEFORMAT ">
      <w:r w:rsidRPr="00A161C4">
        <w:rPr>
          <w:noProof/>
        </w:rPr>
        <w:t>2</w:t>
      </w:r>
    </w:fldSimple>
  </w:p>
  <w:p w14:paraId="02B2B498" w14:textId="77777777" w:rsidR="003B61D6" w:rsidRDefault="003B61D6" w:rsidP="00A161C4">
    <w:pPr>
      <w:pStyle w:val="Footer1"/>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D2B8F" w14:textId="77777777" w:rsidR="003B61D6" w:rsidRPr="00A161C4" w:rsidRDefault="003B61D6" w:rsidP="00A161C4">
    <w:pPr>
      <w:pStyle w:val="Footer1"/>
      <w:keepNext w:val="0"/>
      <w:keepLines w:val="0"/>
      <w:spacing w:before="60"/>
      <w:jc w:val="center"/>
      <w:rPr>
        <w:sz w:val="22"/>
        <w:szCs w:val="22"/>
      </w:rPr>
    </w:pPr>
    <w:r w:rsidRPr="00A161C4">
      <w:rPr>
        <w:sz w:val="22"/>
        <w:szCs w:val="22"/>
      </w:rPr>
      <w:t>Melbourne | Sydney | Brisbane | Sunshine Coast</w:t>
    </w:r>
  </w:p>
  <w:p w14:paraId="42DCED28" w14:textId="77777777" w:rsidR="003B61D6" w:rsidRPr="00A161C4" w:rsidRDefault="003B61D6" w:rsidP="00A161C4">
    <w:pPr>
      <w:pStyle w:val="Footer1"/>
      <w:keepNext w:val="0"/>
      <w:keepLines w:val="0"/>
      <w:spacing w:before="60"/>
      <w:jc w:val="center"/>
      <w:rPr>
        <w:sz w:val="22"/>
        <w:szCs w:val="22"/>
      </w:rPr>
    </w:pPr>
    <w:r w:rsidRPr="00A161C4">
      <w:rPr>
        <w:sz w:val="22"/>
        <w:szCs w:val="22"/>
      </w:rPr>
      <w:t xml:space="preserve">E </w:t>
    </w:r>
    <w:hyperlink r:id="rId1" w:history="1">
      <w:r w:rsidRPr="00A161C4">
        <w:rPr>
          <w:sz w:val="16"/>
          <w:szCs w:val="16"/>
        </w:rPr>
        <w:t>hello@inspiredpeople.com.au</w:t>
      </w:r>
    </w:hyperlink>
    <w:r w:rsidRPr="00A161C4">
      <w:rPr>
        <w:sz w:val="22"/>
        <w:szCs w:val="22"/>
      </w:rPr>
      <w:t xml:space="preserve"> |  W www. inspiredpeople.com.au |  T 0413 15 88 77  |  T 03 93441333</w:t>
    </w:r>
  </w:p>
  <w:p w14:paraId="3082FA10" w14:textId="6D14DBC9" w:rsidR="003B61D6" w:rsidRDefault="003B61D6" w:rsidP="00A161C4">
    <w:pPr>
      <w:pStyle w:val="Footer1"/>
      <w:keepNext w:val="0"/>
      <w:keepLines w:val="0"/>
      <w:spacing w:before="60"/>
      <w:jc w:val="center"/>
      <w:rPr>
        <w:sz w:val="22"/>
        <w:szCs w:val="22"/>
      </w:rPr>
    </w:pPr>
    <w:r w:rsidRPr="00A161C4">
      <w:rPr>
        <w:sz w:val="22"/>
        <w:szCs w:val="22"/>
      </w:rPr>
      <w:t>454 Collins Street Melbourne VIC 3000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E990" w14:textId="77777777" w:rsidR="00592027" w:rsidRDefault="00592027" w:rsidP="00A161C4">
      <w:r>
        <w:separator/>
      </w:r>
    </w:p>
    <w:p w14:paraId="03CBFEB3" w14:textId="77777777" w:rsidR="00592027" w:rsidRDefault="00592027" w:rsidP="00A161C4"/>
  </w:footnote>
  <w:footnote w:type="continuationSeparator" w:id="0">
    <w:p w14:paraId="6F357557" w14:textId="77777777" w:rsidR="00592027" w:rsidRDefault="00592027" w:rsidP="00A161C4">
      <w:r>
        <w:continuationSeparator/>
      </w:r>
    </w:p>
    <w:p w14:paraId="70E38C01" w14:textId="77777777" w:rsidR="00592027" w:rsidRDefault="00592027" w:rsidP="00A16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D39FF" w14:textId="591DCFBB" w:rsidR="003B61D6" w:rsidRDefault="003B61D6" w:rsidP="00A161C4">
    <w:pPr>
      <w:pStyle w:val="Header"/>
    </w:pPr>
    <w:r>
      <w:rPr>
        <w:noProof/>
        <w:lang w:eastAsia="en-AU"/>
      </w:rPr>
      <w:drawing>
        <wp:anchor distT="0" distB="0" distL="114300" distR="114300" simplePos="0" relativeHeight="251666944" behindDoc="1" locked="0" layoutInCell="1" allowOverlap="1" wp14:anchorId="49AF3926" wp14:editId="623034E1">
          <wp:simplePos x="0" y="0"/>
          <wp:positionH relativeFrom="page">
            <wp:posOffset>-68094</wp:posOffset>
          </wp:positionH>
          <wp:positionV relativeFrom="paragraph">
            <wp:posOffset>-3810</wp:posOffset>
          </wp:positionV>
          <wp:extent cx="7639050" cy="831539"/>
          <wp:effectExtent l="0" t="0" r="6350" b="6985"/>
          <wp:wrapThrough wrapText="bothSides">
            <wp:wrapPolygon edited="0">
              <wp:start x="0" y="0"/>
              <wp:lineTo x="0" y="21121"/>
              <wp:lineTo x="21546" y="21121"/>
              <wp:lineTo x="21546" y="0"/>
              <wp:lineTo x="0" y="0"/>
            </wp:wrapPolygon>
          </wp:wrapThrough>
          <wp:docPr id="4" name="Picture 4" descr="follow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llow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2028" cy="8318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57FE" w14:textId="77777777" w:rsidR="003B61D6" w:rsidRDefault="003B61D6" w:rsidP="00A161C4">
    <w:pPr>
      <w:pStyle w:val="Header"/>
    </w:pPr>
    <w:r>
      <w:rPr>
        <w:noProof/>
        <w:lang w:eastAsia="en-AU"/>
      </w:rPr>
      <mc:AlternateContent>
        <mc:Choice Requires="wps">
          <w:drawing>
            <wp:anchor distT="0" distB="0" distL="114300" distR="114300" simplePos="0" relativeHeight="251668992" behindDoc="0" locked="0" layoutInCell="1" allowOverlap="1" wp14:anchorId="21EFF199" wp14:editId="5AAF88B4">
              <wp:simplePos x="0" y="0"/>
              <wp:positionH relativeFrom="column">
                <wp:posOffset>126216</wp:posOffset>
              </wp:positionH>
              <wp:positionV relativeFrom="paragraph">
                <wp:posOffset>914400</wp:posOffset>
              </wp:positionV>
              <wp:extent cx="2302659" cy="4610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02659"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B10B1A" w14:textId="6C463F03" w:rsidR="003B61D6" w:rsidRPr="00CA358B" w:rsidRDefault="003B61D6" w:rsidP="00A161C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FF199" id="_x0000_t202" coordsize="21600,21600" o:spt="202" path="m,l,21600r21600,l21600,xe">
              <v:stroke joinstyle="miter"/>
              <v:path gradientshapeok="t" o:connecttype="rect"/>
            </v:shapetype>
            <v:shape id="Text Box 14" o:spid="_x0000_s1160" type="#_x0000_t202" style="position:absolute;left:0;text-align:left;margin-left:9.95pt;margin-top:1in;width:181.3pt;height:3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" filled="f" stroked="f">
              <v:textbox>
                <w:txbxContent>
                  <w:p w14:paraId="41B10B1A" w14:textId="6C463F03" w:rsidR="003B61D6" w:rsidRPr="00CA358B" w:rsidRDefault="003B61D6" w:rsidP="00A161C4">
                    <w:pPr>
                      <w:rPr>
                        <w:lang w:val="en-US"/>
                      </w:rPr>
                    </w:pPr>
                  </w:p>
                </w:txbxContent>
              </v:textbox>
            </v:shape>
          </w:pict>
        </mc:Fallback>
      </mc:AlternateContent>
    </w:r>
    <w:r>
      <w:rPr>
        <w:noProof/>
        <w:lang w:eastAsia="en-AU"/>
      </w:rPr>
      <w:drawing>
        <wp:anchor distT="0" distB="0" distL="114300" distR="114300" simplePos="0" relativeHeight="251667968" behindDoc="1" locked="0" layoutInCell="1" allowOverlap="1" wp14:anchorId="5F4843CC" wp14:editId="725DCEA2">
          <wp:simplePos x="0" y="0"/>
          <wp:positionH relativeFrom="page">
            <wp:posOffset>0</wp:posOffset>
          </wp:positionH>
          <wp:positionV relativeFrom="paragraph">
            <wp:posOffset>0</wp:posOffset>
          </wp:positionV>
          <wp:extent cx="7556500" cy="1803400"/>
          <wp:effectExtent l="0" t="0" r="12700" b="0"/>
          <wp:wrapThrough wrapText="bothSides">
            <wp:wrapPolygon edited="0">
              <wp:start x="0" y="0"/>
              <wp:lineTo x="0" y="21296"/>
              <wp:lineTo x="21564" y="21296"/>
              <wp:lineTo x="21564" y="0"/>
              <wp:lineTo x="0" y="0"/>
            </wp:wrapPolygon>
          </wp:wrapThrough>
          <wp:docPr id="6" name="Picture 6" descr="Wor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896" behindDoc="1" locked="0" layoutInCell="1" allowOverlap="1" wp14:anchorId="13CD21C7" wp14:editId="3F958BC3">
          <wp:simplePos x="0" y="0"/>
          <wp:positionH relativeFrom="page">
            <wp:posOffset>-68972</wp:posOffset>
          </wp:positionH>
          <wp:positionV relativeFrom="paragraph">
            <wp:posOffset>-3648</wp:posOffset>
          </wp:positionV>
          <wp:extent cx="7639050" cy="720725"/>
          <wp:effectExtent l="0" t="0" r="0" b="0"/>
          <wp:wrapThrough wrapText="bothSides">
            <wp:wrapPolygon edited="0">
              <wp:start x="0" y="0"/>
              <wp:lineTo x="0" y="20553"/>
              <wp:lineTo x="21546" y="20553"/>
              <wp:lineTo x="21546" y="0"/>
              <wp:lineTo x="0" y="0"/>
            </wp:wrapPolygon>
          </wp:wrapThrough>
          <wp:docPr id="8" name="Picture 8" descr="follow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llow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7E45A8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A5091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pStyle w:val="PersonalInfo"/>
      <w:lvlText w:val="*"/>
      <w:lvlJc w:val="left"/>
    </w:lvl>
  </w:abstractNum>
  <w:abstractNum w:abstractNumId="3" w15:restartNumberingAfterBreak="0">
    <w:nsid w:val="14720F0F"/>
    <w:multiLevelType w:val="hybridMultilevel"/>
    <w:tmpl w:val="E3E6730A"/>
    <w:lvl w:ilvl="0" w:tplc="A81E12A2">
      <w:numFmt w:val="bullet"/>
      <w:lvlText w:val="☐"/>
      <w:lvlJc w:val="left"/>
      <w:pPr>
        <w:ind w:left="720" w:hanging="360"/>
      </w:pPr>
      <w:rPr>
        <w:rFonts w:ascii="MS Gothic" w:eastAsia="MS Gothic" w:hAnsi="MS Gothic" w:cs="MS Gothic" w:hint="default"/>
        <w:w w:val="100"/>
        <w:sz w:val="24"/>
        <w:szCs w:val="24"/>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01E13"/>
    <w:multiLevelType w:val="hybridMultilevel"/>
    <w:tmpl w:val="A5F67B66"/>
    <w:lvl w:ilvl="0" w:tplc="89D2ACCC">
      <w:start w:val="1"/>
      <w:numFmt w:val="bullet"/>
      <w:pStyle w:val="bullet1"/>
      <w:lvlText w:val="·"/>
      <w:lvlJc w:val="left"/>
      <w:pPr>
        <w:tabs>
          <w:tab w:val="num" w:pos="284"/>
        </w:tabs>
        <w:ind w:left="284" w:hanging="284"/>
      </w:pPr>
      <w:rPr>
        <w:rFonts w:ascii="Times New Roman" w:hAnsi="Times New Roman" w:cs="Times New Roman"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D12C71"/>
    <w:multiLevelType w:val="hybridMultilevel"/>
    <w:tmpl w:val="DDFA44F8"/>
    <w:lvl w:ilvl="0" w:tplc="491627EE">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676B3A"/>
    <w:multiLevelType w:val="hybridMultilevel"/>
    <w:tmpl w:val="ABC67798"/>
    <w:lvl w:ilvl="0" w:tplc="FFFFFFFF">
      <w:start w:val="1"/>
      <w:numFmt w:val="bullet"/>
      <w:pStyle w:val="DotPointChar"/>
      <w:lvlText w:val=""/>
      <w:lvlJc w:val="left"/>
      <w:pPr>
        <w:tabs>
          <w:tab w:val="num" w:pos="360"/>
        </w:tabs>
        <w:ind w:left="357" w:hanging="357"/>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A96950"/>
    <w:multiLevelType w:val="hybridMultilevel"/>
    <w:tmpl w:val="315AD67E"/>
    <w:lvl w:ilvl="0" w:tplc="7466E750">
      <w:start w:val="1"/>
      <w:numFmt w:val="bullet"/>
      <w:pStyle w:val="BulletPoints"/>
      <w:lvlText w:val=""/>
      <w:lvlJc w:val="left"/>
      <w:pPr>
        <w:ind w:left="1080" w:hanging="360"/>
      </w:pPr>
      <w:rPr>
        <w:rFonts w:ascii="Symbol" w:hAnsi="Symbol" w:hint="default"/>
        <w:spacing w:val="-40"/>
        <w:w w:val="100"/>
        <w:position w:val="0"/>
        <w:sz w:val="14"/>
      </w:rPr>
    </w:lvl>
    <w:lvl w:ilvl="1" w:tplc="04090001">
      <w:start w:val="1"/>
      <w:numFmt w:val="bullet"/>
      <w:lvlText w:val=""/>
      <w:lvlJc w:val="left"/>
      <w:pPr>
        <w:ind w:left="1800" w:hanging="360"/>
      </w:pPr>
      <w:rPr>
        <w:rFonts w:ascii="Symbol" w:hAnsi="Symbol" w:hint="default"/>
        <w:spacing w:val="-40"/>
        <w:w w:val="100"/>
        <w:position w:val="0"/>
        <w:sz w:val="1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E675AA"/>
    <w:multiLevelType w:val="hybridMultilevel"/>
    <w:tmpl w:val="0D666A8C"/>
    <w:lvl w:ilvl="0" w:tplc="E4E243E0">
      <w:start w:val="1"/>
      <w:numFmt w:val="bullet"/>
      <w:pStyle w:val="ListParagraph"/>
      <w:lvlText w:val=""/>
      <w:lvlJc w:val="left"/>
      <w:pPr>
        <w:ind w:left="720" w:hanging="360"/>
      </w:pPr>
      <w:rPr>
        <w:rFonts w:ascii="Symbol" w:hAnsi="Symbol" w:hint="default"/>
        <w:color w:val="5FB81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461C39"/>
    <w:multiLevelType w:val="hybridMultilevel"/>
    <w:tmpl w:val="E78EBA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7BD6B76"/>
    <w:multiLevelType w:val="hybridMultilevel"/>
    <w:tmpl w:val="4DE4A4B6"/>
    <w:lvl w:ilvl="0" w:tplc="6A9A1C84">
      <w:start w:val="1"/>
      <w:numFmt w:val="bullet"/>
      <w:pStyle w:val="Bullet"/>
      <w:lvlText w:val=""/>
      <w:lvlJc w:val="left"/>
      <w:pPr>
        <w:tabs>
          <w:tab w:val="num" w:pos="992"/>
        </w:tabs>
        <w:ind w:left="992" w:hanging="283"/>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B75600"/>
    <w:multiLevelType w:val="singleLevel"/>
    <w:tmpl w:val="EBBC44FA"/>
    <w:lvl w:ilvl="0">
      <w:start w:val="1"/>
      <w:numFmt w:val="bullet"/>
      <w:pStyle w:val="BulletedList"/>
      <w:lvlText w:val=""/>
      <w:lvlJc w:val="left"/>
      <w:pPr>
        <w:tabs>
          <w:tab w:val="num" w:pos="360"/>
        </w:tabs>
        <w:ind w:left="245" w:hanging="245"/>
      </w:pPr>
      <w:rPr>
        <w:rFonts w:ascii="Wingdings" w:hAnsi="Wingdings" w:hint="default"/>
      </w:rPr>
    </w:lvl>
  </w:abstractNum>
  <w:abstractNum w:abstractNumId="12" w15:restartNumberingAfterBreak="0">
    <w:nsid w:val="7B9B2E4A"/>
    <w:multiLevelType w:val="hybridMultilevel"/>
    <w:tmpl w:val="1B54DB6E"/>
    <w:lvl w:ilvl="0" w:tplc="0C09000D">
      <w:start w:val="1"/>
      <w:numFmt w:val="bullet"/>
      <w:lvlText w:val=""/>
      <w:lvlJc w:val="left"/>
      <w:pPr>
        <w:ind w:left="720" w:hanging="360"/>
      </w:pPr>
      <w:rPr>
        <w:rFonts w:ascii="Wingdings" w:hAnsi="Wingdings" w:hint="default"/>
        <w:color w:val="5FB81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AC3ADD"/>
    <w:multiLevelType w:val="hybridMultilevel"/>
    <w:tmpl w:val="CCF45602"/>
    <w:lvl w:ilvl="0" w:tplc="FFFFFFFF">
      <w:start w:val="1"/>
      <w:numFmt w:val="bullet"/>
      <w:pStyle w:val="DotPointCharCharChar"/>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4"/>
  </w:num>
  <w:num w:numId="4">
    <w:abstractNumId w:val="2"/>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5">
    <w:abstractNumId w:val="13"/>
  </w:num>
  <w:num w:numId="6">
    <w:abstractNumId w:val="6"/>
  </w:num>
  <w:num w:numId="7">
    <w:abstractNumId w:val="1"/>
  </w:num>
  <w:num w:numId="8">
    <w:abstractNumId w:val="7"/>
  </w:num>
  <w:num w:numId="9">
    <w:abstractNumId w:val="11"/>
  </w:num>
  <w:num w:numId="10">
    <w:abstractNumId w:val="8"/>
  </w:num>
  <w:num w:numId="11">
    <w:abstractNumId w:val="12"/>
  </w:num>
  <w:num w:numId="12">
    <w:abstractNumId w:val="5"/>
  </w:num>
  <w:num w:numId="13">
    <w:abstractNumId w:val="3"/>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attachedTemplate r:id="rId1"/>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3F"/>
    <w:rsid w:val="00002BC1"/>
    <w:rsid w:val="00007C38"/>
    <w:rsid w:val="000201D0"/>
    <w:rsid w:val="000229D7"/>
    <w:rsid w:val="000312C4"/>
    <w:rsid w:val="00037629"/>
    <w:rsid w:val="00051A65"/>
    <w:rsid w:val="00052AEE"/>
    <w:rsid w:val="00056563"/>
    <w:rsid w:val="00064B05"/>
    <w:rsid w:val="00082C3B"/>
    <w:rsid w:val="000908BE"/>
    <w:rsid w:val="000923EB"/>
    <w:rsid w:val="000A0AD0"/>
    <w:rsid w:val="000A2F44"/>
    <w:rsid w:val="000A4838"/>
    <w:rsid w:val="000A7479"/>
    <w:rsid w:val="000B4261"/>
    <w:rsid w:val="000B57D5"/>
    <w:rsid w:val="000B75EA"/>
    <w:rsid w:val="000B76EF"/>
    <w:rsid w:val="000C194A"/>
    <w:rsid w:val="000C2C54"/>
    <w:rsid w:val="000D1BBE"/>
    <w:rsid w:val="000D2BBE"/>
    <w:rsid w:val="000D44D6"/>
    <w:rsid w:val="000D4F76"/>
    <w:rsid w:val="000D57C5"/>
    <w:rsid w:val="000F0251"/>
    <w:rsid w:val="000F4A54"/>
    <w:rsid w:val="000F6790"/>
    <w:rsid w:val="000F6C23"/>
    <w:rsid w:val="000F792E"/>
    <w:rsid w:val="00112416"/>
    <w:rsid w:val="001153A0"/>
    <w:rsid w:val="00116D15"/>
    <w:rsid w:val="00121940"/>
    <w:rsid w:val="0013370E"/>
    <w:rsid w:val="00135D53"/>
    <w:rsid w:val="00136112"/>
    <w:rsid w:val="00136494"/>
    <w:rsid w:val="00136BDC"/>
    <w:rsid w:val="001444D2"/>
    <w:rsid w:val="00144793"/>
    <w:rsid w:val="001455A1"/>
    <w:rsid w:val="00154D0D"/>
    <w:rsid w:val="001560FC"/>
    <w:rsid w:val="00160951"/>
    <w:rsid w:val="00161B72"/>
    <w:rsid w:val="001648FE"/>
    <w:rsid w:val="00166899"/>
    <w:rsid w:val="00184859"/>
    <w:rsid w:val="00194EEF"/>
    <w:rsid w:val="001B04A4"/>
    <w:rsid w:val="001C002E"/>
    <w:rsid w:val="001C5A86"/>
    <w:rsid w:val="001C6EEF"/>
    <w:rsid w:val="001D1A16"/>
    <w:rsid w:val="001D64F4"/>
    <w:rsid w:val="001E3C42"/>
    <w:rsid w:val="001E4465"/>
    <w:rsid w:val="001E4D63"/>
    <w:rsid w:val="001F4C91"/>
    <w:rsid w:val="001F5FBA"/>
    <w:rsid w:val="002113B7"/>
    <w:rsid w:val="002210A5"/>
    <w:rsid w:val="002347A7"/>
    <w:rsid w:val="0024262C"/>
    <w:rsid w:val="002434A7"/>
    <w:rsid w:val="00250E8E"/>
    <w:rsid w:val="002674C0"/>
    <w:rsid w:val="00271F32"/>
    <w:rsid w:val="0027225B"/>
    <w:rsid w:val="00280439"/>
    <w:rsid w:val="0028265D"/>
    <w:rsid w:val="002973E9"/>
    <w:rsid w:val="00297DF1"/>
    <w:rsid w:val="002A2939"/>
    <w:rsid w:val="002A38DD"/>
    <w:rsid w:val="002A67A8"/>
    <w:rsid w:val="002B6C18"/>
    <w:rsid w:val="002C53F6"/>
    <w:rsid w:val="002C7664"/>
    <w:rsid w:val="002C7E77"/>
    <w:rsid w:val="002D3D15"/>
    <w:rsid w:val="002D4A6E"/>
    <w:rsid w:val="002D5066"/>
    <w:rsid w:val="002D7A06"/>
    <w:rsid w:val="002E1CEC"/>
    <w:rsid w:val="002E6D6E"/>
    <w:rsid w:val="003046A0"/>
    <w:rsid w:val="00306BE2"/>
    <w:rsid w:val="00307566"/>
    <w:rsid w:val="0031793E"/>
    <w:rsid w:val="003274B9"/>
    <w:rsid w:val="00330B44"/>
    <w:rsid w:val="00331007"/>
    <w:rsid w:val="00331C96"/>
    <w:rsid w:val="00332949"/>
    <w:rsid w:val="0033628F"/>
    <w:rsid w:val="003420D1"/>
    <w:rsid w:val="00342651"/>
    <w:rsid w:val="00345B41"/>
    <w:rsid w:val="0034603F"/>
    <w:rsid w:val="003513AC"/>
    <w:rsid w:val="00361109"/>
    <w:rsid w:val="00365C2E"/>
    <w:rsid w:val="00373067"/>
    <w:rsid w:val="00386300"/>
    <w:rsid w:val="00387FA1"/>
    <w:rsid w:val="00390E73"/>
    <w:rsid w:val="003921BA"/>
    <w:rsid w:val="0039659F"/>
    <w:rsid w:val="003B283A"/>
    <w:rsid w:val="003B61D6"/>
    <w:rsid w:val="003C32FA"/>
    <w:rsid w:val="003C333B"/>
    <w:rsid w:val="003D5793"/>
    <w:rsid w:val="003E2FFD"/>
    <w:rsid w:val="003F0C4B"/>
    <w:rsid w:val="003F7413"/>
    <w:rsid w:val="00400B05"/>
    <w:rsid w:val="0040236F"/>
    <w:rsid w:val="0040678A"/>
    <w:rsid w:val="00415FD2"/>
    <w:rsid w:val="00416FCC"/>
    <w:rsid w:val="00417D07"/>
    <w:rsid w:val="00437ACA"/>
    <w:rsid w:val="00442D44"/>
    <w:rsid w:val="004451BA"/>
    <w:rsid w:val="00464092"/>
    <w:rsid w:val="00471554"/>
    <w:rsid w:val="004819E5"/>
    <w:rsid w:val="004877D5"/>
    <w:rsid w:val="00487E3F"/>
    <w:rsid w:val="00491029"/>
    <w:rsid w:val="004923A7"/>
    <w:rsid w:val="00492AF2"/>
    <w:rsid w:val="004A0D78"/>
    <w:rsid w:val="004A44CB"/>
    <w:rsid w:val="004A6C1A"/>
    <w:rsid w:val="004B075B"/>
    <w:rsid w:val="004B12B9"/>
    <w:rsid w:val="004E1EB0"/>
    <w:rsid w:val="004F1EC7"/>
    <w:rsid w:val="00502A76"/>
    <w:rsid w:val="00520CA1"/>
    <w:rsid w:val="00522DF2"/>
    <w:rsid w:val="005251E3"/>
    <w:rsid w:val="00526892"/>
    <w:rsid w:val="00527BA4"/>
    <w:rsid w:val="00530779"/>
    <w:rsid w:val="00533F71"/>
    <w:rsid w:val="00541102"/>
    <w:rsid w:val="00541EF0"/>
    <w:rsid w:val="005514FD"/>
    <w:rsid w:val="00556756"/>
    <w:rsid w:val="00585E6E"/>
    <w:rsid w:val="005878A1"/>
    <w:rsid w:val="00592027"/>
    <w:rsid w:val="00594C9A"/>
    <w:rsid w:val="00595159"/>
    <w:rsid w:val="005A175C"/>
    <w:rsid w:val="005B272E"/>
    <w:rsid w:val="005B29C1"/>
    <w:rsid w:val="005B4289"/>
    <w:rsid w:val="005B59B0"/>
    <w:rsid w:val="005B5BC1"/>
    <w:rsid w:val="005B7EC8"/>
    <w:rsid w:val="005C30E3"/>
    <w:rsid w:val="005C4A01"/>
    <w:rsid w:val="005D0291"/>
    <w:rsid w:val="005D0588"/>
    <w:rsid w:val="005D3433"/>
    <w:rsid w:val="005D3AAB"/>
    <w:rsid w:val="005D4956"/>
    <w:rsid w:val="005E29FB"/>
    <w:rsid w:val="005E7090"/>
    <w:rsid w:val="005F5DFB"/>
    <w:rsid w:val="00600AE2"/>
    <w:rsid w:val="00601A07"/>
    <w:rsid w:val="0061770E"/>
    <w:rsid w:val="00620D8A"/>
    <w:rsid w:val="006236A6"/>
    <w:rsid w:val="00623827"/>
    <w:rsid w:val="0063093F"/>
    <w:rsid w:val="006423FF"/>
    <w:rsid w:val="00645614"/>
    <w:rsid w:val="006557B6"/>
    <w:rsid w:val="00657B33"/>
    <w:rsid w:val="00660CE8"/>
    <w:rsid w:val="006615B9"/>
    <w:rsid w:val="0067316E"/>
    <w:rsid w:val="00677037"/>
    <w:rsid w:val="00692C26"/>
    <w:rsid w:val="006969DB"/>
    <w:rsid w:val="006A3AEB"/>
    <w:rsid w:val="006A579D"/>
    <w:rsid w:val="006A7238"/>
    <w:rsid w:val="006C6273"/>
    <w:rsid w:val="006D4B69"/>
    <w:rsid w:val="006E6173"/>
    <w:rsid w:val="006E63D3"/>
    <w:rsid w:val="006E790A"/>
    <w:rsid w:val="00702C33"/>
    <w:rsid w:val="0071304F"/>
    <w:rsid w:val="007259B3"/>
    <w:rsid w:val="00735025"/>
    <w:rsid w:val="007425B2"/>
    <w:rsid w:val="007437B6"/>
    <w:rsid w:val="00746037"/>
    <w:rsid w:val="00747393"/>
    <w:rsid w:val="00751729"/>
    <w:rsid w:val="00753DA7"/>
    <w:rsid w:val="00767F30"/>
    <w:rsid w:val="007718BA"/>
    <w:rsid w:val="00773FA7"/>
    <w:rsid w:val="00777C63"/>
    <w:rsid w:val="00784415"/>
    <w:rsid w:val="00784B99"/>
    <w:rsid w:val="00786822"/>
    <w:rsid w:val="007A7E63"/>
    <w:rsid w:val="007B4CDD"/>
    <w:rsid w:val="007B574B"/>
    <w:rsid w:val="007C259F"/>
    <w:rsid w:val="007C54E3"/>
    <w:rsid w:val="007C6ED2"/>
    <w:rsid w:val="007C74AA"/>
    <w:rsid w:val="007D65AB"/>
    <w:rsid w:val="007D7642"/>
    <w:rsid w:val="007E5C0B"/>
    <w:rsid w:val="007F4596"/>
    <w:rsid w:val="007F5F9A"/>
    <w:rsid w:val="007F79CF"/>
    <w:rsid w:val="00802AC2"/>
    <w:rsid w:val="0080491C"/>
    <w:rsid w:val="00805800"/>
    <w:rsid w:val="0080657C"/>
    <w:rsid w:val="008129CE"/>
    <w:rsid w:val="00815C58"/>
    <w:rsid w:val="008309EE"/>
    <w:rsid w:val="00872F44"/>
    <w:rsid w:val="008774B3"/>
    <w:rsid w:val="00877BB0"/>
    <w:rsid w:val="00881F33"/>
    <w:rsid w:val="00883C99"/>
    <w:rsid w:val="008848CD"/>
    <w:rsid w:val="00893F69"/>
    <w:rsid w:val="008A20DB"/>
    <w:rsid w:val="008B6C87"/>
    <w:rsid w:val="008C0ABD"/>
    <w:rsid w:val="008D45E6"/>
    <w:rsid w:val="009131F0"/>
    <w:rsid w:val="00914E6D"/>
    <w:rsid w:val="00925378"/>
    <w:rsid w:val="0095157E"/>
    <w:rsid w:val="009531CF"/>
    <w:rsid w:val="00966958"/>
    <w:rsid w:val="009669D1"/>
    <w:rsid w:val="00982791"/>
    <w:rsid w:val="00986E63"/>
    <w:rsid w:val="00987264"/>
    <w:rsid w:val="0098755A"/>
    <w:rsid w:val="00987B51"/>
    <w:rsid w:val="009939CD"/>
    <w:rsid w:val="009A078F"/>
    <w:rsid w:val="009B4E10"/>
    <w:rsid w:val="009C24FC"/>
    <w:rsid w:val="009C6945"/>
    <w:rsid w:val="009D24DB"/>
    <w:rsid w:val="009D73E2"/>
    <w:rsid w:val="009D78E5"/>
    <w:rsid w:val="009F203B"/>
    <w:rsid w:val="009F37A7"/>
    <w:rsid w:val="009F66A6"/>
    <w:rsid w:val="00A03D5F"/>
    <w:rsid w:val="00A06471"/>
    <w:rsid w:val="00A10D68"/>
    <w:rsid w:val="00A12B20"/>
    <w:rsid w:val="00A15154"/>
    <w:rsid w:val="00A161C4"/>
    <w:rsid w:val="00A26FDB"/>
    <w:rsid w:val="00A31649"/>
    <w:rsid w:val="00A3321B"/>
    <w:rsid w:val="00A437B8"/>
    <w:rsid w:val="00A448C7"/>
    <w:rsid w:val="00A464F2"/>
    <w:rsid w:val="00A471B0"/>
    <w:rsid w:val="00A4788A"/>
    <w:rsid w:val="00A54957"/>
    <w:rsid w:val="00A62268"/>
    <w:rsid w:val="00A6323B"/>
    <w:rsid w:val="00A65930"/>
    <w:rsid w:val="00A72F37"/>
    <w:rsid w:val="00A74DCA"/>
    <w:rsid w:val="00A76E6F"/>
    <w:rsid w:val="00A93384"/>
    <w:rsid w:val="00A94BC4"/>
    <w:rsid w:val="00AA188C"/>
    <w:rsid w:val="00AA32DA"/>
    <w:rsid w:val="00AA45A7"/>
    <w:rsid w:val="00AA7235"/>
    <w:rsid w:val="00AB24A6"/>
    <w:rsid w:val="00AC1BFA"/>
    <w:rsid w:val="00AC2E56"/>
    <w:rsid w:val="00AC4356"/>
    <w:rsid w:val="00AC464C"/>
    <w:rsid w:val="00AC74A4"/>
    <w:rsid w:val="00AD13AE"/>
    <w:rsid w:val="00AD2132"/>
    <w:rsid w:val="00AE601C"/>
    <w:rsid w:val="00AF181B"/>
    <w:rsid w:val="00AF28F7"/>
    <w:rsid w:val="00AF4946"/>
    <w:rsid w:val="00AF4BD7"/>
    <w:rsid w:val="00B03DE3"/>
    <w:rsid w:val="00B10B14"/>
    <w:rsid w:val="00B112C1"/>
    <w:rsid w:val="00B13500"/>
    <w:rsid w:val="00B20EEF"/>
    <w:rsid w:val="00B23D2A"/>
    <w:rsid w:val="00B253AA"/>
    <w:rsid w:val="00B278D8"/>
    <w:rsid w:val="00B333EF"/>
    <w:rsid w:val="00B339CE"/>
    <w:rsid w:val="00B35EBB"/>
    <w:rsid w:val="00B36AAD"/>
    <w:rsid w:val="00B37755"/>
    <w:rsid w:val="00B4606E"/>
    <w:rsid w:val="00B506C9"/>
    <w:rsid w:val="00B54F5C"/>
    <w:rsid w:val="00B563BC"/>
    <w:rsid w:val="00B63B50"/>
    <w:rsid w:val="00B77C66"/>
    <w:rsid w:val="00B846A1"/>
    <w:rsid w:val="00B865DF"/>
    <w:rsid w:val="00BB1E5C"/>
    <w:rsid w:val="00BB6CAC"/>
    <w:rsid w:val="00BC2015"/>
    <w:rsid w:val="00BC33EF"/>
    <w:rsid w:val="00BD5F8A"/>
    <w:rsid w:val="00BE1F7D"/>
    <w:rsid w:val="00BE3367"/>
    <w:rsid w:val="00BE558A"/>
    <w:rsid w:val="00BE604D"/>
    <w:rsid w:val="00BF11D2"/>
    <w:rsid w:val="00BF72A3"/>
    <w:rsid w:val="00C024C9"/>
    <w:rsid w:val="00C033A9"/>
    <w:rsid w:val="00C0540E"/>
    <w:rsid w:val="00C0714C"/>
    <w:rsid w:val="00C14DCC"/>
    <w:rsid w:val="00C14F6A"/>
    <w:rsid w:val="00C15865"/>
    <w:rsid w:val="00C2547C"/>
    <w:rsid w:val="00C27740"/>
    <w:rsid w:val="00C33D52"/>
    <w:rsid w:val="00C354E6"/>
    <w:rsid w:val="00C4319E"/>
    <w:rsid w:val="00C44241"/>
    <w:rsid w:val="00C4454F"/>
    <w:rsid w:val="00C472D5"/>
    <w:rsid w:val="00C551AF"/>
    <w:rsid w:val="00C551B6"/>
    <w:rsid w:val="00C724D4"/>
    <w:rsid w:val="00C80B04"/>
    <w:rsid w:val="00C82FE5"/>
    <w:rsid w:val="00C94186"/>
    <w:rsid w:val="00C94C14"/>
    <w:rsid w:val="00CA2E1C"/>
    <w:rsid w:val="00CA300A"/>
    <w:rsid w:val="00CA358B"/>
    <w:rsid w:val="00CA3E2F"/>
    <w:rsid w:val="00CA43BA"/>
    <w:rsid w:val="00CA755D"/>
    <w:rsid w:val="00CA7D7F"/>
    <w:rsid w:val="00CB678B"/>
    <w:rsid w:val="00CB6D2E"/>
    <w:rsid w:val="00CB6E95"/>
    <w:rsid w:val="00CC22A1"/>
    <w:rsid w:val="00CC37F3"/>
    <w:rsid w:val="00CC39FF"/>
    <w:rsid w:val="00CC7FED"/>
    <w:rsid w:val="00CE56C4"/>
    <w:rsid w:val="00D02784"/>
    <w:rsid w:val="00D041ED"/>
    <w:rsid w:val="00D1687D"/>
    <w:rsid w:val="00D17CFC"/>
    <w:rsid w:val="00D20F2B"/>
    <w:rsid w:val="00D22A75"/>
    <w:rsid w:val="00D25E4B"/>
    <w:rsid w:val="00D308B4"/>
    <w:rsid w:val="00D552A9"/>
    <w:rsid w:val="00D63685"/>
    <w:rsid w:val="00D6498F"/>
    <w:rsid w:val="00D64F80"/>
    <w:rsid w:val="00D650EB"/>
    <w:rsid w:val="00D74D86"/>
    <w:rsid w:val="00D83D21"/>
    <w:rsid w:val="00D87DB6"/>
    <w:rsid w:val="00D901E7"/>
    <w:rsid w:val="00D91324"/>
    <w:rsid w:val="00D94E67"/>
    <w:rsid w:val="00DB30D2"/>
    <w:rsid w:val="00DB3860"/>
    <w:rsid w:val="00DB5D40"/>
    <w:rsid w:val="00DC1F35"/>
    <w:rsid w:val="00DC286E"/>
    <w:rsid w:val="00DC51F0"/>
    <w:rsid w:val="00DD2B1C"/>
    <w:rsid w:val="00DD622F"/>
    <w:rsid w:val="00E003DC"/>
    <w:rsid w:val="00E0374C"/>
    <w:rsid w:val="00E11A57"/>
    <w:rsid w:val="00E21A9F"/>
    <w:rsid w:val="00E3242C"/>
    <w:rsid w:val="00E358E1"/>
    <w:rsid w:val="00E41E86"/>
    <w:rsid w:val="00E44865"/>
    <w:rsid w:val="00E45938"/>
    <w:rsid w:val="00E543BE"/>
    <w:rsid w:val="00E61BA0"/>
    <w:rsid w:val="00E67A12"/>
    <w:rsid w:val="00E73D57"/>
    <w:rsid w:val="00E73F7A"/>
    <w:rsid w:val="00E81380"/>
    <w:rsid w:val="00E97EB5"/>
    <w:rsid w:val="00EA7A31"/>
    <w:rsid w:val="00EB4952"/>
    <w:rsid w:val="00EB7508"/>
    <w:rsid w:val="00EC4FFB"/>
    <w:rsid w:val="00ED55AD"/>
    <w:rsid w:val="00EF3B90"/>
    <w:rsid w:val="00EF737B"/>
    <w:rsid w:val="00F01208"/>
    <w:rsid w:val="00F02B66"/>
    <w:rsid w:val="00F038B9"/>
    <w:rsid w:val="00F06C1A"/>
    <w:rsid w:val="00F12F83"/>
    <w:rsid w:val="00F14B69"/>
    <w:rsid w:val="00F16767"/>
    <w:rsid w:val="00F24817"/>
    <w:rsid w:val="00F3190C"/>
    <w:rsid w:val="00F37DD9"/>
    <w:rsid w:val="00F448D6"/>
    <w:rsid w:val="00F52830"/>
    <w:rsid w:val="00F54A3A"/>
    <w:rsid w:val="00F54D6D"/>
    <w:rsid w:val="00F574F7"/>
    <w:rsid w:val="00F60080"/>
    <w:rsid w:val="00F612E9"/>
    <w:rsid w:val="00F65B9A"/>
    <w:rsid w:val="00F70C2A"/>
    <w:rsid w:val="00F71FAC"/>
    <w:rsid w:val="00F908CE"/>
    <w:rsid w:val="00F9298D"/>
    <w:rsid w:val="00F9736E"/>
    <w:rsid w:val="00FA07B9"/>
    <w:rsid w:val="00FC05F7"/>
    <w:rsid w:val="00FC3D95"/>
    <w:rsid w:val="00FC48BE"/>
    <w:rsid w:val="00FD25D3"/>
    <w:rsid w:val="00FE2D4E"/>
    <w:rsid w:val="00FE3F45"/>
    <w:rsid w:val="00FE70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CC96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1C4"/>
    <w:pPr>
      <w:keepNext/>
      <w:keepLines/>
      <w:autoSpaceDE w:val="0"/>
      <w:autoSpaceDN w:val="0"/>
      <w:adjustRightInd w:val="0"/>
      <w:spacing w:before="200"/>
      <w:jc w:val="both"/>
    </w:pPr>
    <w:rPr>
      <w:rFonts w:asciiTheme="minorHAnsi" w:hAnsiTheme="minorHAnsi" w:cs="Arial"/>
      <w:color w:val="000000" w:themeColor="text1"/>
      <w:sz w:val="22"/>
      <w:szCs w:val="22"/>
      <w:lang w:val="en-GB" w:eastAsia="en-US"/>
    </w:rPr>
  </w:style>
  <w:style w:type="paragraph" w:styleId="Heading1">
    <w:name w:val="heading 1"/>
    <w:basedOn w:val="Normal"/>
    <w:next w:val="Body"/>
    <w:qFormat/>
    <w:rsid w:val="00297DF1"/>
    <w:pPr>
      <w:outlineLvl w:val="0"/>
    </w:pPr>
    <w:rPr>
      <w:b/>
      <w:bCs/>
      <w:color w:val="008000"/>
      <w:sz w:val="28"/>
      <w:szCs w:val="28"/>
    </w:rPr>
  </w:style>
  <w:style w:type="paragraph" w:styleId="Heading2">
    <w:name w:val="heading 2"/>
    <w:basedOn w:val="Normal"/>
    <w:next w:val="Body"/>
    <w:qFormat/>
    <w:rsid w:val="00987B51"/>
    <w:pPr>
      <w:outlineLvl w:val="1"/>
    </w:pPr>
    <w:rPr>
      <w:b/>
      <w:bCs/>
      <w:color w:val="5FB81A"/>
      <w:sz w:val="24"/>
      <w:szCs w:val="24"/>
    </w:rPr>
  </w:style>
  <w:style w:type="paragraph" w:styleId="Heading3">
    <w:name w:val="heading 3"/>
    <w:basedOn w:val="Normal"/>
    <w:next w:val="Normal"/>
    <w:qFormat/>
    <w:rsid w:val="003C333B"/>
    <w:pPr>
      <w:spacing w:before="240" w:after="60"/>
      <w:outlineLvl w:val="2"/>
    </w:pPr>
    <w:rPr>
      <w:rFonts w:ascii="Arial" w:hAnsi="Arial"/>
      <w:b/>
      <w:bCs/>
      <w:sz w:val="26"/>
      <w:szCs w:val="26"/>
    </w:rPr>
  </w:style>
  <w:style w:type="paragraph" w:styleId="Heading4">
    <w:name w:val="heading 4"/>
    <w:basedOn w:val="Normal"/>
    <w:next w:val="Normal"/>
    <w:qFormat/>
    <w:rsid w:val="000923EB"/>
    <w:pPr>
      <w:spacing w:before="240" w:after="60"/>
      <w:outlineLvl w:val="3"/>
    </w:pPr>
    <w:rPr>
      <w:b/>
      <w:bCs/>
      <w:sz w:val="28"/>
      <w:szCs w:val="28"/>
    </w:rPr>
  </w:style>
  <w:style w:type="paragraph" w:styleId="Heading5">
    <w:name w:val="heading 5"/>
    <w:basedOn w:val="Normal"/>
    <w:next w:val="Normal"/>
    <w:qFormat/>
    <w:rsid w:val="003C333B"/>
    <w:pPr>
      <w:spacing w:before="240" w:after="60"/>
      <w:outlineLvl w:val="4"/>
    </w:pPr>
    <w:rPr>
      <w:b/>
      <w:bCs/>
      <w:i/>
      <w:iCs/>
      <w:sz w:val="26"/>
      <w:szCs w:val="26"/>
    </w:rPr>
  </w:style>
  <w:style w:type="paragraph" w:styleId="Heading6">
    <w:name w:val="heading 6"/>
    <w:basedOn w:val="Normal"/>
    <w:next w:val="Normal"/>
    <w:qFormat/>
    <w:rsid w:val="00AC2E56"/>
    <w:pPr>
      <w:spacing w:before="240" w:after="60"/>
      <w:outlineLvl w:val="5"/>
    </w:pPr>
    <w:rPr>
      <w:b/>
      <w:bCs/>
    </w:rPr>
  </w:style>
  <w:style w:type="paragraph" w:styleId="Heading7">
    <w:name w:val="heading 7"/>
    <w:basedOn w:val="Normal"/>
    <w:next w:val="Normal"/>
    <w:qFormat/>
    <w:rsid w:val="00735025"/>
    <w:pPr>
      <w:spacing w:before="240" w:after="60"/>
      <w:outlineLvl w:val="6"/>
    </w:pPr>
  </w:style>
  <w:style w:type="paragraph" w:styleId="Heading8">
    <w:name w:val="heading 8"/>
    <w:basedOn w:val="Normal"/>
    <w:next w:val="Normal"/>
    <w:link w:val="Heading8Char"/>
    <w:semiHidden/>
    <w:unhideWhenUsed/>
    <w:qFormat/>
    <w:rsid w:val="00280439"/>
    <w:pPr>
      <w:spacing w:before="240" w:after="60"/>
      <w:outlineLvl w:val="7"/>
    </w:pPr>
    <w:rPr>
      <w:rFonts w:ascii="Calibri" w:hAnsi="Calibri"/>
      <w:i/>
      <w:iCs/>
      <w:lang w:eastAsia="x-none"/>
    </w:rPr>
  </w:style>
  <w:style w:type="paragraph" w:styleId="Heading9">
    <w:name w:val="heading 9"/>
    <w:basedOn w:val="Normal"/>
    <w:next w:val="Normal"/>
    <w:qFormat/>
    <w:rsid w:val="000923EB"/>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5CCD"/>
    <w:pPr>
      <w:tabs>
        <w:tab w:val="center" w:pos="4320"/>
        <w:tab w:val="right" w:pos="8640"/>
      </w:tabs>
    </w:pPr>
  </w:style>
  <w:style w:type="paragraph" w:styleId="Footer">
    <w:name w:val="footer"/>
    <w:aliases w:val=" Char"/>
    <w:basedOn w:val="Normal"/>
    <w:link w:val="FooterChar"/>
    <w:uiPriority w:val="99"/>
    <w:rsid w:val="00C15CCD"/>
    <w:pPr>
      <w:tabs>
        <w:tab w:val="center" w:pos="4320"/>
        <w:tab w:val="right" w:pos="8640"/>
      </w:tabs>
    </w:pPr>
  </w:style>
  <w:style w:type="table" w:styleId="TableGrid">
    <w:name w:val="Table Grid"/>
    <w:basedOn w:val="TableNormal"/>
    <w:rsid w:val="00630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63093F"/>
    <w:pPr>
      <w:numPr>
        <w:numId w:val="1"/>
      </w:numPr>
    </w:pPr>
    <w:rPr>
      <w:lang w:eastAsia="en-AU"/>
    </w:rPr>
  </w:style>
  <w:style w:type="paragraph" w:styleId="BodyText">
    <w:name w:val="Body Text"/>
    <w:basedOn w:val="Normal"/>
    <w:rsid w:val="0063093F"/>
    <w:pPr>
      <w:spacing w:after="120"/>
    </w:pPr>
    <w:rPr>
      <w:lang w:eastAsia="en-AU"/>
    </w:rPr>
  </w:style>
  <w:style w:type="paragraph" w:styleId="BodyTextFirstIndent">
    <w:name w:val="Body Text First Indent"/>
    <w:basedOn w:val="BodyText"/>
    <w:rsid w:val="0063093F"/>
    <w:pPr>
      <w:ind w:firstLine="210"/>
    </w:pPr>
  </w:style>
  <w:style w:type="paragraph" w:styleId="BodyTextIndent">
    <w:name w:val="Body Text Indent"/>
    <w:basedOn w:val="Normal"/>
    <w:rsid w:val="0063093F"/>
    <w:pPr>
      <w:spacing w:after="120"/>
      <w:ind w:left="360"/>
    </w:pPr>
  </w:style>
  <w:style w:type="paragraph" w:styleId="BodyTextFirstIndent2">
    <w:name w:val="Body Text First Indent 2"/>
    <w:basedOn w:val="BodyTextIndent"/>
    <w:rsid w:val="0063093F"/>
    <w:pPr>
      <w:ind w:left="283" w:firstLine="210"/>
    </w:pPr>
    <w:rPr>
      <w:lang w:eastAsia="en-AU"/>
    </w:rPr>
  </w:style>
  <w:style w:type="character" w:customStyle="1" w:styleId="dwatson">
    <w:name w:val="dwatson"/>
    <w:semiHidden/>
    <w:rsid w:val="0063093F"/>
    <w:rPr>
      <w:rFonts w:ascii="Arial" w:hAnsi="Arial" w:cs="Arial"/>
      <w:color w:val="auto"/>
      <w:sz w:val="20"/>
      <w:szCs w:val="20"/>
    </w:rPr>
  </w:style>
  <w:style w:type="paragraph" w:customStyle="1" w:styleId="Body">
    <w:name w:val="Body"/>
    <w:basedOn w:val="Normal"/>
    <w:rsid w:val="000F792E"/>
    <w:pPr>
      <w:spacing w:before="120" w:after="120"/>
      <w:ind w:left="567"/>
    </w:pPr>
    <w:rPr>
      <w:rFonts w:ascii="Tahoma" w:hAnsi="Tahoma"/>
      <w:sz w:val="20"/>
      <w:lang w:eastAsia="en-AU"/>
    </w:rPr>
  </w:style>
  <w:style w:type="paragraph" w:customStyle="1" w:styleId="Bullet">
    <w:name w:val="Bullet"/>
    <w:basedOn w:val="Normal"/>
    <w:rsid w:val="000F792E"/>
    <w:pPr>
      <w:numPr>
        <w:numId w:val="2"/>
      </w:numPr>
      <w:spacing w:before="120" w:after="120"/>
    </w:pPr>
    <w:rPr>
      <w:rFonts w:ascii="Tahoma" w:hAnsi="Tahoma"/>
      <w:sz w:val="20"/>
      <w:lang w:eastAsia="en-AU"/>
    </w:rPr>
  </w:style>
  <w:style w:type="character" w:styleId="Strong">
    <w:name w:val="Strong"/>
    <w:uiPriority w:val="22"/>
    <w:qFormat/>
    <w:rsid w:val="00A65930"/>
    <w:rPr>
      <w:rFonts w:cs="Times New Roman"/>
      <w:b/>
      <w:bCs/>
    </w:rPr>
  </w:style>
  <w:style w:type="paragraph" w:styleId="BodyText3">
    <w:name w:val="Body Text 3"/>
    <w:basedOn w:val="Normal"/>
    <w:rsid w:val="00735025"/>
    <w:pPr>
      <w:spacing w:after="120"/>
    </w:pPr>
    <w:rPr>
      <w:sz w:val="16"/>
      <w:szCs w:val="16"/>
    </w:rPr>
  </w:style>
  <w:style w:type="paragraph" w:customStyle="1" w:styleId="MajorHeading">
    <w:name w:val="Major Heading"/>
    <w:basedOn w:val="Normal"/>
    <w:rsid w:val="00735025"/>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pPr>
    <w:rPr>
      <w:b/>
      <w:i/>
      <w:szCs w:val="20"/>
      <w:u w:val="single"/>
    </w:rPr>
  </w:style>
  <w:style w:type="paragraph" w:customStyle="1" w:styleId="points">
    <w:name w:val="points"/>
    <w:basedOn w:val="MajorHeading"/>
    <w:rsid w:val="00735025"/>
    <w:pPr>
      <w:spacing w:before="120"/>
      <w:ind w:left="284" w:hanging="284"/>
    </w:pPr>
    <w:rPr>
      <w:b w:val="0"/>
      <w:i w:val="0"/>
      <w:u w:val="none"/>
    </w:rPr>
  </w:style>
  <w:style w:type="paragraph" w:styleId="BodyTextIndent2">
    <w:name w:val="Body Text Indent 2"/>
    <w:basedOn w:val="Normal"/>
    <w:rsid w:val="00CB6D2E"/>
    <w:pPr>
      <w:spacing w:after="120" w:line="480" w:lineRule="auto"/>
      <w:ind w:left="360"/>
    </w:pPr>
  </w:style>
  <w:style w:type="paragraph" w:customStyle="1" w:styleId="H2">
    <w:name w:val="H2"/>
    <w:basedOn w:val="Normal"/>
    <w:next w:val="Normal"/>
    <w:rsid w:val="00CB6D2E"/>
    <w:pPr>
      <w:spacing w:before="100" w:after="100"/>
      <w:outlineLvl w:val="2"/>
    </w:pPr>
    <w:rPr>
      <w:b/>
      <w:snapToGrid w:val="0"/>
      <w:sz w:val="36"/>
      <w:szCs w:val="20"/>
    </w:rPr>
  </w:style>
  <w:style w:type="paragraph" w:styleId="NormalWeb">
    <w:name w:val="Normal (Web)"/>
    <w:basedOn w:val="Normal"/>
    <w:rsid w:val="00A10D68"/>
    <w:pPr>
      <w:spacing w:before="100" w:beforeAutospacing="1" w:after="100" w:afterAutospacing="1"/>
    </w:pPr>
    <w:rPr>
      <w:lang w:val="en-US"/>
    </w:rPr>
  </w:style>
  <w:style w:type="paragraph" w:customStyle="1" w:styleId="Footer1">
    <w:name w:val="Footer1"/>
    <w:basedOn w:val="Normal"/>
    <w:rsid w:val="00A161C4"/>
    <w:pPr>
      <w:shd w:val="clear" w:color="auto" w:fill="5FB81A"/>
      <w:tabs>
        <w:tab w:val="left" w:pos="0"/>
        <w:tab w:val="right" w:pos="9639"/>
      </w:tabs>
      <w:ind w:left="-1440" w:right="-1440"/>
    </w:pPr>
    <w:rPr>
      <w:rFonts w:ascii="Calibri Light" w:hAnsi="Calibri Light" w:cs="Calibri Light"/>
      <w:b/>
      <w:bCs/>
      <w:color w:val="FFFFFF"/>
      <w:position w:val="6"/>
      <w:sz w:val="18"/>
      <w:szCs w:val="18"/>
      <w:lang w:val="en-US"/>
    </w:rPr>
  </w:style>
  <w:style w:type="character" w:customStyle="1" w:styleId="page-0020number--char">
    <w:name w:val="page-0020number--char"/>
    <w:basedOn w:val="DefaultParagraphFont"/>
    <w:rsid w:val="003C333B"/>
  </w:style>
  <w:style w:type="paragraph" w:customStyle="1" w:styleId="Normal1">
    <w:name w:val="Normal1"/>
    <w:basedOn w:val="Normal"/>
    <w:rsid w:val="003C333B"/>
    <w:pPr>
      <w:spacing w:before="100" w:beforeAutospacing="1" w:after="100" w:afterAutospacing="1"/>
    </w:pPr>
    <w:rPr>
      <w:lang w:val="en-US"/>
    </w:rPr>
  </w:style>
  <w:style w:type="character" w:customStyle="1" w:styleId="normal--char">
    <w:name w:val="normal--char"/>
    <w:basedOn w:val="DefaultParagraphFont"/>
    <w:rsid w:val="003C333B"/>
  </w:style>
  <w:style w:type="character" w:customStyle="1" w:styleId="heading-00203--char">
    <w:name w:val="heading-00203--char"/>
    <w:basedOn w:val="DefaultParagraphFont"/>
    <w:rsid w:val="003C333B"/>
  </w:style>
  <w:style w:type="character" w:customStyle="1" w:styleId="heading-00205--char">
    <w:name w:val="heading-00205--char"/>
    <w:basedOn w:val="DefaultParagraphFont"/>
    <w:rsid w:val="003C333B"/>
  </w:style>
  <w:style w:type="character" w:customStyle="1" w:styleId="footnote-0020text--char">
    <w:name w:val="footnote-0020text--char"/>
    <w:basedOn w:val="DefaultParagraphFont"/>
    <w:rsid w:val="003C333B"/>
  </w:style>
  <w:style w:type="paragraph" w:customStyle="1" w:styleId="footnote-0020text">
    <w:name w:val="footnote-0020text"/>
    <w:basedOn w:val="Normal"/>
    <w:rsid w:val="003C333B"/>
    <w:pPr>
      <w:spacing w:before="100" w:beforeAutospacing="1" w:after="100" w:afterAutospacing="1"/>
    </w:pPr>
    <w:rPr>
      <w:lang w:val="en-US"/>
    </w:rPr>
  </w:style>
  <w:style w:type="paragraph" w:customStyle="1" w:styleId="body-0020text-0020indent-00203">
    <w:name w:val="body-0020text-0020indent-00203"/>
    <w:basedOn w:val="Normal"/>
    <w:rsid w:val="003C333B"/>
    <w:pPr>
      <w:spacing w:before="100" w:beforeAutospacing="1" w:after="100" w:afterAutospacing="1"/>
    </w:pPr>
    <w:rPr>
      <w:lang w:val="en-US"/>
    </w:rPr>
  </w:style>
  <w:style w:type="character" w:customStyle="1" w:styleId="body-0020text-0020indent-00203--char">
    <w:name w:val="body-0020text-0020indent-00203--char"/>
    <w:basedOn w:val="DefaultParagraphFont"/>
    <w:rsid w:val="003C333B"/>
  </w:style>
  <w:style w:type="paragraph" w:customStyle="1" w:styleId="name">
    <w:name w:val="name"/>
    <w:basedOn w:val="Normal"/>
    <w:rsid w:val="00E21A9F"/>
    <w:pPr>
      <w:spacing w:before="100" w:beforeAutospacing="1" w:after="100" w:afterAutospacing="1"/>
    </w:pPr>
    <w:rPr>
      <w:lang w:val="en-US"/>
    </w:rPr>
  </w:style>
  <w:style w:type="paragraph" w:customStyle="1" w:styleId="address2">
    <w:name w:val="address2"/>
    <w:basedOn w:val="Normal"/>
    <w:rsid w:val="00E21A9F"/>
    <w:pPr>
      <w:spacing w:before="100" w:beforeAutospacing="1" w:after="100" w:afterAutospacing="1"/>
    </w:pPr>
    <w:rPr>
      <w:lang w:val="en-US"/>
    </w:rPr>
  </w:style>
  <w:style w:type="paragraph" w:customStyle="1" w:styleId="address1">
    <w:name w:val="address1"/>
    <w:basedOn w:val="Normal"/>
    <w:rsid w:val="00E21A9F"/>
    <w:pPr>
      <w:spacing w:before="100" w:beforeAutospacing="1" w:after="100" w:afterAutospacing="1"/>
    </w:pPr>
    <w:rPr>
      <w:lang w:val="en-US"/>
    </w:rPr>
  </w:style>
  <w:style w:type="paragraph" w:customStyle="1" w:styleId="sectiontitle">
    <w:name w:val="sectiontitle"/>
    <w:basedOn w:val="Normal"/>
    <w:rsid w:val="00E21A9F"/>
    <w:pPr>
      <w:spacing w:before="100" w:beforeAutospacing="1" w:after="100" w:afterAutospacing="1"/>
    </w:pPr>
    <w:rPr>
      <w:lang w:val="en-US"/>
    </w:rPr>
  </w:style>
  <w:style w:type="paragraph" w:customStyle="1" w:styleId="achievement">
    <w:name w:val="achievement"/>
    <w:basedOn w:val="Normal"/>
    <w:rsid w:val="00E21A9F"/>
    <w:pPr>
      <w:spacing w:before="100" w:beforeAutospacing="1" w:after="100" w:afterAutospacing="1"/>
    </w:pPr>
    <w:rPr>
      <w:lang w:val="en-US"/>
    </w:rPr>
  </w:style>
  <w:style w:type="paragraph" w:customStyle="1" w:styleId="companyname">
    <w:name w:val="companyname"/>
    <w:basedOn w:val="Normal"/>
    <w:rsid w:val="00E21A9F"/>
    <w:pPr>
      <w:spacing w:before="100" w:beforeAutospacing="1" w:after="100" w:afterAutospacing="1"/>
    </w:pPr>
    <w:rPr>
      <w:lang w:val="en-US"/>
    </w:rPr>
  </w:style>
  <w:style w:type="paragraph" w:customStyle="1" w:styleId="jobtitle">
    <w:name w:val="jobtitle"/>
    <w:basedOn w:val="Normal"/>
    <w:rsid w:val="00E21A9F"/>
    <w:pPr>
      <w:spacing w:before="100" w:beforeAutospacing="1" w:after="100" w:afterAutospacing="1"/>
    </w:pPr>
    <w:rPr>
      <w:lang w:val="en-US"/>
    </w:rPr>
  </w:style>
  <w:style w:type="character" w:styleId="Emphasis">
    <w:name w:val="Emphasis"/>
    <w:uiPriority w:val="20"/>
    <w:qFormat/>
    <w:rsid w:val="00E21A9F"/>
    <w:rPr>
      <w:i/>
      <w:iCs/>
    </w:rPr>
  </w:style>
  <w:style w:type="paragraph" w:customStyle="1" w:styleId="objective">
    <w:name w:val="objective"/>
    <w:basedOn w:val="Normal"/>
    <w:rsid w:val="00E21A9F"/>
    <w:pPr>
      <w:spacing w:before="100" w:beforeAutospacing="1" w:after="100" w:afterAutospacing="1"/>
    </w:pPr>
    <w:rPr>
      <w:lang w:val="en-US"/>
    </w:rPr>
  </w:style>
  <w:style w:type="character" w:customStyle="1" w:styleId="achievement--char">
    <w:name w:val="achievement--char"/>
    <w:basedOn w:val="DefaultParagraphFont"/>
    <w:rsid w:val="00136BDC"/>
  </w:style>
  <w:style w:type="paragraph" w:customStyle="1" w:styleId="company-0020name">
    <w:name w:val="company-0020name"/>
    <w:basedOn w:val="Normal"/>
    <w:rsid w:val="00136BDC"/>
    <w:pPr>
      <w:spacing w:before="100" w:beforeAutospacing="1" w:after="100" w:afterAutospacing="1"/>
    </w:pPr>
    <w:rPr>
      <w:lang w:val="en-US"/>
    </w:rPr>
  </w:style>
  <w:style w:type="paragraph" w:customStyle="1" w:styleId="job-0020title">
    <w:name w:val="job-0020title"/>
    <w:basedOn w:val="Normal"/>
    <w:rsid w:val="00136BDC"/>
    <w:pPr>
      <w:spacing w:before="100" w:beforeAutospacing="1" w:after="100" w:afterAutospacing="1"/>
    </w:pPr>
    <w:rPr>
      <w:lang w:val="en-US"/>
    </w:rPr>
  </w:style>
  <w:style w:type="paragraph" w:styleId="BalloonText">
    <w:name w:val="Balloon Text"/>
    <w:basedOn w:val="Normal"/>
    <w:semiHidden/>
    <w:rsid w:val="00CE56C4"/>
    <w:rPr>
      <w:rFonts w:ascii="Tahoma" w:hAnsi="Tahoma" w:cs="Tahoma"/>
      <w:sz w:val="16"/>
      <w:szCs w:val="16"/>
    </w:rPr>
  </w:style>
  <w:style w:type="paragraph" w:customStyle="1" w:styleId="bullet1">
    <w:name w:val="bullet 1"/>
    <w:basedOn w:val="Normal"/>
    <w:rsid w:val="00541102"/>
    <w:pPr>
      <w:numPr>
        <w:numId w:val="3"/>
      </w:numPr>
      <w:spacing w:before="120" w:line="280" w:lineRule="atLeast"/>
    </w:pPr>
    <w:rPr>
      <w:rFonts w:ascii="Garamond" w:hAnsi="Garamond"/>
      <w:szCs w:val="20"/>
    </w:rPr>
  </w:style>
  <w:style w:type="paragraph" w:styleId="DocumentMap">
    <w:name w:val="Document Map"/>
    <w:basedOn w:val="Normal"/>
    <w:link w:val="DocumentMapChar"/>
    <w:rsid w:val="00541102"/>
    <w:rPr>
      <w:rFonts w:ascii="Tahoma" w:hAnsi="Tahoma"/>
      <w:sz w:val="16"/>
      <w:szCs w:val="16"/>
      <w:lang w:eastAsia="x-none"/>
    </w:rPr>
  </w:style>
  <w:style w:type="character" w:customStyle="1" w:styleId="DocumentMapChar">
    <w:name w:val="Document Map Char"/>
    <w:link w:val="DocumentMap"/>
    <w:rsid w:val="00541102"/>
    <w:rPr>
      <w:rFonts w:ascii="Tahoma" w:hAnsi="Tahoma" w:cs="Tahoma"/>
      <w:sz w:val="16"/>
      <w:szCs w:val="16"/>
      <w:lang w:val="en-AU"/>
    </w:rPr>
  </w:style>
  <w:style w:type="character" w:customStyle="1" w:styleId="dates">
    <w:name w:val="dates"/>
    <w:rsid w:val="00541102"/>
    <w:rPr>
      <w:sz w:val="20"/>
    </w:rPr>
  </w:style>
  <w:style w:type="character" w:customStyle="1" w:styleId="role">
    <w:name w:val="role"/>
    <w:rsid w:val="00541102"/>
    <w:rPr>
      <w:rFonts w:ascii="Garamond" w:hAnsi="Garamond"/>
      <w:sz w:val="20"/>
    </w:rPr>
  </w:style>
  <w:style w:type="character" w:customStyle="1" w:styleId="Heading8Char">
    <w:name w:val="Heading 8 Char"/>
    <w:link w:val="Heading8"/>
    <w:semiHidden/>
    <w:rsid w:val="00280439"/>
    <w:rPr>
      <w:rFonts w:ascii="Calibri" w:eastAsia="Times New Roman" w:hAnsi="Calibri" w:cs="Times New Roman"/>
      <w:i/>
      <w:iCs/>
      <w:sz w:val="24"/>
      <w:szCs w:val="24"/>
      <w:lang w:val="en-AU"/>
    </w:rPr>
  </w:style>
  <w:style w:type="paragraph" w:customStyle="1" w:styleId="Achievement0">
    <w:name w:val="Achievement"/>
    <w:basedOn w:val="BodyText"/>
    <w:rsid w:val="00D17CFC"/>
    <w:pPr>
      <w:spacing w:after="60" w:line="240" w:lineRule="atLeast"/>
      <w:ind w:left="240" w:hanging="240"/>
    </w:pPr>
    <w:rPr>
      <w:rFonts w:ascii="Garamond" w:eastAsia="SimSun" w:hAnsi="Garamond"/>
      <w:lang w:val="en-US" w:eastAsia="zh-CN"/>
    </w:rPr>
  </w:style>
  <w:style w:type="paragraph" w:customStyle="1" w:styleId="Institution">
    <w:name w:val="Institution"/>
    <w:basedOn w:val="Normal"/>
    <w:next w:val="Achievement0"/>
    <w:rsid w:val="00D17CFC"/>
    <w:pPr>
      <w:tabs>
        <w:tab w:val="left" w:pos="1440"/>
        <w:tab w:val="right" w:pos="6480"/>
      </w:tabs>
      <w:spacing w:before="60" w:line="220" w:lineRule="atLeast"/>
    </w:pPr>
    <w:rPr>
      <w:rFonts w:ascii="Garamond" w:eastAsia="SimSun" w:hAnsi="Garamond"/>
      <w:lang w:val="en-US" w:eastAsia="zh-CN"/>
    </w:rPr>
  </w:style>
  <w:style w:type="paragraph" w:customStyle="1" w:styleId="Objective0">
    <w:name w:val="Objective"/>
    <w:basedOn w:val="Normal"/>
    <w:next w:val="BodyText"/>
    <w:rsid w:val="000B76EF"/>
    <w:pPr>
      <w:spacing w:before="60" w:after="220" w:line="220" w:lineRule="atLeast"/>
    </w:pPr>
    <w:rPr>
      <w:rFonts w:ascii="Garamond" w:eastAsia="SimSun" w:hAnsi="Garamond"/>
      <w:lang w:val="en-US" w:eastAsia="zh-CN"/>
    </w:rPr>
  </w:style>
  <w:style w:type="paragraph" w:customStyle="1" w:styleId="CompanyName0">
    <w:name w:val="Company Name"/>
    <w:basedOn w:val="Normal"/>
    <w:next w:val="JobTitle0"/>
    <w:rsid w:val="000B76EF"/>
    <w:pPr>
      <w:tabs>
        <w:tab w:val="left" w:pos="1440"/>
        <w:tab w:val="right" w:pos="6480"/>
      </w:tabs>
      <w:spacing w:before="220" w:line="220" w:lineRule="atLeast"/>
    </w:pPr>
    <w:rPr>
      <w:rFonts w:ascii="Garamond" w:eastAsia="SimSun" w:hAnsi="Garamond"/>
      <w:lang w:val="en-US" w:eastAsia="zh-CN"/>
    </w:rPr>
  </w:style>
  <w:style w:type="paragraph" w:customStyle="1" w:styleId="JobTitle0">
    <w:name w:val="Job Title"/>
    <w:next w:val="Achievement0"/>
    <w:rsid w:val="000B76EF"/>
    <w:pPr>
      <w:spacing w:before="40" w:after="40" w:line="220" w:lineRule="atLeast"/>
    </w:pPr>
    <w:rPr>
      <w:rFonts w:ascii="Garamond" w:eastAsia="SimSun" w:hAnsi="Garamond"/>
      <w:i/>
      <w:iCs/>
      <w:spacing w:val="5"/>
      <w:sz w:val="23"/>
      <w:szCs w:val="23"/>
      <w:lang w:val="en-US" w:eastAsia="zh-CN"/>
    </w:rPr>
  </w:style>
  <w:style w:type="paragraph" w:customStyle="1" w:styleId="Name0">
    <w:name w:val="Name"/>
    <w:basedOn w:val="Normal"/>
    <w:next w:val="Normal"/>
    <w:rsid w:val="00DC1F35"/>
    <w:pPr>
      <w:spacing w:after="440" w:line="240" w:lineRule="atLeast"/>
      <w:jc w:val="center"/>
    </w:pPr>
    <w:rPr>
      <w:rFonts w:ascii="Garamond" w:hAnsi="Garamond"/>
      <w:caps/>
      <w:spacing w:val="80"/>
      <w:sz w:val="44"/>
      <w:szCs w:val="20"/>
      <w:lang w:val="en-US"/>
    </w:rPr>
  </w:style>
  <w:style w:type="paragraph" w:customStyle="1" w:styleId="SectionTitle0">
    <w:name w:val="Section Title"/>
    <w:basedOn w:val="Normal"/>
    <w:next w:val="Objective0"/>
    <w:rsid w:val="00A161C4"/>
    <w:pPr>
      <w:tabs>
        <w:tab w:val="left" w:pos="720"/>
      </w:tabs>
      <w:jc w:val="center"/>
    </w:pPr>
    <w:rPr>
      <w:b/>
      <w:color w:val="008000"/>
      <w:sz w:val="72"/>
      <w:szCs w:val="72"/>
    </w:rPr>
  </w:style>
  <w:style w:type="paragraph" w:customStyle="1" w:styleId="PersonalInfo">
    <w:name w:val="Personal Info"/>
    <w:basedOn w:val="Achievement0"/>
    <w:next w:val="Achievement0"/>
    <w:rsid w:val="00DC1F35"/>
    <w:pPr>
      <w:numPr>
        <w:numId w:val="4"/>
      </w:numPr>
      <w:spacing w:before="220"/>
      <w:ind w:left="245" w:hanging="245"/>
    </w:pPr>
    <w:rPr>
      <w:rFonts w:eastAsia="Times New Roman"/>
      <w:szCs w:val="20"/>
      <w:lang w:eastAsia="en-US"/>
    </w:rPr>
  </w:style>
  <w:style w:type="paragraph" w:styleId="BodyTextIndent3">
    <w:name w:val="Body Text Indent 3"/>
    <w:basedOn w:val="Normal"/>
    <w:link w:val="BodyTextIndent3Char"/>
    <w:rsid w:val="000D4F76"/>
    <w:pPr>
      <w:spacing w:after="120"/>
      <w:ind w:left="283"/>
    </w:pPr>
    <w:rPr>
      <w:sz w:val="16"/>
      <w:szCs w:val="16"/>
      <w:lang w:eastAsia="x-none"/>
    </w:rPr>
  </w:style>
  <w:style w:type="character" w:customStyle="1" w:styleId="BodyTextIndent3Char">
    <w:name w:val="Body Text Indent 3 Char"/>
    <w:link w:val="BodyTextIndent3"/>
    <w:rsid w:val="000D4F76"/>
    <w:rPr>
      <w:sz w:val="16"/>
      <w:szCs w:val="16"/>
      <w:lang w:val="en-AU"/>
    </w:rPr>
  </w:style>
  <w:style w:type="paragraph" w:styleId="PlainText">
    <w:name w:val="Plain Text"/>
    <w:basedOn w:val="Normal"/>
    <w:link w:val="PlainTextChar"/>
    <w:rsid w:val="00BE604D"/>
    <w:rPr>
      <w:rFonts w:ascii="Courier New" w:hAnsi="Courier New"/>
      <w:noProof/>
      <w:sz w:val="20"/>
      <w:szCs w:val="20"/>
      <w:lang w:eastAsia="en-AU"/>
    </w:rPr>
  </w:style>
  <w:style w:type="character" w:customStyle="1" w:styleId="PlainTextChar">
    <w:name w:val="Plain Text Char"/>
    <w:link w:val="PlainText"/>
    <w:rsid w:val="00BE604D"/>
    <w:rPr>
      <w:rFonts w:ascii="Courier New" w:hAnsi="Courier New"/>
      <w:noProof/>
      <w:lang w:val="en-AU" w:eastAsia="en-AU"/>
    </w:rPr>
  </w:style>
  <w:style w:type="paragraph" w:styleId="BodyText2">
    <w:name w:val="Body Text 2"/>
    <w:basedOn w:val="Normal"/>
    <w:link w:val="BodyText2Char"/>
    <w:rsid w:val="00BE604D"/>
    <w:pPr>
      <w:spacing w:after="120" w:line="480" w:lineRule="auto"/>
    </w:pPr>
    <w:rPr>
      <w:lang w:eastAsia="x-none"/>
    </w:rPr>
  </w:style>
  <w:style w:type="character" w:customStyle="1" w:styleId="BodyText2Char">
    <w:name w:val="Body Text 2 Char"/>
    <w:link w:val="BodyText2"/>
    <w:rsid w:val="00BE604D"/>
    <w:rPr>
      <w:sz w:val="24"/>
      <w:szCs w:val="24"/>
      <w:lang w:val="en-AU"/>
    </w:rPr>
  </w:style>
  <w:style w:type="paragraph" w:styleId="Subtitle">
    <w:name w:val="Subtitle"/>
    <w:basedOn w:val="Normal"/>
    <w:link w:val="SubtitleChar"/>
    <w:qFormat/>
    <w:rsid w:val="00A161C4"/>
    <w:pPr>
      <w:tabs>
        <w:tab w:val="left" w:pos="720"/>
      </w:tabs>
      <w:jc w:val="center"/>
    </w:pPr>
    <w:rPr>
      <w:b/>
      <w:color w:val="008000"/>
      <w:sz w:val="40"/>
      <w:szCs w:val="40"/>
    </w:rPr>
  </w:style>
  <w:style w:type="character" w:customStyle="1" w:styleId="SubtitleChar">
    <w:name w:val="Subtitle Char"/>
    <w:link w:val="Subtitle"/>
    <w:rsid w:val="00A161C4"/>
    <w:rPr>
      <w:rFonts w:asciiTheme="minorHAnsi" w:hAnsiTheme="minorHAnsi" w:cs="Arial"/>
      <w:b/>
      <w:color w:val="008000"/>
      <w:sz w:val="40"/>
      <w:szCs w:val="40"/>
      <w:lang w:eastAsia="en-US"/>
    </w:rPr>
  </w:style>
  <w:style w:type="paragraph" w:styleId="CommentText">
    <w:name w:val="annotation text"/>
    <w:basedOn w:val="Normal"/>
    <w:link w:val="CommentTextChar"/>
    <w:rsid w:val="00BE604D"/>
    <w:rPr>
      <w:sz w:val="20"/>
      <w:szCs w:val="20"/>
      <w:lang w:eastAsia="x-none"/>
    </w:rPr>
  </w:style>
  <w:style w:type="character" w:customStyle="1" w:styleId="CommentTextChar">
    <w:name w:val="Comment Text Char"/>
    <w:link w:val="CommentText"/>
    <w:rsid w:val="00BE604D"/>
    <w:rPr>
      <w:lang w:val="en-AU"/>
    </w:rPr>
  </w:style>
  <w:style w:type="paragraph" w:customStyle="1" w:styleId="EmployerName">
    <w:name w:val="Employer Name"/>
    <w:basedOn w:val="Normal"/>
    <w:next w:val="Normal"/>
    <w:rsid w:val="005B5BC1"/>
    <w:pPr>
      <w:spacing w:before="180" w:after="120"/>
    </w:pPr>
    <w:rPr>
      <w:rFonts w:ascii="Arial" w:hAnsi="Arial"/>
      <w:b/>
      <w:szCs w:val="20"/>
      <w:lang w:bidi="th-TH"/>
    </w:rPr>
  </w:style>
  <w:style w:type="paragraph" w:customStyle="1" w:styleId="PositionTitle">
    <w:name w:val="Position Title"/>
    <w:basedOn w:val="EmployerName"/>
    <w:next w:val="Normal"/>
    <w:rsid w:val="005B5BC1"/>
    <w:pPr>
      <w:spacing w:before="120"/>
    </w:pPr>
    <w:rPr>
      <w:szCs w:val="22"/>
    </w:rPr>
  </w:style>
  <w:style w:type="paragraph" w:customStyle="1" w:styleId="DotPoint">
    <w:name w:val="Dot Point"/>
    <w:basedOn w:val="Normal"/>
    <w:rsid w:val="005B5BC1"/>
    <w:pPr>
      <w:tabs>
        <w:tab w:val="num" w:pos="284"/>
      </w:tabs>
      <w:spacing w:before="20" w:after="20"/>
      <w:ind w:left="284" w:hanging="284"/>
    </w:pPr>
    <w:rPr>
      <w:rFonts w:ascii="Arial" w:hAnsi="Arial"/>
      <w:sz w:val="20"/>
      <w:szCs w:val="20"/>
      <w:lang w:bidi="th-TH"/>
    </w:rPr>
  </w:style>
  <w:style w:type="paragraph" w:customStyle="1" w:styleId="DotPointChar">
    <w:name w:val="Dot Point Char"/>
    <w:basedOn w:val="Normal"/>
    <w:rsid w:val="005B5BC1"/>
    <w:pPr>
      <w:numPr>
        <w:numId w:val="6"/>
      </w:numPr>
      <w:spacing w:before="20" w:after="20"/>
    </w:pPr>
    <w:rPr>
      <w:rFonts w:ascii="Arial" w:hAnsi="Arial"/>
      <w:sz w:val="20"/>
      <w:szCs w:val="20"/>
      <w:lang w:bidi="th-TH"/>
    </w:rPr>
  </w:style>
  <w:style w:type="paragraph" w:customStyle="1" w:styleId="DotPointOnly">
    <w:name w:val="Dot Point Only"/>
    <w:basedOn w:val="Normal"/>
    <w:rsid w:val="005B5BC1"/>
    <w:pPr>
      <w:spacing w:before="120" w:after="120"/>
    </w:pPr>
    <w:rPr>
      <w:rFonts w:ascii="Arial" w:hAnsi="Arial"/>
      <w:sz w:val="20"/>
      <w:szCs w:val="20"/>
      <w:lang w:bidi="th-TH"/>
    </w:rPr>
  </w:style>
  <w:style w:type="paragraph" w:customStyle="1" w:styleId="StyleEmployerDescriptionAfter6pt">
    <w:name w:val="Style Employer Description + After:  6 pt"/>
    <w:basedOn w:val="Normal"/>
    <w:rsid w:val="005B5BC1"/>
    <w:pPr>
      <w:spacing w:before="40" w:after="80"/>
    </w:pPr>
    <w:rPr>
      <w:rFonts w:ascii="Arial" w:hAnsi="Arial"/>
      <w:i/>
      <w:iCs/>
      <w:sz w:val="20"/>
      <w:szCs w:val="20"/>
    </w:rPr>
  </w:style>
  <w:style w:type="paragraph" w:customStyle="1" w:styleId="EmployerDescriptionCharChar">
    <w:name w:val="Employer Description Char Char"/>
    <w:basedOn w:val="Normal"/>
    <w:rsid w:val="005B5BC1"/>
    <w:pPr>
      <w:spacing w:before="60" w:after="60"/>
    </w:pPr>
    <w:rPr>
      <w:rFonts w:ascii="Arial" w:hAnsi="Arial"/>
      <w:i/>
      <w:sz w:val="20"/>
      <w:szCs w:val="20"/>
    </w:rPr>
  </w:style>
  <w:style w:type="paragraph" w:customStyle="1" w:styleId="DotPointCharCharChar">
    <w:name w:val="Dot Point Char Char Char"/>
    <w:basedOn w:val="Normal"/>
    <w:rsid w:val="005B5BC1"/>
    <w:pPr>
      <w:numPr>
        <w:numId w:val="5"/>
      </w:numPr>
      <w:spacing w:before="60" w:after="60"/>
      <w:ind w:left="357" w:hanging="357"/>
    </w:pPr>
    <w:rPr>
      <w:rFonts w:ascii="Arial" w:hAnsi="Arial"/>
      <w:sz w:val="20"/>
      <w:szCs w:val="20"/>
    </w:rPr>
  </w:style>
  <w:style w:type="paragraph" w:customStyle="1" w:styleId="NormalWordsChar">
    <w:name w:val="Normal Words Char"/>
    <w:basedOn w:val="Normal"/>
    <w:next w:val="Normal"/>
    <w:rsid w:val="005B5BC1"/>
    <w:pPr>
      <w:spacing w:before="120" w:after="120"/>
    </w:pPr>
    <w:rPr>
      <w:rFonts w:ascii="Arial" w:hAnsi="Arial"/>
      <w:sz w:val="20"/>
      <w:szCs w:val="20"/>
    </w:rPr>
  </w:style>
  <w:style w:type="paragraph" w:styleId="NoSpacing">
    <w:name w:val="No Spacing"/>
    <w:uiPriority w:val="99"/>
    <w:qFormat/>
    <w:rsid w:val="005B5BC1"/>
    <w:rPr>
      <w:rFonts w:ascii="Arial" w:hAnsi="Arial"/>
      <w:lang w:eastAsia="en-US"/>
    </w:rPr>
  </w:style>
  <w:style w:type="paragraph" w:customStyle="1" w:styleId="Level1">
    <w:name w:val="Level 1"/>
    <w:basedOn w:val="Normal"/>
    <w:rsid w:val="00415FD2"/>
    <w:pPr>
      <w:widowControl w:val="0"/>
      <w:overflowPunct w:val="0"/>
      <w:ind w:left="2470" w:hanging="310"/>
      <w:textAlignment w:val="baseline"/>
    </w:pPr>
    <w:rPr>
      <w:rFonts w:eastAsia="SimSun"/>
      <w:szCs w:val="20"/>
      <w:lang w:eastAsia="en-AU"/>
    </w:rPr>
  </w:style>
  <w:style w:type="paragraph" w:customStyle="1" w:styleId="Level4">
    <w:name w:val="Level 4"/>
    <w:basedOn w:val="Normal"/>
    <w:rsid w:val="00415FD2"/>
    <w:pPr>
      <w:widowControl w:val="0"/>
      <w:overflowPunct w:val="0"/>
      <w:ind w:left="2470" w:hanging="310"/>
      <w:textAlignment w:val="baseline"/>
    </w:pPr>
    <w:rPr>
      <w:rFonts w:eastAsia="SimSun"/>
      <w:szCs w:val="20"/>
      <w:lang w:eastAsia="en-AU"/>
    </w:rPr>
  </w:style>
  <w:style w:type="paragraph" w:styleId="ListParagraph">
    <w:name w:val="List Paragraph"/>
    <w:basedOn w:val="Normal"/>
    <w:uiPriority w:val="34"/>
    <w:qFormat/>
    <w:rsid w:val="00AD2132"/>
    <w:pPr>
      <w:widowControl w:val="0"/>
      <w:numPr>
        <w:numId w:val="10"/>
      </w:numPr>
      <w:overflowPunct w:val="0"/>
      <w:ind w:left="360"/>
      <w:textAlignment w:val="baseline"/>
    </w:pPr>
    <w:rPr>
      <w:rFonts w:eastAsia="SimSun"/>
      <w:szCs w:val="20"/>
      <w:lang w:eastAsia="en-AU"/>
    </w:rPr>
  </w:style>
  <w:style w:type="character" w:styleId="Hyperlink">
    <w:name w:val="Hyperlink"/>
    <w:uiPriority w:val="99"/>
    <w:unhideWhenUsed/>
    <w:rsid w:val="00F01208"/>
    <w:rPr>
      <w:rFonts w:ascii="Arial" w:hAnsi="Arial" w:cs="Arial" w:hint="default"/>
      <w:b w:val="0"/>
      <w:bCs w:val="0"/>
      <w:color w:val="003366"/>
      <w:sz w:val="15"/>
      <w:szCs w:val="15"/>
      <w:u w:val="single"/>
    </w:rPr>
  </w:style>
  <w:style w:type="paragraph" w:styleId="ListBullet">
    <w:name w:val="List Bullet"/>
    <w:basedOn w:val="Normal"/>
    <w:rsid w:val="002210A5"/>
    <w:pPr>
      <w:numPr>
        <w:numId w:val="7"/>
      </w:numPr>
      <w:contextualSpacing/>
    </w:pPr>
  </w:style>
  <w:style w:type="character" w:customStyle="1" w:styleId="HeaderChar">
    <w:name w:val="Header Char"/>
    <w:link w:val="Header"/>
    <w:uiPriority w:val="99"/>
    <w:rsid w:val="00601A07"/>
    <w:rPr>
      <w:sz w:val="24"/>
      <w:szCs w:val="24"/>
      <w:lang w:eastAsia="en-US"/>
    </w:rPr>
  </w:style>
  <w:style w:type="character" w:customStyle="1" w:styleId="FooterChar">
    <w:name w:val="Footer Char"/>
    <w:aliases w:val=" Char Char"/>
    <w:link w:val="Footer"/>
    <w:uiPriority w:val="99"/>
    <w:rsid w:val="00A448C7"/>
    <w:rPr>
      <w:sz w:val="24"/>
      <w:szCs w:val="24"/>
      <w:lang w:eastAsia="en-US"/>
    </w:rPr>
  </w:style>
  <w:style w:type="paragraph" w:styleId="NormalIndent">
    <w:name w:val="Normal Indent"/>
    <w:basedOn w:val="Normal"/>
    <w:rsid w:val="006E790A"/>
    <w:pPr>
      <w:spacing w:after="120"/>
      <w:ind w:left="2880" w:hanging="2880"/>
    </w:pPr>
    <w:rPr>
      <w:rFonts w:ascii="Southern" w:hAnsi="Southern"/>
      <w:szCs w:val="20"/>
      <w:lang w:eastAsia="en-AU"/>
    </w:rPr>
  </w:style>
  <w:style w:type="paragraph" w:customStyle="1" w:styleId="ResumeHeadings">
    <w:name w:val="Resume Headings"/>
    <w:basedOn w:val="PlainText"/>
    <w:rsid w:val="00AF4946"/>
    <w:pPr>
      <w:shd w:val="clear" w:color="auto" w:fill="DBE5F1"/>
      <w:spacing w:before="480" w:after="120"/>
      <w:ind w:left="360"/>
      <w:jc w:val="left"/>
    </w:pPr>
    <w:rPr>
      <w:rFonts w:ascii="Calibri" w:eastAsia="SimSun" w:hAnsi="Calibri" w:cs="Courier New"/>
      <w:b/>
      <w:iCs/>
      <w:noProof w:val="0"/>
      <w:sz w:val="28"/>
      <w:lang w:val="en-US" w:eastAsia="en-US"/>
    </w:rPr>
  </w:style>
  <w:style w:type="paragraph" w:customStyle="1" w:styleId="BulletPoints">
    <w:name w:val="Bullet Points"/>
    <w:basedOn w:val="Normal"/>
    <w:rsid w:val="00AF4946"/>
    <w:pPr>
      <w:numPr>
        <w:numId w:val="8"/>
      </w:numPr>
      <w:spacing w:before="120"/>
    </w:pPr>
    <w:rPr>
      <w:rFonts w:ascii="Calibri" w:eastAsia="SimSun" w:hAnsi="Calibri"/>
      <w:szCs w:val="20"/>
      <w:lang w:val="en-US"/>
    </w:rPr>
  </w:style>
  <w:style w:type="paragraph" w:customStyle="1" w:styleId="BulletedList">
    <w:name w:val="Bulleted List"/>
    <w:basedOn w:val="BodyText"/>
    <w:rsid w:val="00AF4946"/>
    <w:pPr>
      <w:numPr>
        <w:numId w:val="9"/>
      </w:numPr>
      <w:spacing w:before="60" w:after="60" w:line="220" w:lineRule="atLeast"/>
      <w:ind w:left="0" w:firstLine="0"/>
    </w:pPr>
    <w:rPr>
      <w:rFonts w:ascii="Arial" w:eastAsia="SimSun" w:hAnsi="Arial"/>
      <w:spacing w:val="-5"/>
      <w:sz w:val="20"/>
      <w:szCs w:val="20"/>
      <w:lang w:val="en-US" w:eastAsia="en-US"/>
    </w:rPr>
  </w:style>
  <w:style w:type="paragraph" w:customStyle="1" w:styleId="CompanyNameOne">
    <w:name w:val="Company Name One"/>
    <w:basedOn w:val="CompanyName0"/>
    <w:next w:val="Normal"/>
    <w:autoRedefine/>
    <w:rsid w:val="00692C26"/>
    <w:pPr>
      <w:tabs>
        <w:tab w:val="clear" w:pos="1440"/>
        <w:tab w:val="left" w:pos="2160"/>
      </w:tabs>
      <w:spacing w:before="240" w:after="40"/>
    </w:pPr>
    <w:rPr>
      <w:rFonts w:ascii="Arial" w:eastAsia="Batang" w:hAnsi="Arial"/>
      <w:sz w:val="20"/>
      <w:szCs w:val="20"/>
      <w:lang w:val="en-AU" w:eastAsia="en-US"/>
    </w:rPr>
  </w:style>
  <w:style w:type="paragraph" w:customStyle="1" w:styleId="paragraph">
    <w:name w:val="paragraph"/>
    <w:basedOn w:val="Normal"/>
    <w:uiPriority w:val="99"/>
    <w:rsid w:val="006A3AEB"/>
    <w:rPr>
      <w:rFonts w:eastAsia="SimSun"/>
      <w:lang w:eastAsia="zh-CN"/>
    </w:rPr>
  </w:style>
  <w:style w:type="character" w:customStyle="1" w:styleId="normaltextrun1">
    <w:name w:val="normaltextrun1"/>
    <w:basedOn w:val="DefaultParagraphFont"/>
    <w:uiPriority w:val="99"/>
    <w:rsid w:val="006A3AEB"/>
  </w:style>
  <w:style w:type="character" w:customStyle="1" w:styleId="eop">
    <w:name w:val="eop"/>
    <w:basedOn w:val="DefaultParagraphFont"/>
    <w:uiPriority w:val="99"/>
    <w:rsid w:val="006A3AEB"/>
  </w:style>
  <w:style w:type="paragraph" w:styleId="HTMLPreformatted">
    <w:name w:val="HTML Preformatted"/>
    <w:basedOn w:val="Normal"/>
    <w:link w:val="HTMLPreformattedChar"/>
    <w:uiPriority w:val="99"/>
    <w:rsid w:val="006A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val="en-US" w:eastAsia="zh-CN"/>
    </w:rPr>
  </w:style>
  <w:style w:type="character" w:customStyle="1" w:styleId="HTMLPreformattedChar">
    <w:name w:val="HTML Preformatted Char"/>
    <w:basedOn w:val="DefaultParagraphFont"/>
    <w:link w:val="HTMLPreformatted"/>
    <w:uiPriority w:val="99"/>
    <w:rsid w:val="006A3AEB"/>
    <w:rPr>
      <w:rFonts w:ascii="SimSun" w:eastAsia="SimSun" w:hAnsi="SimSun" w:cs="SimSun"/>
      <w:lang w:val="en-US" w:eastAsia="zh-CN"/>
    </w:rPr>
  </w:style>
  <w:style w:type="character" w:styleId="UnresolvedMention">
    <w:name w:val="Unresolved Mention"/>
    <w:basedOn w:val="DefaultParagraphFont"/>
    <w:rsid w:val="000D57C5"/>
    <w:rPr>
      <w:color w:val="605E5C"/>
      <w:shd w:val="clear" w:color="auto" w:fill="E1DFDD"/>
    </w:rPr>
  </w:style>
  <w:style w:type="character" w:styleId="FollowedHyperlink">
    <w:name w:val="FollowedHyperlink"/>
    <w:basedOn w:val="DefaultParagraphFont"/>
    <w:rsid w:val="007C6ED2"/>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0014">
      <w:bodyDiv w:val="1"/>
      <w:marLeft w:val="0"/>
      <w:marRight w:val="0"/>
      <w:marTop w:val="0"/>
      <w:marBottom w:val="0"/>
      <w:divBdr>
        <w:top w:val="none" w:sz="0" w:space="0" w:color="auto"/>
        <w:left w:val="none" w:sz="0" w:space="0" w:color="auto"/>
        <w:bottom w:val="none" w:sz="0" w:space="0" w:color="auto"/>
        <w:right w:val="none" w:sz="0" w:space="0" w:color="auto"/>
      </w:divBdr>
    </w:div>
    <w:div w:id="34503759">
      <w:bodyDiv w:val="1"/>
      <w:marLeft w:val="0"/>
      <w:marRight w:val="0"/>
      <w:marTop w:val="0"/>
      <w:marBottom w:val="0"/>
      <w:divBdr>
        <w:top w:val="none" w:sz="0" w:space="0" w:color="auto"/>
        <w:left w:val="none" w:sz="0" w:space="0" w:color="auto"/>
        <w:bottom w:val="none" w:sz="0" w:space="0" w:color="auto"/>
        <w:right w:val="none" w:sz="0" w:space="0" w:color="auto"/>
      </w:divBdr>
    </w:div>
    <w:div w:id="152334148">
      <w:bodyDiv w:val="1"/>
      <w:marLeft w:val="0"/>
      <w:marRight w:val="0"/>
      <w:marTop w:val="0"/>
      <w:marBottom w:val="0"/>
      <w:divBdr>
        <w:top w:val="none" w:sz="0" w:space="0" w:color="auto"/>
        <w:left w:val="none" w:sz="0" w:space="0" w:color="auto"/>
        <w:bottom w:val="none" w:sz="0" w:space="0" w:color="auto"/>
        <w:right w:val="none" w:sz="0" w:space="0" w:color="auto"/>
      </w:divBdr>
    </w:div>
    <w:div w:id="266042753">
      <w:bodyDiv w:val="1"/>
      <w:marLeft w:val="0"/>
      <w:marRight w:val="0"/>
      <w:marTop w:val="0"/>
      <w:marBottom w:val="0"/>
      <w:divBdr>
        <w:top w:val="none" w:sz="0" w:space="0" w:color="auto"/>
        <w:left w:val="none" w:sz="0" w:space="0" w:color="auto"/>
        <w:bottom w:val="none" w:sz="0" w:space="0" w:color="auto"/>
        <w:right w:val="none" w:sz="0" w:space="0" w:color="auto"/>
      </w:divBdr>
      <w:divsChild>
        <w:div w:id="743644392">
          <w:marLeft w:val="0"/>
          <w:marRight w:val="0"/>
          <w:marTop w:val="0"/>
          <w:marBottom w:val="0"/>
          <w:divBdr>
            <w:top w:val="none" w:sz="0" w:space="0" w:color="auto"/>
            <w:left w:val="none" w:sz="0" w:space="0" w:color="auto"/>
            <w:bottom w:val="none" w:sz="0" w:space="0" w:color="auto"/>
            <w:right w:val="none" w:sz="0" w:space="0" w:color="auto"/>
          </w:divBdr>
          <w:divsChild>
            <w:div w:id="143821672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393818848">
      <w:bodyDiv w:val="1"/>
      <w:marLeft w:val="0"/>
      <w:marRight w:val="0"/>
      <w:marTop w:val="0"/>
      <w:marBottom w:val="0"/>
      <w:divBdr>
        <w:top w:val="none" w:sz="0" w:space="0" w:color="auto"/>
        <w:left w:val="none" w:sz="0" w:space="0" w:color="auto"/>
        <w:bottom w:val="none" w:sz="0" w:space="0" w:color="auto"/>
        <w:right w:val="none" w:sz="0" w:space="0" w:color="auto"/>
      </w:divBdr>
    </w:div>
    <w:div w:id="555356757">
      <w:bodyDiv w:val="1"/>
      <w:marLeft w:val="0"/>
      <w:marRight w:val="0"/>
      <w:marTop w:val="0"/>
      <w:marBottom w:val="0"/>
      <w:divBdr>
        <w:top w:val="none" w:sz="0" w:space="0" w:color="auto"/>
        <w:left w:val="none" w:sz="0" w:space="0" w:color="auto"/>
        <w:bottom w:val="none" w:sz="0" w:space="0" w:color="auto"/>
        <w:right w:val="none" w:sz="0" w:space="0" w:color="auto"/>
      </w:divBdr>
      <w:divsChild>
        <w:div w:id="1989822156">
          <w:marLeft w:val="0"/>
          <w:marRight w:val="0"/>
          <w:marTop w:val="0"/>
          <w:marBottom w:val="0"/>
          <w:divBdr>
            <w:top w:val="none" w:sz="0" w:space="0" w:color="auto"/>
            <w:left w:val="none" w:sz="0" w:space="0" w:color="auto"/>
            <w:bottom w:val="none" w:sz="0" w:space="0" w:color="auto"/>
            <w:right w:val="none" w:sz="0" w:space="0" w:color="auto"/>
          </w:divBdr>
          <w:divsChild>
            <w:div w:id="92165865">
              <w:marLeft w:val="0"/>
              <w:marRight w:val="0"/>
              <w:marTop w:val="0"/>
              <w:marBottom w:val="0"/>
              <w:divBdr>
                <w:top w:val="none" w:sz="0" w:space="0" w:color="auto"/>
                <w:left w:val="none" w:sz="0" w:space="0" w:color="auto"/>
                <w:bottom w:val="none" w:sz="0" w:space="0" w:color="auto"/>
                <w:right w:val="none" w:sz="0" w:space="0" w:color="auto"/>
              </w:divBdr>
              <w:divsChild>
                <w:div w:id="1325235283">
                  <w:marLeft w:val="0"/>
                  <w:marRight w:val="0"/>
                  <w:marTop w:val="0"/>
                  <w:marBottom w:val="0"/>
                  <w:divBdr>
                    <w:top w:val="none" w:sz="0" w:space="0" w:color="auto"/>
                    <w:left w:val="none" w:sz="0" w:space="0" w:color="auto"/>
                    <w:bottom w:val="single" w:sz="4" w:space="1" w:color="auto"/>
                    <w:right w:val="none" w:sz="0" w:space="0" w:color="auto"/>
                  </w:divBdr>
                </w:div>
              </w:divsChild>
            </w:div>
            <w:div w:id="147746735">
              <w:marLeft w:val="0"/>
              <w:marRight w:val="0"/>
              <w:marTop w:val="0"/>
              <w:marBottom w:val="0"/>
              <w:divBdr>
                <w:top w:val="none" w:sz="0" w:space="0" w:color="auto"/>
                <w:left w:val="none" w:sz="0" w:space="0" w:color="auto"/>
                <w:bottom w:val="single" w:sz="4" w:space="1" w:color="auto"/>
                <w:right w:val="none" w:sz="0" w:space="0" w:color="auto"/>
              </w:divBdr>
            </w:div>
            <w:div w:id="634069549">
              <w:marLeft w:val="0"/>
              <w:marRight w:val="0"/>
              <w:marTop w:val="0"/>
              <w:marBottom w:val="0"/>
              <w:divBdr>
                <w:top w:val="none" w:sz="0" w:space="0" w:color="auto"/>
                <w:left w:val="none" w:sz="0" w:space="0" w:color="auto"/>
                <w:bottom w:val="single" w:sz="4" w:space="1" w:color="auto"/>
                <w:right w:val="none" w:sz="0" w:space="0" w:color="auto"/>
              </w:divBdr>
            </w:div>
            <w:div w:id="814222136">
              <w:marLeft w:val="0"/>
              <w:marRight w:val="0"/>
              <w:marTop w:val="0"/>
              <w:marBottom w:val="0"/>
              <w:divBdr>
                <w:top w:val="none" w:sz="0" w:space="0" w:color="auto"/>
                <w:left w:val="none" w:sz="0" w:space="0" w:color="auto"/>
                <w:bottom w:val="none" w:sz="0" w:space="0" w:color="auto"/>
                <w:right w:val="none" w:sz="0" w:space="0" w:color="auto"/>
              </w:divBdr>
            </w:div>
            <w:div w:id="829055663">
              <w:marLeft w:val="0"/>
              <w:marRight w:val="0"/>
              <w:marTop w:val="0"/>
              <w:marBottom w:val="0"/>
              <w:divBdr>
                <w:top w:val="none" w:sz="0" w:space="0" w:color="auto"/>
                <w:left w:val="none" w:sz="0" w:space="0" w:color="auto"/>
                <w:bottom w:val="single" w:sz="4" w:space="1" w:color="auto"/>
                <w:right w:val="none" w:sz="0" w:space="0" w:color="auto"/>
              </w:divBdr>
            </w:div>
            <w:div w:id="845051765">
              <w:marLeft w:val="0"/>
              <w:marRight w:val="0"/>
              <w:marTop w:val="0"/>
              <w:marBottom w:val="0"/>
              <w:divBdr>
                <w:top w:val="none" w:sz="0" w:space="0" w:color="auto"/>
                <w:left w:val="none" w:sz="0" w:space="0" w:color="auto"/>
                <w:bottom w:val="none" w:sz="0" w:space="0" w:color="auto"/>
                <w:right w:val="none" w:sz="0" w:space="0" w:color="auto"/>
              </w:divBdr>
            </w:div>
            <w:div w:id="1560630083">
              <w:marLeft w:val="0"/>
              <w:marRight w:val="0"/>
              <w:marTop w:val="0"/>
              <w:marBottom w:val="0"/>
              <w:divBdr>
                <w:top w:val="none" w:sz="0" w:space="0" w:color="auto"/>
                <w:left w:val="none" w:sz="0" w:space="0" w:color="auto"/>
                <w:bottom w:val="none" w:sz="0" w:space="0" w:color="auto"/>
                <w:right w:val="none" w:sz="0" w:space="0" w:color="auto"/>
              </w:divBdr>
              <w:divsChild>
                <w:div w:id="135681409">
                  <w:marLeft w:val="0"/>
                  <w:marRight w:val="0"/>
                  <w:marTop w:val="0"/>
                  <w:marBottom w:val="0"/>
                  <w:divBdr>
                    <w:top w:val="none" w:sz="0" w:space="0" w:color="auto"/>
                    <w:left w:val="none" w:sz="0" w:space="0" w:color="auto"/>
                    <w:bottom w:val="single" w:sz="4" w:space="1" w:color="auto"/>
                    <w:right w:val="none" w:sz="0" w:space="0" w:color="auto"/>
                  </w:divBdr>
                </w:div>
                <w:div w:id="1306399464">
                  <w:marLeft w:val="0"/>
                  <w:marRight w:val="0"/>
                  <w:marTop w:val="0"/>
                  <w:marBottom w:val="0"/>
                  <w:divBdr>
                    <w:top w:val="none" w:sz="0" w:space="0" w:color="auto"/>
                    <w:left w:val="none" w:sz="0" w:space="0" w:color="auto"/>
                    <w:bottom w:val="single" w:sz="4" w:space="1" w:color="auto"/>
                    <w:right w:val="none" w:sz="0" w:space="0" w:color="auto"/>
                  </w:divBdr>
                </w:div>
                <w:div w:id="1658193285">
                  <w:marLeft w:val="0"/>
                  <w:marRight w:val="0"/>
                  <w:marTop w:val="0"/>
                  <w:marBottom w:val="0"/>
                  <w:divBdr>
                    <w:top w:val="none" w:sz="0" w:space="0" w:color="auto"/>
                    <w:left w:val="none" w:sz="0" w:space="0" w:color="auto"/>
                    <w:bottom w:val="single" w:sz="4" w:space="1" w:color="auto"/>
                    <w:right w:val="none" w:sz="0" w:space="0" w:color="auto"/>
                  </w:divBdr>
                </w:div>
              </w:divsChild>
            </w:div>
            <w:div w:id="20532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438">
      <w:bodyDiv w:val="1"/>
      <w:marLeft w:val="0"/>
      <w:marRight w:val="0"/>
      <w:marTop w:val="0"/>
      <w:marBottom w:val="0"/>
      <w:divBdr>
        <w:top w:val="none" w:sz="0" w:space="0" w:color="auto"/>
        <w:left w:val="none" w:sz="0" w:space="0" w:color="auto"/>
        <w:bottom w:val="none" w:sz="0" w:space="0" w:color="auto"/>
        <w:right w:val="none" w:sz="0" w:space="0" w:color="auto"/>
      </w:divBdr>
      <w:divsChild>
        <w:div w:id="195243722">
          <w:marLeft w:val="0"/>
          <w:marRight w:val="0"/>
          <w:marTop w:val="0"/>
          <w:marBottom w:val="0"/>
          <w:divBdr>
            <w:top w:val="none" w:sz="0" w:space="0" w:color="auto"/>
            <w:left w:val="none" w:sz="0" w:space="0" w:color="auto"/>
            <w:bottom w:val="none" w:sz="0" w:space="0" w:color="auto"/>
            <w:right w:val="none" w:sz="0" w:space="0" w:color="auto"/>
          </w:divBdr>
          <w:divsChild>
            <w:div w:id="51589091">
              <w:marLeft w:val="0"/>
              <w:marRight w:val="0"/>
              <w:marTop w:val="0"/>
              <w:marBottom w:val="0"/>
              <w:divBdr>
                <w:top w:val="none" w:sz="0" w:space="0" w:color="auto"/>
                <w:left w:val="none" w:sz="0" w:space="0" w:color="auto"/>
                <w:bottom w:val="single" w:sz="6" w:space="1" w:color="808080"/>
                <w:right w:val="none" w:sz="0" w:space="0" w:color="auto"/>
              </w:divBdr>
            </w:div>
            <w:div w:id="314114327">
              <w:marLeft w:val="0"/>
              <w:marRight w:val="0"/>
              <w:marTop w:val="0"/>
              <w:marBottom w:val="0"/>
              <w:divBdr>
                <w:top w:val="none" w:sz="0" w:space="0" w:color="auto"/>
                <w:left w:val="none" w:sz="0" w:space="0" w:color="auto"/>
                <w:bottom w:val="single" w:sz="6" w:space="1" w:color="808080"/>
                <w:right w:val="none" w:sz="0" w:space="0" w:color="auto"/>
              </w:divBdr>
            </w:div>
            <w:div w:id="511650279">
              <w:marLeft w:val="0"/>
              <w:marRight w:val="0"/>
              <w:marTop w:val="0"/>
              <w:marBottom w:val="0"/>
              <w:divBdr>
                <w:top w:val="none" w:sz="0" w:space="0" w:color="auto"/>
                <w:left w:val="none" w:sz="0" w:space="0" w:color="auto"/>
                <w:bottom w:val="single" w:sz="6" w:space="1" w:color="808080"/>
                <w:right w:val="none" w:sz="0" w:space="0" w:color="auto"/>
              </w:divBdr>
            </w:div>
            <w:div w:id="1018972017">
              <w:marLeft w:val="0"/>
              <w:marRight w:val="0"/>
              <w:marTop w:val="0"/>
              <w:marBottom w:val="0"/>
              <w:divBdr>
                <w:top w:val="none" w:sz="0" w:space="0" w:color="auto"/>
                <w:left w:val="none" w:sz="0" w:space="0" w:color="auto"/>
                <w:bottom w:val="single" w:sz="6" w:space="1" w:color="808080"/>
                <w:right w:val="none" w:sz="0" w:space="0" w:color="auto"/>
              </w:divBdr>
            </w:div>
            <w:div w:id="1172530273">
              <w:marLeft w:val="0"/>
              <w:marRight w:val="0"/>
              <w:marTop w:val="0"/>
              <w:marBottom w:val="0"/>
              <w:divBdr>
                <w:top w:val="none" w:sz="0" w:space="0" w:color="auto"/>
                <w:left w:val="none" w:sz="0" w:space="0" w:color="auto"/>
                <w:bottom w:val="single" w:sz="6" w:space="1" w:color="808080"/>
                <w:right w:val="none" w:sz="0" w:space="0" w:color="auto"/>
              </w:divBdr>
            </w:div>
            <w:div w:id="1197815185">
              <w:marLeft w:val="0"/>
              <w:marRight w:val="0"/>
              <w:marTop w:val="0"/>
              <w:marBottom w:val="0"/>
              <w:divBdr>
                <w:top w:val="none" w:sz="0" w:space="0" w:color="auto"/>
                <w:left w:val="none" w:sz="0" w:space="0" w:color="auto"/>
                <w:bottom w:val="single" w:sz="6" w:space="1" w:color="808080"/>
                <w:right w:val="none" w:sz="0" w:space="0" w:color="auto"/>
              </w:divBdr>
            </w:div>
            <w:div w:id="1663697722">
              <w:marLeft w:val="0"/>
              <w:marRight w:val="0"/>
              <w:marTop w:val="0"/>
              <w:marBottom w:val="0"/>
              <w:divBdr>
                <w:top w:val="none" w:sz="0" w:space="0" w:color="auto"/>
                <w:left w:val="none" w:sz="0" w:space="0" w:color="auto"/>
                <w:bottom w:val="single" w:sz="6" w:space="1" w:color="808080"/>
                <w:right w:val="none" w:sz="0" w:space="0" w:color="auto"/>
              </w:divBdr>
            </w:div>
          </w:divsChild>
        </w:div>
      </w:divsChild>
    </w:div>
    <w:div w:id="1237013832">
      <w:bodyDiv w:val="1"/>
      <w:marLeft w:val="0"/>
      <w:marRight w:val="0"/>
      <w:marTop w:val="0"/>
      <w:marBottom w:val="0"/>
      <w:divBdr>
        <w:top w:val="none" w:sz="0" w:space="0" w:color="auto"/>
        <w:left w:val="none" w:sz="0" w:space="0" w:color="auto"/>
        <w:bottom w:val="none" w:sz="0" w:space="0" w:color="auto"/>
        <w:right w:val="none" w:sz="0" w:space="0" w:color="auto"/>
      </w:divBdr>
    </w:div>
    <w:div w:id="1673339407">
      <w:bodyDiv w:val="1"/>
      <w:marLeft w:val="0"/>
      <w:marRight w:val="0"/>
      <w:marTop w:val="0"/>
      <w:marBottom w:val="0"/>
      <w:divBdr>
        <w:top w:val="none" w:sz="0" w:space="0" w:color="auto"/>
        <w:left w:val="none" w:sz="0" w:space="0" w:color="auto"/>
        <w:bottom w:val="none" w:sz="0" w:space="0" w:color="auto"/>
        <w:right w:val="none" w:sz="0" w:space="0" w:color="auto"/>
      </w:divBdr>
      <w:divsChild>
        <w:div w:id="319308006">
          <w:marLeft w:val="27"/>
          <w:marRight w:val="27"/>
          <w:marTop w:val="27"/>
          <w:marBottom w:val="27"/>
          <w:divBdr>
            <w:top w:val="none" w:sz="0" w:space="0" w:color="auto"/>
            <w:left w:val="none" w:sz="0" w:space="0" w:color="auto"/>
            <w:bottom w:val="none" w:sz="0" w:space="0" w:color="auto"/>
            <w:right w:val="none" w:sz="0" w:space="0" w:color="auto"/>
          </w:divBdr>
          <w:divsChild>
            <w:div w:id="10708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7253">
      <w:bodyDiv w:val="1"/>
      <w:marLeft w:val="0"/>
      <w:marRight w:val="0"/>
      <w:marTop w:val="0"/>
      <w:marBottom w:val="0"/>
      <w:divBdr>
        <w:top w:val="none" w:sz="0" w:space="0" w:color="auto"/>
        <w:left w:val="none" w:sz="0" w:space="0" w:color="auto"/>
        <w:bottom w:val="none" w:sz="0" w:space="0" w:color="auto"/>
        <w:right w:val="none" w:sz="0" w:space="0" w:color="auto"/>
      </w:divBdr>
      <w:divsChild>
        <w:div w:id="1366633891">
          <w:marLeft w:val="0"/>
          <w:marRight w:val="0"/>
          <w:marTop w:val="0"/>
          <w:marBottom w:val="0"/>
          <w:divBdr>
            <w:top w:val="none" w:sz="0" w:space="0" w:color="auto"/>
            <w:left w:val="none" w:sz="0" w:space="0" w:color="auto"/>
            <w:bottom w:val="none" w:sz="0" w:space="0" w:color="auto"/>
            <w:right w:val="none" w:sz="0" w:space="0" w:color="auto"/>
          </w:divBdr>
          <w:divsChild>
            <w:div w:id="1290631107">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1874421908">
      <w:bodyDiv w:val="1"/>
      <w:marLeft w:val="0"/>
      <w:marRight w:val="0"/>
      <w:marTop w:val="0"/>
      <w:marBottom w:val="0"/>
      <w:divBdr>
        <w:top w:val="none" w:sz="0" w:space="0" w:color="auto"/>
        <w:left w:val="none" w:sz="0" w:space="0" w:color="auto"/>
        <w:bottom w:val="none" w:sz="0" w:space="0" w:color="auto"/>
        <w:right w:val="none" w:sz="0" w:space="0" w:color="auto"/>
      </w:divBdr>
      <w:divsChild>
        <w:div w:id="602422352">
          <w:marLeft w:val="0"/>
          <w:marRight w:val="0"/>
          <w:marTop w:val="0"/>
          <w:marBottom w:val="0"/>
          <w:divBdr>
            <w:top w:val="none" w:sz="0" w:space="0" w:color="auto"/>
            <w:left w:val="none" w:sz="0" w:space="0" w:color="auto"/>
            <w:bottom w:val="none" w:sz="0" w:space="0" w:color="auto"/>
            <w:right w:val="none" w:sz="0" w:space="0" w:color="auto"/>
          </w:divBdr>
          <w:divsChild>
            <w:div w:id="153223656">
              <w:marLeft w:val="0"/>
              <w:marRight w:val="0"/>
              <w:marTop w:val="0"/>
              <w:marBottom w:val="0"/>
              <w:divBdr>
                <w:top w:val="none" w:sz="0" w:space="0" w:color="auto"/>
                <w:left w:val="none" w:sz="0" w:space="0" w:color="auto"/>
                <w:bottom w:val="none" w:sz="0" w:space="0" w:color="auto"/>
                <w:right w:val="none" w:sz="0" w:space="0" w:color="auto"/>
              </w:divBdr>
              <w:divsChild>
                <w:div w:id="1981688635">
                  <w:marLeft w:val="0"/>
                  <w:marRight w:val="0"/>
                  <w:marTop w:val="0"/>
                  <w:marBottom w:val="0"/>
                  <w:divBdr>
                    <w:top w:val="none" w:sz="0" w:space="0" w:color="auto"/>
                    <w:left w:val="none" w:sz="0" w:space="0" w:color="auto"/>
                    <w:bottom w:val="none" w:sz="0" w:space="0" w:color="auto"/>
                    <w:right w:val="none" w:sz="0" w:space="0" w:color="auto"/>
                  </w:divBdr>
                  <w:divsChild>
                    <w:div w:id="377163473">
                      <w:marLeft w:val="0"/>
                      <w:marRight w:val="0"/>
                      <w:marTop w:val="0"/>
                      <w:marBottom w:val="0"/>
                      <w:divBdr>
                        <w:top w:val="none" w:sz="0" w:space="0" w:color="auto"/>
                        <w:left w:val="none" w:sz="0" w:space="0" w:color="auto"/>
                        <w:bottom w:val="none" w:sz="0" w:space="0" w:color="auto"/>
                        <w:right w:val="none" w:sz="0" w:space="0" w:color="auto"/>
                      </w:divBdr>
                      <w:divsChild>
                        <w:div w:id="208297948">
                          <w:marLeft w:val="0"/>
                          <w:marRight w:val="0"/>
                          <w:marTop w:val="0"/>
                          <w:marBottom w:val="0"/>
                          <w:divBdr>
                            <w:top w:val="none" w:sz="0" w:space="0" w:color="auto"/>
                            <w:left w:val="none" w:sz="0" w:space="0" w:color="auto"/>
                            <w:bottom w:val="none" w:sz="0" w:space="0" w:color="auto"/>
                            <w:right w:val="none" w:sz="0" w:space="0" w:color="auto"/>
                          </w:divBdr>
                          <w:divsChild>
                            <w:div w:id="340592696">
                              <w:marLeft w:val="0"/>
                              <w:marRight w:val="0"/>
                              <w:marTop w:val="0"/>
                              <w:marBottom w:val="0"/>
                              <w:divBdr>
                                <w:top w:val="none" w:sz="0" w:space="0" w:color="auto"/>
                                <w:left w:val="none" w:sz="0" w:space="0" w:color="auto"/>
                                <w:bottom w:val="none" w:sz="0" w:space="0" w:color="auto"/>
                                <w:right w:val="none" w:sz="0" w:space="0" w:color="auto"/>
                              </w:divBdr>
                            </w:div>
                            <w:div w:id="475147341">
                              <w:marLeft w:val="0"/>
                              <w:marRight w:val="0"/>
                              <w:marTop w:val="0"/>
                              <w:marBottom w:val="0"/>
                              <w:divBdr>
                                <w:top w:val="none" w:sz="0" w:space="0" w:color="auto"/>
                                <w:left w:val="none" w:sz="0" w:space="0" w:color="auto"/>
                                <w:bottom w:val="none" w:sz="0" w:space="0" w:color="auto"/>
                                <w:right w:val="none" w:sz="0" w:space="0" w:color="auto"/>
                              </w:divBdr>
                            </w:div>
                            <w:div w:id="965742107">
                              <w:marLeft w:val="0"/>
                              <w:marRight w:val="0"/>
                              <w:marTop w:val="0"/>
                              <w:marBottom w:val="0"/>
                              <w:divBdr>
                                <w:top w:val="none" w:sz="0" w:space="0" w:color="auto"/>
                                <w:left w:val="none" w:sz="0" w:space="0" w:color="auto"/>
                                <w:bottom w:val="none" w:sz="0" w:space="0" w:color="auto"/>
                                <w:right w:val="none" w:sz="0" w:space="0" w:color="auto"/>
                              </w:divBdr>
                            </w:div>
                            <w:div w:id="1031999349">
                              <w:marLeft w:val="0"/>
                              <w:marRight w:val="0"/>
                              <w:marTop w:val="0"/>
                              <w:marBottom w:val="0"/>
                              <w:divBdr>
                                <w:top w:val="none" w:sz="0" w:space="0" w:color="auto"/>
                                <w:left w:val="none" w:sz="0" w:space="0" w:color="auto"/>
                                <w:bottom w:val="none" w:sz="0" w:space="0" w:color="auto"/>
                                <w:right w:val="none" w:sz="0" w:space="0" w:color="auto"/>
                              </w:divBdr>
                            </w:div>
                            <w:div w:id="1268777413">
                              <w:marLeft w:val="0"/>
                              <w:marRight w:val="0"/>
                              <w:marTop w:val="0"/>
                              <w:marBottom w:val="0"/>
                              <w:divBdr>
                                <w:top w:val="none" w:sz="0" w:space="0" w:color="auto"/>
                                <w:left w:val="none" w:sz="0" w:space="0" w:color="auto"/>
                                <w:bottom w:val="none" w:sz="0" w:space="0" w:color="auto"/>
                                <w:right w:val="none" w:sz="0" w:space="0" w:color="auto"/>
                              </w:divBdr>
                            </w:div>
                            <w:div w:id="1312562941">
                              <w:marLeft w:val="0"/>
                              <w:marRight w:val="0"/>
                              <w:marTop w:val="0"/>
                              <w:marBottom w:val="0"/>
                              <w:divBdr>
                                <w:top w:val="none" w:sz="0" w:space="0" w:color="auto"/>
                                <w:left w:val="none" w:sz="0" w:space="0" w:color="auto"/>
                                <w:bottom w:val="none" w:sz="0" w:space="0" w:color="auto"/>
                                <w:right w:val="none" w:sz="0" w:space="0" w:color="auto"/>
                              </w:divBdr>
                            </w:div>
                            <w:div w:id="1930651964">
                              <w:marLeft w:val="0"/>
                              <w:marRight w:val="0"/>
                              <w:marTop w:val="0"/>
                              <w:marBottom w:val="0"/>
                              <w:divBdr>
                                <w:top w:val="none" w:sz="0" w:space="0" w:color="auto"/>
                                <w:left w:val="none" w:sz="0" w:space="0" w:color="auto"/>
                                <w:bottom w:val="none" w:sz="0" w:space="0" w:color="auto"/>
                                <w:right w:val="none" w:sz="0" w:space="0" w:color="auto"/>
                              </w:divBdr>
                            </w:div>
                            <w:div w:id="2050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2.wdp"/><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8.png"/><Relationship Id="rId112"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eader" Target="header1.xml"/><Relationship Id="rId11" Type="http://schemas.openxmlformats.org/officeDocument/2006/relationships/hyperlink" Target="https://www.facebook.com/PandemicPartners2020/" TargetMode="External"/><Relationship Id="rId32" Type="http://schemas.openxmlformats.org/officeDocument/2006/relationships/hyperlink" Target="http://inspiredpeople.com.au/podcasts/" TargetMode="External"/><Relationship Id="rId37"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www.convergeinternational.com.au/cvi/about-us/resources/blogs/coping-with-coronavirus-anxiety/2020/03/05/coping-with-coronavirus-anxiety" TargetMode="Externa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hyperlink" Target="https://www.theagileeleven.com/from-remote-ready-to-remote-confident"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4.png"/><Relationship Id="rId48" Type="http://schemas.microsoft.com/office/2007/relationships/hdphoto" Target="media/hdphoto6.wdp"/><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hyperlink" Target="https://www.beyondblue.org.au/get-support/get-immediate-support" TargetMode="External"/><Relationship Id="rId108" Type="http://schemas.openxmlformats.org/officeDocument/2006/relationships/footer" Target="footer1.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0.png"/><Relationship Id="rId96" Type="http://schemas.openxmlformats.org/officeDocument/2006/relationships/hyperlink" Target="https://centre4health.com.au/blog/best-stretches-for-office-work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hyperlink" Target="https://www.cosmickids.com/category/watch/" TargetMode="Externa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yperlink" Target="http://inspiredpeople.com.au/heres-the-list-to-help-you-with-kidshome/" TargetMode="External"/><Relationship Id="rId10" Type="http://schemas.openxmlformats.org/officeDocument/2006/relationships/hyperlink" Target="http://inspiredpeople.com.au/podcasts/" TargetMode="External"/><Relationship Id="rId31" Type="http://schemas.openxmlformats.org/officeDocument/2006/relationships/image" Target="media/image17.jpe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hyperlink" Target="http://inspiredpeople.com.au/pandemic-partners-working-from-home-where-to-start/" TargetMode="External"/><Relationship Id="rId99" Type="http://schemas.openxmlformats.org/officeDocument/2006/relationships/hyperlink" Target="https://www.youtube.com/watch?v=iu5agPdNWEc" TargetMode="External"/><Relationship Id="rId101" Type="http://schemas.openxmlformats.org/officeDocument/2006/relationships/hyperlink" Target="https://www.convergeinternational.com.au/cvi/about-us/resources/blogs/cognitive-bias-and-impact-of-covid-19/2020/03/17/cognitive-bias-and-impact-of-covid-19" TargetMode="External"/><Relationship Id="rId4" Type="http://schemas.openxmlformats.org/officeDocument/2006/relationships/settings" Target="settings.xml"/><Relationship Id="rId9" Type="http://schemas.openxmlformats.org/officeDocument/2006/relationships/hyperlink" Target="http://inspiredpeople.com.au/pandemic-partners/"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header" Target="header2.xml"/><Relationship Id="rId34" Type="http://schemas.openxmlformats.org/officeDocument/2006/relationships/hyperlink" Target="https://youtu.be/6fnLKyRJsrs"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yperlink" Target="https://www.verywellfit.com/best-stretches-for-office-workers-1231153" TargetMode="External"/><Relationship Id="rId104" Type="http://schemas.openxmlformats.org/officeDocument/2006/relationships/hyperlink" Target="https://www.facebook.com/PandemicPartners2020/"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footer" Target="footer2.xml"/><Relationship Id="rId61" Type="http://schemas.openxmlformats.org/officeDocument/2006/relationships/image" Target="media/image41.png"/><Relationship Id="rId82" Type="http://schemas.openxmlformats.org/officeDocument/2006/relationships/image" Target="media/image62.png"/><Relationship Id="rId19" Type="http://schemas.microsoft.com/office/2007/relationships/hdphoto" Target="media/hdphoto1.wdp"/><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hyperlink" Target="https://www.healthline.com/health/deskercise" TargetMode="Externa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hyperlink" Target="https://www.youtube.com/watch?v=6l2yfOuJXzQ" TargetMode="External"/><Relationship Id="rId105" Type="http://schemas.openxmlformats.org/officeDocument/2006/relationships/hyperlink" Target="http://inspiredpeople.com.au/resources-to-help-you-with-kids-home/" TargetMode="External"/><Relationship Id="rId8" Type="http://schemas.openxmlformats.org/officeDocument/2006/relationships/image" Target="media/image1.jp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yperlink" Target="https://www.convergeinternational.com.au/cvi/about-us/resources/blogs/working-remotely-without-going-stir-crazy/2020/03/17/working-remotely-without-going-stir-crazy" TargetMode="External"/><Relationship Id="rId98" Type="http://schemas.openxmlformats.org/officeDocument/2006/relationships/hyperlink" Target="https://www.lifehack.org/articles/lifehack/29-exercises-you-can-do-at-or-near-your-desk.html" TargetMode="External"/><Relationship Id="rId3" Type="http://schemas.openxmlformats.org/officeDocument/2006/relationships/styles" Target="styles.xml"/><Relationship Id="rId25" Type="http://schemas.microsoft.com/office/2007/relationships/hdphoto" Target="media/hdphoto4.wdp"/><Relationship Id="rId46" Type="http://schemas.openxmlformats.org/officeDocument/2006/relationships/image" Target="media/image27.png"/><Relationship Id="rId67" Type="http://schemas.openxmlformats.org/officeDocument/2006/relationships/image" Target="media/image47.png"/><Relationship Id="rId20" Type="http://schemas.openxmlformats.org/officeDocument/2006/relationships/image" Target="media/image9.png"/><Relationship Id="rId41" Type="http://schemas.microsoft.com/office/2007/relationships/hdphoto" Target="media/hdphoto5.wdp"/><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hyperlink" Target="https://l.facebook.com/l.php?u=https%3A%2F%2Fwww.whistleout.com.au%2FBroadband%2FGuides%2Fevery-telco-COVID-19-coronavirus-assistance-package%3Ffbclid%3DIwAR3L82IDGktlYCOy4jFg4vi6Eo6C68GIgYWrE2xpx9YkcOOrymaVSawX21c&amp;h=AT1YM8n6eQA_G-HYrQZ7ZJWbK-v2-A-gYAUiC6nVosmxm_P6dlDY7UcYKriw-i2Mh0-VqAIVW2ooaCCDQ-w3a4N_uZwr_opWVH2aiZTwbyC8lPgYz_yXr4ZKcZbcSBziK2kN4Z7ssVgHdJgetnP_qEX4XA8ffNatVggnMjS6rVxAFPnPq5TusLa-rRlBnYNVM8hrpWO-MkAgGClpB5xCWCi471CBZWvQDn5isVCvB7OG23nBDvqx1VDAltttBlr7-XJgy1lEFN8CDmhBq03IQ6WJjWRIV08Qf-OzcXbDzkTXXTGMj_bhQ7SlHjjBh2G-JApzQMVMOb5aE9pT3srKqGW9lzM6VOurKgyT7jtRmJ-lyq4obaT2HG9FbvfOrvjQmVJROmQWwPdit6odFDNCBlh9ay6u8KESEgguNbaTmXaEO_MNTnoxLxrulV2z67hmtXPoltFfk1Bo6KUhZXdYJbAQn9HW9780A4n6JoWJ7fPxHuw9VMp19UjdUpTyFCBx1-XwhY-3-cumFfMZCdmIDMJFEMDP2Ga-ANRvy7cj3rD1aw1B4_47flGjbwAQcDQVI8EwJ7tOcdv4C1ESDoWRnMOFK_Abr1prTLMytEA-XTaefK7Wp2zq4azd05mNrEtFsA"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hello@inspiredpeopl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_rels/header2.xml.rels><?xml version="1.0" encoding="UTF-8" standalone="yes"?>
<Relationships xmlns="http://schemas.openxmlformats.org/package/2006/relationships"><Relationship Id="rId2" Type="http://schemas.openxmlformats.org/officeDocument/2006/relationships/image" Target="media/image72.jpeg"/><Relationship Id="rId1" Type="http://schemas.openxmlformats.org/officeDocument/2006/relationships/image" Target="media/image7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_Inspired\Desktop\Word%20Template.dot"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3A7E3-4A3D-D74A-96C0-BB532540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Settings\Helen_Inspired\Desktop\Word Template.dot</Template>
  <TotalTime>123</TotalTime>
  <Pages>16</Pages>
  <Words>2997</Words>
  <Characters>17084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Start text here in Arial 9pt</vt:lpstr>
    </vt:vector>
  </TitlesOfParts>
  <Company>Inspired People Solutions</Company>
  <LinksUpToDate>false</LinksUpToDate>
  <CharactersWithSpaces>20041</CharactersWithSpaces>
  <SharedDoc>false</SharedDoc>
  <HLinks>
    <vt:vector size="30" baseType="variant">
      <vt:variant>
        <vt:i4>6356994</vt:i4>
      </vt:variant>
      <vt:variant>
        <vt:i4>6928</vt:i4>
      </vt:variant>
      <vt:variant>
        <vt:i4>1026</vt:i4>
      </vt:variant>
      <vt:variant>
        <vt:i4>1</vt:i4>
      </vt:variant>
      <vt:variant>
        <vt:lpwstr>Word_Footer[1]</vt:lpwstr>
      </vt:variant>
      <vt:variant>
        <vt:lpwstr/>
      </vt:variant>
      <vt:variant>
        <vt:i4>6356994</vt:i4>
      </vt:variant>
      <vt:variant>
        <vt:i4>6936</vt:i4>
      </vt:variant>
      <vt:variant>
        <vt:i4>1025</vt:i4>
      </vt:variant>
      <vt:variant>
        <vt:i4>1</vt:i4>
      </vt:variant>
      <vt:variant>
        <vt:lpwstr>Word_Footer[1]</vt:lpwstr>
      </vt:variant>
      <vt:variant>
        <vt:lpwstr/>
      </vt:variant>
      <vt:variant>
        <vt:i4>6488126</vt:i4>
      </vt:variant>
      <vt:variant>
        <vt:i4>-1</vt:i4>
      </vt:variant>
      <vt:variant>
        <vt:i4>2066</vt:i4>
      </vt:variant>
      <vt:variant>
        <vt:i4>1</vt:i4>
      </vt:variant>
      <vt:variant>
        <vt:lpwstr>follow_page</vt:lpwstr>
      </vt:variant>
      <vt:variant>
        <vt:lpwstr/>
      </vt:variant>
      <vt:variant>
        <vt:i4>6750249</vt:i4>
      </vt:variant>
      <vt:variant>
        <vt:i4>-1</vt:i4>
      </vt:variant>
      <vt:variant>
        <vt:i4>2067</vt:i4>
      </vt:variant>
      <vt:variant>
        <vt:i4>1</vt:i4>
      </vt:variant>
      <vt:variant>
        <vt:lpwstr>Word_header</vt:lpwstr>
      </vt:variant>
      <vt:variant>
        <vt:lpwstr/>
      </vt:variant>
      <vt:variant>
        <vt:i4>6750249</vt:i4>
      </vt:variant>
      <vt:variant>
        <vt:i4>-1</vt:i4>
      </vt:variant>
      <vt:variant>
        <vt:i4>2068</vt:i4>
      </vt:variant>
      <vt:variant>
        <vt:i4>1</vt:i4>
      </vt:variant>
      <vt:variant>
        <vt:lpwstr>Word_header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text here in Arial 9pt</dc:title>
  <dc:subject/>
  <dc:creator>Helen Louise Chippindall</dc:creator>
  <cp:keywords/>
  <dc:description/>
  <cp:lastModifiedBy>Helen Butler</cp:lastModifiedBy>
  <cp:revision>11</cp:revision>
  <cp:lastPrinted>2019-05-07T00:12:00Z</cp:lastPrinted>
  <dcterms:created xsi:type="dcterms:W3CDTF">2020-03-26T21:21:00Z</dcterms:created>
  <dcterms:modified xsi:type="dcterms:W3CDTF">2020-04-01T01:55:00Z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242535219</vt:i4>
  </property>
</Properties>
</file>